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D19" w:rsidRDefault="00752D8D" w:rsidP="007C2CBA">
      <w:pPr>
        <w:jc w:val="center"/>
        <w:rPr>
          <w:noProof/>
          <w:sz w:val="16"/>
          <w:szCs w:val="16"/>
        </w:rPr>
      </w:pPr>
      <w:r>
        <w:rPr>
          <w:noProof/>
        </w:rPr>
        <mc:AlternateContent>
          <mc:Choice Requires="wps">
            <w:drawing>
              <wp:anchor distT="0" distB="0" distL="114300" distR="114300" simplePos="0" relativeHeight="251636224" behindDoc="0" locked="0" layoutInCell="1" allowOverlap="1" wp14:anchorId="01A58510" wp14:editId="45EE59A7">
                <wp:simplePos x="0" y="0"/>
                <wp:positionH relativeFrom="margin">
                  <wp:posOffset>-3175</wp:posOffset>
                </wp:positionH>
                <wp:positionV relativeFrom="page">
                  <wp:posOffset>495935</wp:posOffset>
                </wp:positionV>
                <wp:extent cx="6829425" cy="1638300"/>
                <wp:effectExtent l="0" t="0" r="28575" b="19050"/>
                <wp:wrapNone/>
                <wp:docPr id="20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638300"/>
                        </a:xfrm>
                        <a:prstGeom prst="rect">
                          <a:avLst/>
                        </a:prstGeom>
                        <a:solidFill>
                          <a:srgbClr val="D8D8D8"/>
                        </a:solidFill>
                        <a:ln w="15875">
                          <a:solidFill>
                            <a:schemeClr val="accent1"/>
                          </a:solidFill>
                          <a:miter lim="800000"/>
                          <a:headEnd/>
                          <a:tailEnd/>
                        </a:ln>
                        <a:extLst/>
                      </wps:spPr>
                      <wps:txbx>
                        <w:txbxContent>
                          <w:p w:rsidR="00297D47" w:rsidRDefault="00297D47" w:rsidP="001E0B8D">
                            <w:pPr>
                              <w:pStyle w:val="Masthead"/>
                              <w:jc w:val="center"/>
                              <w:rPr>
                                <w:rFonts w:ascii="Times New Roman" w:hAnsi="Times New Roman" w:cs="Times New Roman"/>
                                <w:color w:val="auto"/>
                                <w:sz w:val="16"/>
                                <w:szCs w:val="16"/>
                              </w:rPr>
                            </w:pPr>
                          </w:p>
                          <w:p w:rsidR="00297D47" w:rsidRDefault="00297D47" w:rsidP="001E0B8D">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1E0B8D">
                            <w:pPr>
                              <w:jc w:val="center"/>
                              <w:rPr>
                                <w:sz w:val="8"/>
                                <w:szCs w:val="8"/>
                              </w:rPr>
                            </w:pPr>
                          </w:p>
                          <w:p w:rsidR="00297D47" w:rsidRDefault="00297D47" w:rsidP="001E0B8D">
                            <w:pPr>
                              <w:jc w:val="center"/>
                            </w:pPr>
                            <w:r>
                              <w:t xml:space="preserve">Illuminating pathways toward opportunity, possibility, wellness and independence.  </w:t>
                            </w:r>
                          </w:p>
                          <w:p w:rsidR="00297D47" w:rsidRPr="00136640" w:rsidRDefault="00297D47" w:rsidP="001E0B8D">
                            <w:pPr>
                              <w:jc w:val="center"/>
                              <w:rPr>
                                <w:sz w:val="16"/>
                                <w:szCs w:val="16"/>
                              </w:rPr>
                            </w:pPr>
                          </w:p>
                          <w:p w:rsidR="00297D47" w:rsidRPr="006D208F" w:rsidRDefault="00297D47" w:rsidP="001E0B8D">
                            <w:pPr>
                              <w:pStyle w:val="Heading6"/>
                              <w:jc w:val="center"/>
                              <w:rPr>
                                <w:color w:val="auto"/>
                              </w:rPr>
                            </w:pPr>
                            <w:r w:rsidRPr="006D208F">
                              <w:rPr>
                                <w:color w:val="auto"/>
                              </w:rPr>
                              <w:t>Restoration Society, Inc., 66 Englewood Avenue, Buffalo, NY  14214</w:t>
                            </w:r>
                          </w:p>
                          <w:p w:rsidR="00297D47" w:rsidRPr="006D208F" w:rsidRDefault="00506384" w:rsidP="001E0B8D">
                            <w:pPr>
                              <w:pStyle w:val="Heading6"/>
                              <w:jc w:val="center"/>
                              <w:rPr>
                                <w:color w:val="auto"/>
                              </w:rPr>
                            </w:pPr>
                            <w:hyperlink r:id="rId8"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1E0B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58510" id="DOM 2" o:spid="_x0000_s1026" style="position:absolute;left:0;text-align:left;margin-left:-.25pt;margin-top:39.05pt;width:537.75pt;height:129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" fillcolor="#d8d8d8" strokecolor="#4f81bd [3204]" strokeweight="1.25pt">
                <v:textbox>
                  <w:txbxContent>
                    <w:p w:rsidR="00297D47" w:rsidRDefault="00297D47" w:rsidP="001E0B8D">
                      <w:pPr>
                        <w:pStyle w:val="Masthead"/>
                        <w:jc w:val="center"/>
                        <w:rPr>
                          <w:rFonts w:ascii="Times New Roman" w:hAnsi="Times New Roman" w:cs="Times New Roman"/>
                          <w:color w:val="auto"/>
                          <w:sz w:val="16"/>
                          <w:szCs w:val="16"/>
                        </w:rPr>
                      </w:pPr>
                    </w:p>
                    <w:p w:rsidR="00297D47" w:rsidRDefault="00297D47" w:rsidP="001E0B8D">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1E0B8D">
                      <w:pPr>
                        <w:jc w:val="center"/>
                        <w:rPr>
                          <w:sz w:val="8"/>
                          <w:szCs w:val="8"/>
                        </w:rPr>
                      </w:pPr>
                    </w:p>
                    <w:p w:rsidR="00297D47" w:rsidRDefault="00297D47" w:rsidP="001E0B8D">
                      <w:pPr>
                        <w:jc w:val="center"/>
                      </w:pPr>
                      <w:r>
                        <w:t xml:space="preserve">Illuminating pathways toward opportunity, possibility, wellness and independence.  </w:t>
                      </w:r>
                    </w:p>
                    <w:p w:rsidR="00297D47" w:rsidRPr="00136640" w:rsidRDefault="00297D47" w:rsidP="001E0B8D">
                      <w:pPr>
                        <w:jc w:val="center"/>
                        <w:rPr>
                          <w:sz w:val="16"/>
                          <w:szCs w:val="16"/>
                        </w:rPr>
                      </w:pPr>
                    </w:p>
                    <w:p w:rsidR="00297D47" w:rsidRPr="006D208F" w:rsidRDefault="00297D47" w:rsidP="001E0B8D">
                      <w:pPr>
                        <w:pStyle w:val="Heading6"/>
                        <w:jc w:val="center"/>
                        <w:rPr>
                          <w:color w:val="auto"/>
                        </w:rPr>
                      </w:pPr>
                      <w:r w:rsidRPr="006D208F">
                        <w:rPr>
                          <w:color w:val="auto"/>
                        </w:rPr>
                        <w:t>Restoration Society, Inc., 66 Englewood Avenue, Buffalo, NY  14214</w:t>
                      </w:r>
                    </w:p>
                    <w:p w:rsidR="00297D47" w:rsidRPr="006D208F" w:rsidRDefault="00506384" w:rsidP="001E0B8D">
                      <w:pPr>
                        <w:pStyle w:val="Heading6"/>
                        <w:jc w:val="center"/>
                        <w:rPr>
                          <w:color w:val="auto"/>
                        </w:rPr>
                      </w:pPr>
                      <w:hyperlink r:id="rId9"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1E0B8D">
                      <w:pPr>
                        <w:jc w:val="center"/>
                      </w:pPr>
                    </w:p>
                  </w:txbxContent>
                </v:textbox>
                <w10:wrap anchorx="margin" anchory="page"/>
              </v:rect>
            </w:pict>
          </mc:Fallback>
        </mc:AlternateContent>
      </w:r>
    </w:p>
    <w:p w:rsidR="00C50D19" w:rsidRDefault="00C50D19" w:rsidP="007C2CBA">
      <w:pPr>
        <w:jc w:val="center"/>
        <w:rPr>
          <w:noProof/>
          <w:sz w:val="16"/>
          <w:szCs w:val="16"/>
        </w:rPr>
      </w:pPr>
    </w:p>
    <w:p w:rsidR="00556D8B" w:rsidRDefault="00B25F67" w:rsidP="007C2CBA">
      <w:pPr>
        <w:jc w:val="center"/>
        <w:rPr>
          <w:noProof/>
        </w:rPr>
      </w:pPr>
      <w:r>
        <w:rPr>
          <w:noProof/>
        </w:rPr>
        <mc:AlternateContent>
          <mc:Choice Requires="wps">
            <w:drawing>
              <wp:anchor distT="0" distB="0" distL="114300" distR="114300" simplePos="0" relativeHeight="251622912" behindDoc="0" locked="0" layoutInCell="1" allowOverlap="1" wp14:anchorId="436334C2" wp14:editId="4FEBD5B6">
                <wp:simplePos x="0" y="0"/>
                <wp:positionH relativeFrom="page">
                  <wp:posOffset>660400</wp:posOffset>
                </wp:positionH>
                <wp:positionV relativeFrom="page">
                  <wp:posOffset>687705</wp:posOffset>
                </wp:positionV>
                <wp:extent cx="6510655" cy="1495425"/>
                <wp:effectExtent l="0" t="0" r="4445" b="9525"/>
                <wp:wrapNone/>
                <wp:docPr id="2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7D47" w:rsidRDefault="00297D47"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0C5170">
                            <w:pPr>
                              <w:jc w:val="center"/>
                              <w:rPr>
                                <w:sz w:val="8"/>
                                <w:szCs w:val="8"/>
                              </w:rPr>
                            </w:pPr>
                          </w:p>
                          <w:p w:rsidR="00297D47" w:rsidRDefault="00297D47" w:rsidP="000C5170">
                            <w:pPr>
                              <w:jc w:val="center"/>
                              <w:rPr>
                                <w:noProof/>
                              </w:rPr>
                            </w:pPr>
                            <w:r>
                              <w:t xml:space="preserve">Illuminating pathways toward opportunity, possibility, wellness and independence.  </w:t>
                            </w:r>
                          </w:p>
                          <w:p w:rsidR="00297D47" w:rsidRPr="00136640" w:rsidRDefault="00297D47" w:rsidP="000C5170">
                            <w:pPr>
                              <w:jc w:val="center"/>
                              <w:rPr>
                                <w:sz w:val="16"/>
                                <w:szCs w:val="16"/>
                              </w:rPr>
                            </w:pPr>
                          </w:p>
                          <w:p w:rsidR="00297D47" w:rsidRPr="006D208F" w:rsidRDefault="00297D47" w:rsidP="00136640">
                            <w:pPr>
                              <w:pStyle w:val="Heading6"/>
                              <w:jc w:val="center"/>
                              <w:rPr>
                                <w:color w:val="auto"/>
                              </w:rPr>
                            </w:pPr>
                            <w:r w:rsidRPr="006D208F">
                              <w:rPr>
                                <w:color w:val="auto"/>
                              </w:rPr>
                              <w:t>Restoration Society, Inc., 66 Englewood Avenue, Buffalo, NY  14214</w:t>
                            </w:r>
                          </w:p>
                          <w:p w:rsidR="00297D47" w:rsidRPr="006D208F" w:rsidRDefault="00506384" w:rsidP="00136640">
                            <w:pPr>
                              <w:pStyle w:val="Heading6"/>
                              <w:jc w:val="center"/>
                              <w:rPr>
                                <w:color w:val="auto"/>
                              </w:rPr>
                            </w:pPr>
                            <w:hyperlink r:id="rId10"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0C5170">
                            <w:pPr>
                              <w:jc w:val="center"/>
                            </w:pPr>
                          </w:p>
                          <w:p w:rsidR="00297D47" w:rsidRPr="000C5170" w:rsidRDefault="00297D47" w:rsidP="008F0C52">
                            <w:pPr>
                              <w:pStyle w:val="Masthead"/>
                              <w:jc w:val="center"/>
                              <w:rPr>
                                <w:rFonts w:ascii="Times New Roman" w:hAnsi="Times New Roman" w:cs="Times New Roman"/>
                                <w:b w:val="0"/>
                                <w:color w:val="auto"/>
                                <w:sz w:val="92"/>
                                <w:szCs w:val="92"/>
                              </w:rPr>
                            </w:pPr>
                          </w:p>
                          <w:p w:rsidR="00297D47" w:rsidRPr="006D208F" w:rsidRDefault="00297D47" w:rsidP="008F0C52">
                            <w:pPr>
                              <w:pStyle w:val="Masthead"/>
                              <w:jc w:val="center"/>
                              <w:rPr>
                                <w:rFonts w:ascii="Times New Roman" w:hAnsi="Times New Roman" w:cs="Times New Roman"/>
                                <w:color w:val="auto"/>
                                <w:sz w:val="92"/>
                                <w:szCs w:val="9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334C2" id="_x0000_t202" coordsize="21600,21600" o:spt="202" path="m,l,21600r21600,l21600,xe">
                <v:stroke joinstyle="miter"/>
                <v:path gradientshapeok="t" o:connecttype="rect"/>
              </v:shapetype>
              <v:shape id="Text Box 13" o:spid="_x0000_s1027" type="#_x0000_t202" style="position:absolute;left:0;text-align:left;margin-left:52pt;margin-top:54.15pt;width:512.65pt;height:117.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" filled="f" stroked="f" strokecolor="white">
                <v:textbox inset="0,0,0,0">
                  <w:txbxContent>
                    <w:p w:rsidR="00297D47" w:rsidRDefault="00297D47"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0C5170">
                      <w:pPr>
                        <w:jc w:val="center"/>
                        <w:rPr>
                          <w:sz w:val="8"/>
                          <w:szCs w:val="8"/>
                        </w:rPr>
                      </w:pPr>
                    </w:p>
                    <w:p w:rsidR="00297D47" w:rsidRDefault="00297D47" w:rsidP="000C5170">
                      <w:pPr>
                        <w:jc w:val="center"/>
                        <w:rPr>
                          <w:noProof/>
                        </w:rPr>
                      </w:pPr>
                      <w:r>
                        <w:t xml:space="preserve">Illuminating pathways toward opportunity, possibility, wellness and independence.  </w:t>
                      </w:r>
                    </w:p>
                    <w:p w:rsidR="00297D47" w:rsidRPr="00136640" w:rsidRDefault="00297D47" w:rsidP="000C5170">
                      <w:pPr>
                        <w:jc w:val="center"/>
                        <w:rPr>
                          <w:sz w:val="16"/>
                          <w:szCs w:val="16"/>
                        </w:rPr>
                      </w:pPr>
                    </w:p>
                    <w:p w:rsidR="00297D47" w:rsidRPr="006D208F" w:rsidRDefault="00297D47" w:rsidP="00136640">
                      <w:pPr>
                        <w:pStyle w:val="Heading6"/>
                        <w:jc w:val="center"/>
                        <w:rPr>
                          <w:color w:val="auto"/>
                        </w:rPr>
                      </w:pPr>
                      <w:r w:rsidRPr="006D208F">
                        <w:rPr>
                          <w:color w:val="auto"/>
                        </w:rPr>
                        <w:t>Restoration Society, Inc., 66 Englewood Avenue, Buffalo, NY  14214</w:t>
                      </w:r>
                    </w:p>
                    <w:p w:rsidR="00297D47" w:rsidRPr="006D208F" w:rsidRDefault="00506384" w:rsidP="00136640">
                      <w:pPr>
                        <w:pStyle w:val="Heading6"/>
                        <w:jc w:val="center"/>
                        <w:rPr>
                          <w:color w:val="auto"/>
                        </w:rPr>
                      </w:pPr>
                      <w:hyperlink r:id="rId11"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0C5170">
                      <w:pPr>
                        <w:jc w:val="center"/>
                      </w:pPr>
                    </w:p>
                    <w:p w:rsidR="00297D47" w:rsidRPr="000C5170" w:rsidRDefault="00297D47" w:rsidP="008F0C52">
                      <w:pPr>
                        <w:pStyle w:val="Masthead"/>
                        <w:jc w:val="center"/>
                        <w:rPr>
                          <w:rFonts w:ascii="Times New Roman" w:hAnsi="Times New Roman" w:cs="Times New Roman"/>
                          <w:b w:val="0"/>
                          <w:color w:val="auto"/>
                          <w:sz w:val="92"/>
                          <w:szCs w:val="92"/>
                        </w:rPr>
                      </w:pPr>
                    </w:p>
                    <w:p w:rsidR="00297D47" w:rsidRPr="006D208F" w:rsidRDefault="00297D47" w:rsidP="008F0C52">
                      <w:pPr>
                        <w:pStyle w:val="Masthead"/>
                        <w:jc w:val="center"/>
                        <w:rPr>
                          <w:rFonts w:ascii="Times New Roman" w:hAnsi="Times New Roman" w:cs="Times New Roman"/>
                          <w:color w:val="auto"/>
                          <w:sz w:val="92"/>
                          <w:szCs w:val="92"/>
                        </w:rPr>
                      </w:pPr>
                    </w:p>
                  </w:txbxContent>
                </v:textbox>
                <w10:wrap anchorx="page" anchory="page"/>
              </v:shape>
            </w:pict>
          </mc:Fallback>
        </mc:AlternateContent>
      </w:r>
      <w:r w:rsidR="00BC2EC0">
        <w:rPr>
          <w:noProof/>
        </w:rPr>
        <mc:AlternateContent>
          <mc:Choice Requires="wps">
            <w:drawing>
              <wp:anchor distT="0" distB="0" distL="114300" distR="114300" simplePos="0" relativeHeight="251672064" behindDoc="0" locked="0" layoutInCell="1" allowOverlap="1" wp14:anchorId="25727BCA" wp14:editId="3403B19A">
                <wp:simplePos x="0" y="0"/>
                <wp:positionH relativeFrom="page">
                  <wp:posOffset>5935980</wp:posOffset>
                </wp:positionH>
                <wp:positionV relativeFrom="page">
                  <wp:posOffset>490220</wp:posOffset>
                </wp:positionV>
                <wp:extent cx="1301750" cy="342900"/>
                <wp:effectExtent l="0" t="0" r="12700" b="0"/>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6D208F" w:rsidRDefault="006E7500" w:rsidP="00665B31">
                            <w:pPr>
                              <w:pStyle w:val="Date"/>
                              <w:rPr>
                                <w:color w:val="auto"/>
                              </w:rPr>
                            </w:pPr>
                            <w:r>
                              <w:rPr>
                                <w:color w:val="auto"/>
                              </w:rPr>
                              <w:t>April</w:t>
                            </w:r>
                            <w:r w:rsidR="00297D47">
                              <w:rPr>
                                <w:color w:val="auto"/>
                              </w:rPr>
                              <w:t xml:space="preserve"> 2020</w:t>
                            </w:r>
                          </w:p>
                          <w:p w:rsidR="00297D47" w:rsidRPr="006D208F" w:rsidRDefault="00297D47" w:rsidP="00591188">
                            <w:pPr>
                              <w:pStyle w:val="VolumeandIssue"/>
                              <w:rPr>
                                <w:color w:val="auto"/>
                              </w:rPr>
                            </w:pPr>
                            <w:r>
                              <w:rPr>
                                <w:color w:val="auto"/>
                              </w:rPr>
                              <w:t xml:space="preserve">Volume 12, Issue </w:t>
                            </w:r>
                            <w:r w:rsidR="00E9095C">
                              <w:rPr>
                                <w:color w:val="auto"/>
                              </w:rPr>
                              <w:t>4</w:t>
                            </w:r>
                            <w:r>
                              <w:rPr>
                                <w:color w:val="auto"/>
                              </w:rPr>
                              <w:tab/>
                            </w:r>
                            <w:r>
                              <w:rPr>
                                <w:color w:val="auto"/>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7BCA" id="Text Box 12" o:spid="_x0000_s1028" type="#_x0000_t202" style="position:absolute;left:0;text-align:left;margin-left:467.4pt;margin-top:38.6pt;width:102.5pt;height:2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Tlsg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" filled="f" stroked="f">
                <v:textbox inset="0,0,0,0">
                  <w:txbxContent>
                    <w:p w:rsidR="00297D47" w:rsidRPr="006D208F" w:rsidRDefault="006E7500" w:rsidP="00665B31">
                      <w:pPr>
                        <w:pStyle w:val="Date"/>
                        <w:rPr>
                          <w:color w:val="auto"/>
                        </w:rPr>
                      </w:pPr>
                      <w:r>
                        <w:rPr>
                          <w:color w:val="auto"/>
                        </w:rPr>
                        <w:t>April</w:t>
                      </w:r>
                      <w:r w:rsidR="00297D47">
                        <w:rPr>
                          <w:color w:val="auto"/>
                        </w:rPr>
                        <w:t xml:space="preserve"> 2020</w:t>
                      </w:r>
                    </w:p>
                    <w:p w:rsidR="00297D47" w:rsidRPr="006D208F" w:rsidRDefault="00297D47" w:rsidP="00591188">
                      <w:pPr>
                        <w:pStyle w:val="VolumeandIssue"/>
                        <w:rPr>
                          <w:color w:val="auto"/>
                        </w:rPr>
                      </w:pPr>
                      <w:r>
                        <w:rPr>
                          <w:color w:val="auto"/>
                        </w:rPr>
                        <w:t xml:space="preserve">Volume 12, Issue </w:t>
                      </w:r>
                      <w:r w:rsidR="00E9095C">
                        <w:rPr>
                          <w:color w:val="auto"/>
                        </w:rPr>
                        <w:t>4</w:t>
                      </w:r>
                      <w:r>
                        <w:rPr>
                          <w:color w:val="auto"/>
                        </w:rPr>
                        <w:tab/>
                      </w:r>
                      <w:r>
                        <w:rPr>
                          <w:color w:val="auto"/>
                        </w:rPr>
                        <w:tab/>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90496" behindDoc="0" locked="0" layoutInCell="1" allowOverlap="1" wp14:anchorId="0CC123C9" wp14:editId="68868A64">
                <wp:simplePos x="0" y="0"/>
                <wp:positionH relativeFrom="page">
                  <wp:posOffset>666750</wp:posOffset>
                </wp:positionH>
                <wp:positionV relativeFrom="page">
                  <wp:posOffset>6362700</wp:posOffset>
                </wp:positionV>
                <wp:extent cx="80010" cy="177165"/>
                <wp:effectExtent l="0" t="0" r="0" b="3810"/>
                <wp:wrapNone/>
                <wp:docPr id="2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297D47" w:rsidRDefault="00297D4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C123C9" id="Text Box 307" o:spid="_x0000_s1029" type="#_x0000_t202" style="position:absolute;left:0;text-align:left;margin-left:52.5pt;margin-top:501pt;width:6.3pt;height:13.95pt;z-index:2516904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" filled="f" stroked="f">
                <v:textbox style="mso-fit-shape-to-text:t" inset="0,0,0,0">
                  <w:txbxContent>
                    <w:p w:rsidR="00297D47" w:rsidRDefault="00297D47"/>
                  </w:txbxContent>
                </v:textbox>
                <w10:wrap anchorx="page" anchory="page"/>
              </v:shape>
            </w:pict>
          </mc:Fallback>
        </mc:AlternateContent>
      </w:r>
      <w:r w:rsidR="009D0397">
        <w:rPr>
          <w:noProof/>
        </w:rPr>
        <mc:AlternateContent>
          <mc:Choice Requires="wps">
            <w:drawing>
              <wp:anchor distT="0" distB="0" distL="114300" distR="114300" simplePos="0" relativeHeight="251689472" behindDoc="0" locked="0" layoutInCell="1" allowOverlap="1" wp14:anchorId="0C781D43" wp14:editId="77073B46">
                <wp:simplePos x="0" y="0"/>
                <wp:positionH relativeFrom="page">
                  <wp:posOffset>752475</wp:posOffset>
                </wp:positionH>
                <wp:positionV relativeFrom="page">
                  <wp:posOffset>7200900</wp:posOffset>
                </wp:positionV>
                <wp:extent cx="80010" cy="177165"/>
                <wp:effectExtent l="0" t="0" r="0" b="3810"/>
                <wp:wrapNone/>
                <wp:docPr id="2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297D47" w:rsidRDefault="00297D4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81D43" id="Text Box 304" o:spid="_x0000_s1030" type="#_x0000_t202" style="position:absolute;left:0;text-align:left;margin-left:59.25pt;margin-top:567pt;width:6.3pt;height:13.95pt;z-index:2516894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" filled="f" stroked="f">
                <v:textbox style="mso-fit-shape-to-text:t" inset="0,0,0,0">
                  <w:txbxContent>
                    <w:p w:rsidR="00297D47" w:rsidRDefault="00297D47"/>
                  </w:txbxContent>
                </v:textbox>
                <w10:wrap anchorx="page" anchory="page"/>
              </v:shape>
            </w:pict>
          </mc:Fallback>
        </mc:AlternateContent>
      </w:r>
      <w:r w:rsidR="009D0397">
        <w:rPr>
          <w:noProof/>
        </w:rPr>
        <mc:AlternateContent>
          <mc:Choice Requires="wps">
            <w:drawing>
              <wp:anchor distT="0" distB="0" distL="114300" distR="114300" simplePos="0" relativeHeight="251616768" behindDoc="0" locked="0" layoutInCell="1" allowOverlap="1" wp14:anchorId="6B79E583" wp14:editId="3E66C0CF">
                <wp:simplePos x="0" y="0"/>
                <wp:positionH relativeFrom="page">
                  <wp:posOffset>2540000</wp:posOffset>
                </wp:positionH>
                <wp:positionV relativeFrom="page">
                  <wp:posOffset>3149600</wp:posOffset>
                </wp:positionV>
                <wp:extent cx="91440" cy="91440"/>
                <wp:effectExtent l="0" t="0" r="0" b="0"/>
                <wp:wrapNone/>
                <wp:docPr id="20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9E583" id="Text Box 144" o:spid="_x0000_s1031" type="#_x0000_t202" style="position:absolute;left:0;text-align:left;margin-left:200pt;margin-top:248pt;width:7.2pt;height:7.2pt;z-index:251616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UJsgIAALw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I2OUJsgIAALwFAAAO&#10;AAAAAAAAAAAAAAAAAC4CAABkcnMvZTJvRG9jLnhtbFBLAQItABQABgAIAAAAIQDaeVU/3gAAAAsB&#10;AAAPAAAAAAAAAAAAAAAAAAwFAABkcnMvZG93bnJldi54bWxQSwUGAAAAAAQABADzAAAAFwY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17792" behindDoc="0" locked="0" layoutInCell="1" allowOverlap="1" wp14:anchorId="06FFA689" wp14:editId="18A48760">
                <wp:simplePos x="0" y="0"/>
                <wp:positionH relativeFrom="page">
                  <wp:posOffset>2529840</wp:posOffset>
                </wp:positionH>
                <wp:positionV relativeFrom="page">
                  <wp:posOffset>6601460</wp:posOffset>
                </wp:positionV>
                <wp:extent cx="91440" cy="91440"/>
                <wp:effectExtent l="0" t="635" r="0" b="3175"/>
                <wp:wrapNone/>
                <wp:docPr id="20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A689" id="Text Box 148" o:spid="_x0000_s1032" type="#_x0000_t202" style="position:absolute;left:0;text-align:left;margin-left:199.2pt;margin-top:519.8pt;width:7.2pt;height:7.2pt;z-index:251617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rG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IDTCsayAgAAvAUA&#10;AA4AAAAAAAAAAAAAAAAALgIAAGRycy9lMm9Eb2MueG1sUEsBAi0AFAAGAAgAAAAhAFAxm8bgAAAA&#10;DQEAAA8AAAAAAAAAAAAAAAAADAUAAGRycy9kb3ducmV2LnhtbFBLBQYAAAAABAAEAPMAAAAZBgAA&#10;AAA=&#10;" filled="f" stroked="f">
                <v:textbox inset="0,0,0,0">
                  <w:txbxContent>
                    <w:p w:rsidR="00297D47" w:rsidRDefault="00297D47" w:rsidP="000B49FE">
                      <w:pPr>
                        <w:pStyle w:val="BodyText"/>
                      </w:pPr>
                    </w:p>
                  </w:txbxContent>
                </v:textbox>
                <w10:wrap anchorx="page" anchory="page"/>
              </v:shape>
            </w:pict>
          </mc:Fallback>
        </mc:AlternateContent>
      </w:r>
      <w:r w:rsidR="00E63FB8">
        <w:rPr>
          <w:noProof/>
          <w:sz w:val="16"/>
          <w:szCs w:val="16"/>
        </w:rPr>
        <w:softHyphen/>
      </w:r>
      <w:r w:rsidR="008432E8">
        <w:rPr>
          <w:noProof/>
          <w:sz w:val="16"/>
          <w:szCs w:val="16"/>
        </w:rPr>
        <w:t>––</w:t>
      </w:r>
      <w:r w:rsidR="00AE4ECA">
        <w:rPr>
          <w:noProof/>
        </w:rPr>
        <w:drawing>
          <wp:inline distT="0" distB="0" distL="0" distR="0" wp14:anchorId="7AEA2ACA" wp14:editId="04787B13">
            <wp:extent cx="481330" cy="34163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0" cy="341630"/>
                    </a:xfrm>
                    <a:prstGeom prst="rect">
                      <a:avLst/>
                    </a:prstGeom>
                    <a:noFill/>
                  </pic:spPr>
                </pic:pic>
              </a:graphicData>
            </a:graphic>
          </wp:inline>
        </w:drawing>
      </w:r>
      <w:r w:rsidR="008C4D3F" w:rsidRPr="008C4D3F">
        <w:rPr>
          <w:noProof/>
        </w:rPr>
        <w:t xml:space="preserve"> </w:t>
      </w:r>
    </w:p>
    <w:p w:rsidR="000F23DB" w:rsidRDefault="000F23DB" w:rsidP="00136640">
      <w:pPr>
        <w:rPr>
          <w:noProof/>
        </w:rPr>
      </w:pPr>
    </w:p>
    <w:p w:rsidR="000F23DB" w:rsidRDefault="000F23DB" w:rsidP="00136640">
      <w:pPr>
        <w:rPr>
          <w:noProof/>
        </w:rPr>
      </w:pPr>
    </w:p>
    <w:p w:rsidR="008C7F89" w:rsidRDefault="008C7F89" w:rsidP="00136640">
      <w:pPr>
        <w:rPr>
          <w:noProof/>
        </w:rPr>
      </w:pPr>
    </w:p>
    <w:p w:rsidR="00537A68" w:rsidRDefault="00F00715" w:rsidP="00136640">
      <w:pPr>
        <w:rPr>
          <w:noProof/>
        </w:rPr>
      </w:pPr>
      <w:r>
        <w:rPr>
          <w:noProof/>
        </w:rPr>
        <mc:AlternateContent>
          <mc:Choice Requires="wps">
            <w:drawing>
              <wp:anchor distT="0" distB="0" distL="114300" distR="114300" simplePos="0" relativeHeight="251714560" behindDoc="0" locked="0" layoutInCell="1" allowOverlap="1">
                <wp:simplePos x="0" y="0"/>
                <wp:positionH relativeFrom="column">
                  <wp:posOffset>4911090</wp:posOffset>
                </wp:positionH>
                <wp:positionV relativeFrom="paragraph">
                  <wp:posOffset>479425</wp:posOffset>
                </wp:positionV>
                <wp:extent cx="1811020" cy="1078230"/>
                <wp:effectExtent l="171450" t="361950" r="151130" b="369570"/>
                <wp:wrapNone/>
                <wp:docPr id="29" name="Text Box 29"/>
                <wp:cNvGraphicFramePr/>
                <a:graphic xmlns:a="http://schemas.openxmlformats.org/drawingml/2006/main">
                  <a:graphicData uri="http://schemas.microsoft.com/office/word/2010/wordprocessingShape">
                    <wps:wsp>
                      <wps:cNvSpPr txBox="1"/>
                      <wps:spPr>
                        <a:xfrm rot="1593819">
                          <a:off x="0" y="0"/>
                          <a:ext cx="1811020" cy="1078230"/>
                        </a:xfrm>
                        <a:prstGeom prst="rect">
                          <a:avLst/>
                        </a:prstGeom>
                        <a:solidFill>
                          <a:srgbClr val="92D050"/>
                        </a:solidFill>
                        <a:ln w="6350">
                          <a:solidFill>
                            <a:prstClr val="black"/>
                          </a:solidFill>
                        </a:ln>
                      </wps:spPr>
                      <wps:txbx>
                        <w:txbxContent>
                          <w:p w:rsidR="00F00715" w:rsidRPr="00834EFB" w:rsidRDefault="00E9095C" w:rsidP="00834EFB">
                            <w:pPr>
                              <w:jc w:val="center"/>
                              <w:rPr>
                                <w:rFonts w:ascii="Helvetica" w:hAnsi="Helvetica" w:cs="Helvetica"/>
                                <w:sz w:val="34"/>
                                <w:szCs w:val="34"/>
                              </w:rPr>
                            </w:pPr>
                            <w:r>
                              <w:rPr>
                                <w:rFonts w:ascii="Helvetica" w:hAnsi="Helvetica" w:cs="Helvetica"/>
                                <w:sz w:val="34"/>
                                <w:szCs w:val="34"/>
                              </w:rPr>
                              <w:t>ALL</w:t>
                            </w:r>
                            <w:r w:rsidR="00834EFB" w:rsidRPr="00834EFB">
                              <w:rPr>
                                <w:rFonts w:ascii="Helvetica" w:hAnsi="Helvetica" w:cs="Helvetica"/>
                                <w:sz w:val="34"/>
                                <w:szCs w:val="34"/>
                              </w:rPr>
                              <w:t xml:space="preserve"> NFTA BUS AND METRO RAIL </w:t>
                            </w:r>
                            <w:r>
                              <w:rPr>
                                <w:rFonts w:ascii="Helvetica" w:hAnsi="Helvetica" w:cs="Helvetica"/>
                                <w:sz w:val="34"/>
                                <w:szCs w:val="34"/>
                              </w:rPr>
                              <w:t xml:space="preserve">FARES </w:t>
                            </w:r>
                            <w:r w:rsidR="00834EFB" w:rsidRPr="00834EFB">
                              <w:rPr>
                                <w:rFonts w:ascii="Helvetica" w:hAnsi="Helvetica" w:cs="Helvetica"/>
                                <w:sz w:val="34"/>
                                <w:szCs w:val="34"/>
                              </w:rPr>
                              <w:t xml:space="preserve">ARE </w:t>
                            </w:r>
                            <w:r w:rsidR="00834EFB" w:rsidRPr="00834EFB">
                              <w:rPr>
                                <w:rFonts w:ascii="Helvetica" w:hAnsi="Helvetica" w:cs="Helvetica"/>
                                <w:b/>
                                <w:sz w:val="34"/>
                                <w:szCs w:val="34"/>
                                <w:u w:val="single"/>
                              </w:rPr>
                              <w:t>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3" type="#_x0000_t202" style="position:absolute;margin-left:386.7pt;margin-top:37.75pt;width:142.6pt;height:84.9pt;rotation:1740875fd;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" fillcolor="#92d050" strokeweight=".5pt">
                <v:textbox>
                  <w:txbxContent>
                    <w:p w:rsidR="00F00715" w:rsidRPr="00834EFB" w:rsidRDefault="00E9095C" w:rsidP="00834EFB">
                      <w:pPr>
                        <w:jc w:val="center"/>
                        <w:rPr>
                          <w:rFonts w:ascii="Helvetica" w:hAnsi="Helvetica" w:cs="Helvetica"/>
                          <w:sz w:val="34"/>
                          <w:szCs w:val="34"/>
                        </w:rPr>
                      </w:pPr>
                      <w:r>
                        <w:rPr>
                          <w:rFonts w:ascii="Helvetica" w:hAnsi="Helvetica" w:cs="Helvetica"/>
                          <w:sz w:val="34"/>
                          <w:szCs w:val="34"/>
                        </w:rPr>
                        <w:t>ALL</w:t>
                      </w:r>
                      <w:r w:rsidR="00834EFB" w:rsidRPr="00834EFB">
                        <w:rPr>
                          <w:rFonts w:ascii="Helvetica" w:hAnsi="Helvetica" w:cs="Helvetica"/>
                          <w:sz w:val="34"/>
                          <w:szCs w:val="34"/>
                        </w:rPr>
                        <w:t xml:space="preserve"> NFTA BUS AND METRO RAIL </w:t>
                      </w:r>
                      <w:r>
                        <w:rPr>
                          <w:rFonts w:ascii="Helvetica" w:hAnsi="Helvetica" w:cs="Helvetica"/>
                          <w:sz w:val="34"/>
                          <w:szCs w:val="34"/>
                        </w:rPr>
                        <w:t xml:space="preserve">FARES </w:t>
                      </w:r>
                      <w:r w:rsidR="00834EFB" w:rsidRPr="00834EFB">
                        <w:rPr>
                          <w:rFonts w:ascii="Helvetica" w:hAnsi="Helvetica" w:cs="Helvetica"/>
                          <w:sz w:val="34"/>
                          <w:szCs w:val="34"/>
                        </w:rPr>
                        <w:t xml:space="preserve">ARE </w:t>
                      </w:r>
                      <w:r w:rsidR="00834EFB" w:rsidRPr="00834EFB">
                        <w:rPr>
                          <w:rFonts w:ascii="Helvetica" w:hAnsi="Helvetica" w:cs="Helvetica"/>
                          <w:b/>
                          <w:sz w:val="34"/>
                          <w:szCs w:val="34"/>
                          <w:u w:val="single"/>
                        </w:rPr>
                        <w:t>FREE!!!</w:t>
                      </w:r>
                    </w:p>
                  </w:txbxContent>
                </v:textbox>
              </v:shape>
            </w:pict>
          </mc:Fallback>
        </mc:AlternateContent>
      </w:r>
      <w:r w:rsidR="009B2C70">
        <w:rPr>
          <w:noProof/>
        </w:rPr>
        <w:drawing>
          <wp:anchor distT="0" distB="0" distL="114300" distR="114300" simplePos="0" relativeHeight="251651584" behindDoc="1" locked="0" layoutInCell="1" allowOverlap="1" wp14:anchorId="2E06ED8C" wp14:editId="5AD3D68B">
            <wp:simplePos x="0" y="0"/>
            <wp:positionH relativeFrom="page">
              <wp:posOffset>492826</wp:posOffset>
            </wp:positionH>
            <wp:positionV relativeFrom="page">
              <wp:posOffset>2149434</wp:posOffset>
            </wp:positionV>
            <wp:extent cx="6787861" cy="7510676"/>
            <wp:effectExtent l="0" t="0" r="0" b="0"/>
            <wp:wrapNone/>
            <wp:docPr id="8" name="Picture 8" descr="Image result for spr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ring bor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4236" cy="753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500" w:rsidRPr="005204D8">
        <w:rPr>
          <w:noProof/>
        </w:rPr>
        <w:drawing>
          <wp:anchor distT="0" distB="0" distL="114300" distR="114300" simplePos="0" relativeHeight="251646464" behindDoc="0" locked="0" layoutInCell="1" allowOverlap="1" wp14:anchorId="0AAB557E" wp14:editId="69FB6D55">
            <wp:simplePos x="0" y="0"/>
            <wp:positionH relativeFrom="page">
              <wp:posOffset>1685925</wp:posOffset>
            </wp:positionH>
            <wp:positionV relativeFrom="page">
              <wp:posOffset>2705100</wp:posOffset>
            </wp:positionV>
            <wp:extent cx="4381403" cy="6427470"/>
            <wp:effectExtent l="0" t="0" r="635" b="0"/>
            <wp:wrapNone/>
            <wp:docPr id="55" name="Picture 55" descr="C:\Users\rsuser\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user\Pictures\Screenshots\Screenshot (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422" cy="6436299"/>
                    </a:xfrm>
                    <a:prstGeom prst="rect">
                      <a:avLst/>
                    </a:prstGeom>
                    <a:noFill/>
                    <a:ln>
                      <a:noFill/>
                    </a:ln>
                  </pic:spPr>
                </pic:pic>
              </a:graphicData>
            </a:graphic>
            <wp14:sizeRelH relativeFrom="page">
              <wp14:pctWidth>0</wp14:pctWidth>
            </wp14:sizeRelH>
            <wp14:sizeRelV relativeFrom="page">
              <wp14:pctHeight>0</wp14:pctHeight>
            </wp14:sizeRelV>
          </wp:anchor>
        </w:drawing>
      </w:r>
      <w:r w:rsidR="00BC2EC0">
        <w:rPr>
          <w:noProof/>
        </w:rPr>
        <mc:AlternateContent>
          <mc:Choice Requires="wps">
            <w:drawing>
              <wp:anchor distT="0" distB="0" distL="114300" distR="114300" simplePos="0" relativeHeight="251639296" behindDoc="0" locked="0" layoutInCell="1" allowOverlap="1" wp14:anchorId="6D9E364F" wp14:editId="69966C22">
                <wp:simplePos x="0" y="0"/>
                <wp:positionH relativeFrom="page">
                  <wp:posOffset>662940</wp:posOffset>
                </wp:positionH>
                <wp:positionV relativeFrom="page">
                  <wp:posOffset>1851025</wp:posOffset>
                </wp:positionV>
                <wp:extent cx="6810375" cy="0"/>
                <wp:effectExtent l="0" t="0" r="0" b="0"/>
                <wp:wrapNone/>
                <wp:docPr id="20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4E4DEC" id="Line 26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145.75pt" to="588.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" stroked="f">
                <w10:wrap anchorx="page" anchory="page"/>
              </v:line>
            </w:pict>
          </mc:Fallback>
        </mc:AlternateContent>
      </w:r>
      <w:r w:rsidR="005B7866">
        <w:rPr>
          <w:noProof/>
        </w:rPr>
        <w:br w:type="page"/>
      </w:r>
    </w:p>
    <w:p w:rsidR="000C5170" w:rsidRDefault="002E2E1F" w:rsidP="00136640">
      <w:pPr>
        <w:rPr>
          <w:noProof/>
        </w:rPr>
      </w:pPr>
      <w:r>
        <w:rPr>
          <w:noProof/>
        </w:rPr>
        <w:lastRenderedPageBreak/>
        <w:drawing>
          <wp:anchor distT="0" distB="0" distL="114300" distR="114300" simplePos="0" relativeHeight="251642368" behindDoc="1" locked="0" layoutInCell="1" allowOverlap="1" wp14:anchorId="794EE6F4" wp14:editId="62FF0C42">
            <wp:simplePos x="0" y="0"/>
            <wp:positionH relativeFrom="column">
              <wp:posOffset>76200</wp:posOffset>
            </wp:positionH>
            <wp:positionV relativeFrom="paragraph">
              <wp:posOffset>156211</wp:posOffset>
            </wp:positionV>
            <wp:extent cx="3332480" cy="2297430"/>
            <wp:effectExtent l="76200" t="76200" r="134620" b="140970"/>
            <wp:wrapNone/>
            <wp:docPr id="17" name="Picture 17" descr="Image result for save the d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ve the dat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2480" cy="2297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13591">
        <w:rPr>
          <w:noProof/>
        </w:rPr>
        <w:drawing>
          <wp:anchor distT="0" distB="0" distL="114300" distR="114300" simplePos="0" relativeHeight="251675136" behindDoc="0" locked="0" layoutInCell="1" allowOverlap="1" wp14:anchorId="26335120" wp14:editId="19BC0102">
            <wp:simplePos x="0" y="0"/>
            <wp:positionH relativeFrom="column">
              <wp:posOffset>76200</wp:posOffset>
            </wp:positionH>
            <wp:positionV relativeFrom="paragraph">
              <wp:posOffset>160021</wp:posOffset>
            </wp:positionV>
            <wp:extent cx="3316605" cy="2293620"/>
            <wp:effectExtent l="0" t="0" r="0" b="0"/>
            <wp:wrapNone/>
            <wp:docPr id="21" name="Picture 21" descr="Image result for apri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ril eve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170" cy="231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C70" w:rsidRPr="00535FC8">
        <w:rPr>
          <w:noProof/>
          <w:sz w:val="16"/>
          <w:szCs w:val="16"/>
        </w:rPr>
        <mc:AlternateContent>
          <mc:Choice Requires="wps">
            <w:drawing>
              <wp:anchor distT="0" distB="0" distL="114300" distR="114300" simplePos="0" relativeHeight="251644416" behindDoc="0" locked="0" layoutInCell="1" allowOverlap="1" wp14:anchorId="5C7F6F09" wp14:editId="1FD386C9">
                <wp:simplePos x="0" y="0"/>
                <wp:positionH relativeFrom="column">
                  <wp:posOffset>3485408</wp:posOffset>
                </wp:positionH>
                <wp:positionV relativeFrom="paragraph">
                  <wp:posOffset>160317</wp:posOffset>
                </wp:positionV>
                <wp:extent cx="3324373" cy="5551714"/>
                <wp:effectExtent l="0" t="0" r="28575"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373" cy="5551714"/>
                        </a:xfrm>
                        <a:prstGeom prst="rect">
                          <a:avLst/>
                        </a:prstGeom>
                        <a:solidFill>
                          <a:srgbClr val="FFFFFF"/>
                        </a:solidFill>
                        <a:ln w="9525">
                          <a:solidFill>
                            <a:srgbClr val="000000"/>
                          </a:solidFill>
                          <a:miter lim="800000"/>
                          <a:headEnd/>
                          <a:tailEnd/>
                        </a:ln>
                      </wps:spPr>
                      <wps:txbx>
                        <w:txbxContent>
                          <w:p w:rsidR="00A13591" w:rsidRPr="00A13591" w:rsidRDefault="00A13591" w:rsidP="004243D6">
                            <w:pPr>
                              <w:jc w:val="center"/>
                              <w:rPr>
                                <w:rFonts w:ascii="Helvetica" w:hAnsi="Helvetica" w:cs="Helvetica"/>
                                <w:color w:val="1C1E21"/>
                                <w:sz w:val="56"/>
                                <w:szCs w:val="56"/>
                                <w:shd w:val="clear" w:color="auto" w:fill="FFFFFF"/>
                              </w:rPr>
                            </w:pPr>
                            <w:r w:rsidRPr="00A13591">
                              <w:rPr>
                                <w:rFonts w:ascii="Helvetica" w:hAnsi="Helvetica" w:cs="Helvetica"/>
                                <w:color w:val="1C1E21"/>
                                <w:sz w:val="56"/>
                                <w:szCs w:val="56"/>
                                <w:shd w:val="clear" w:color="auto" w:fill="FFFFFF"/>
                              </w:rPr>
                              <w:t>Peer Study Group Q/A Session</w:t>
                            </w: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283015" w:rsidRPr="00A13591" w:rsidRDefault="00A13591" w:rsidP="00A13591">
                            <w:pPr>
                              <w:jc w:val="center"/>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There will be a Q/A session live from the </w:t>
                            </w:r>
                            <w:hyperlink r:id="rId17" w:tooltip="Rsi Staff" w:history="1">
                              <w:r>
                                <w:rPr>
                                  <w:rStyle w:val="Hyperlink"/>
                                  <w:rFonts w:ascii="Helvetica" w:hAnsi="Helvetica" w:cs="Helvetica"/>
                                  <w:color w:val="385898"/>
                                  <w:sz w:val="21"/>
                                  <w:szCs w:val="21"/>
                                  <w:shd w:val="clear" w:color="auto" w:fill="FFFFFF"/>
                                </w:rPr>
                                <w:t>RSI Staff</w:t>
                              </w:r>
                            </w:hyperlink>
                            <w:r>
                              <w:rPr>
                                <w:rFonts w:ascii="Helvetica" w:hAnsi="Helvetica" w:cs="Helvetica"/>
                                <w:color w:val="1C1E21"/>
                                <w:sz w:val="21"/>
                                <w:szCs w:val="21"/>
                                <w:shd w:val="clear" w:color="auto" w:fill="FFFFFF"/>
                              </w:rPr>
                              <w:t> page on Facebook for the Peer Study Group attendees that's held every Wednesday. Cornelius Delaney of RSI's HOPE TEAM will be the facilitator, and will be able to answer any questions ask about Academy of Peers services. The live feed will begin at 2</w:t>
                            </w:r>
                            <w:r w:rsidR="009C3CC1">
                              <w:rPr>
                                <w:rFonts w:ascii="Helvetica" w:hAnsi="Helvetica" w:cs="Helvetica"/>
                                <w:color w:val="1C1E21"/>
                                <w:sz w:val="21"/>
                                <w:szCs w:val="21"/>
                                <w:shd w:val="clear" w:color="auto" w:fill="FFFFFF"/>
                              </w:rPr>
                              <w:t>:00</w:t>
                            </w:r>
                            <w:r>
                              <w:rPr>
                                <w:rFonts w:ascii="Helvetica" w:hAnsi="Helvetica" w:cs="Helvetica"/>
                                <w:color w:val="1C1E21"/>
                                <w:sz w:val="21"/>
                                <w:szCs w:val="21"/>
                                <w:shd w:val="clear" w:color="auto" w:fill="FFFFFF"/>
                              </w:rPr>
                              <w:t xml:space="preserve"> p.m. and end promptly at 3:30 p.m. The end date for APS has been extended to 4/6/20. If there are any questions regarding this session, please do not hesitate to contact us by either direct message on Facebook or call at (716) 431-HOPE(4673).</w:t>
                            </w: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F6F09" id="Text Box 2" o:spid="_x0000_s1034" type="#_x0000_t202" style="position:absolute;margin-left:274.45pt;margin-top:12.6pt;width:261.75pt;height:437.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HqKA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">
                <v:textbox>
                  <w:txbxContent>
                    <w:p w:rsidR="00A13591" w:rsidRPr="00A13591" w:rsidRDefault="00A13591" w:rsidP="004243D6">
                      <w:pPr>
                        <w:jc w:val="center"/>
                        <w:rPr>
                          <w:rFonts w:ascii="Helvetica" w:hAnsi="Helvetica" w:cs="Helvetica"/>
                          <w:color w:val="1C1E21"/>
                          <w:sz w:val="56"/>
                          <w:szCs w:val="56"/>
                          <w:shd w:val="clear" w:color="auto" w:fill="FFFFFF"/>
                        </w:rPr>
                      </w:pPr>
                      <w:r w:rsidRPr="00A13591">
                        <w:rPr>
                          <w:rFonts w:ascii="Helvetica" w:hAnsi="Helvetica" w:cs="Helvetica"/>
                          <w:color w:val="1C1E21"/>
                          <w:sz w:val="56"/>
                          <w:szCs w:val="56"/>
                          <w:shd w:val="clear" w:color="auto" w:fill="FFFFFF"/>
                        </w:rPr>
                        <w:t>Peer Study Group Q/A Session</w:t>
                      </w: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A13591" w:rsidRDefault="00A13591" w:rsidP="004243D6">
                      <w:pPr>
                        <w:jc w:val="center"/>
                        <w:rPr>
                          <w:rFonts w:ascii="Helvetica" w:hAnsi="Helvetica" w:cs="Helvetica"/>
                          <w:color w:val="1C1E21"/>
                          <w:sz w:val="21"/>
                          <w:szCs w:val="21"/>
                          <w:shd w:val="clear" w:color="auto" w:fill="FFFFFF"/>
                        </w:rPr>
                      </w:pPr>
                    </w:p>
                    <w:p w:rsidR="00283015" w:rsidRPr="00A13591" w:rsidRDefault="00A13591" w:rsidP="00A13591">
                      <w:pPr>
                        <w:jc w:val="center"/>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There will be a Q/A session live from the </w:t>
                      </w:r>
                      <w:hyperlink r:id="rId18" w:tooltip="Rsi Staff" w:history="1">
                        <w:r>
                          <w:rPr>
                            <w:rStyle w:val="Hyperlink"/>
                            <w:rFonts w:ascii="Helvetica" w:hAnsi="Helvetica" w:cs="Helvetica"/>
                            <w:color w:val="385898"/>
                            <w:sz w:val="21"/>
                            <w:szCs w:val="21"/>
                            <w:shd w:val="clear" w:color="auto" w:fill="FFFFFF"/>
                          </w:rPr>
                          <w:t>RSI Staff</w:t>
                        </w:r>
                      </w:hyperlink>
                      <w:r>
                        <w:rPr>
                          <w:rFonts w:ascii="Helvetica" w:hAnsi="Helvetica" w:cs="Helvetica"/>
                          <w:color w:val="1C1E21"/>
                          <w:sz w:val="21"/>
                          <w:szCs w:val="21"/>
                          <w:shd w:val="clear" w:color="auto" w:fill="FFFFFF"/>
                        </w:rPr>
                        <w:t> page on Facebook for the Peer Study Group attendees that's held every Wednesday. Cornelius Delaney of RSI's HOPE TEAM will be the facilitator, and will be able to answer any questions ask about Academy of Peers services. The live feed will begin at 2</w:t>
                      </w:r>
                      <w:r w:rsidR="009C3CC1">
                        <w:rPr>
                          <w:rFonts w:ascii="Helvetica" w:hAnsi="Helvetica" w:cs="Helvetica"/>
                          <w:color w:val="1C1E21"/>
                          <w:sz w:val="21"/>
                          <w:szCs w:val="21"/>
                          <w:shd w:val="clear" w:color="auto" w:fill="FFFFFF"/>
                        </w:rPr>
                        <w:t>:00</w:t>
                      </w:r>
                      <w:r>
                        <w:rPr>
                          <w:rFonts w:ascii="Helvetica" w:hAnsi="Helvetica" w:cs="Helvetica"/>
                          <w:color w:val="1C1E21"/>
                          <w:sz w:val="21"/>
                          <w:szCs w:val="21"/>
                          <w:shd w:val="clear" w:color="auto" w:fill="FFFFFF"/>
                        </w:rPr>
                        <w:t xml:space="preserve"> p.m. and end promptly at 3:30 p.m. The end date for APS has been extended to 4/6/20. If there are any questions regarding this session, please do not hesitate to contact us by either direct message on Facebook or call at (716) 431-HOPE(4673).</w:t>
                      </w: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p w:rsidR="00283015" w:rsidRDefault="00283015" w:rsidP="004243D6">
                      <w:pPr>
                        <w:jc w:val="center"/>
                      </w:pPr>
                    </w:p>
                  </w:txbxContent>
                </v:textbox>
              </v:shape>
            </w:pict>
          </mc:Fallback>
        </mc:AlternateContent>
      </w:r>
    </w:p>
    <w:p w:rsidR="00807E05" w:rsidRDefault="00807E05" w:rsidP="00136640">
      <w:pPr>
        <w:rPr>
          <w:noProof/>
        </w:rPr>
      </w:pPr>
    </w:p>
    <w:p w:rsidR="00A576C9" w:rsidRDefault="00A576C9">
      <w:pPr>
        <w:rPr>
          <w:noProof/>
        </w:rPr>
      </w:pPr>
    </w:p>
    <w:p w:rsidR="0011487E" w:rsidRDefault="0011487E" w:rsidP="00E20ED1">
      <w:pPr>
        <w:jc w:val="center"/>
        <w:rPr>
          <w:noProof/>
        </w:rPr>
      </w:pPr>
    </w:p>
    <w:p w:rsidR="0011487E" w:rsidRPr="002F5BEE" w:rsidRDefault="002E2E1F">
      <w:pPr>
        <w:rPr>
          <w:noProof/>
        </w:rPr>
      </w:pPr>
      <w:r>
        <w:rPr>
          <w:noProof/>
        </w:rPr>
        <mc:AlternateContent>
          <mc:Choice Requires="wps">
            <w:drawing>
              <wp:anchor distT="45720" distB="45720" distL="114300" distR="114300" simplePos="0" relativeHeight="251702784" behindDoc="0" locked="0" layoutInCell="1" allowOverlap="1">
                <wp:simplePos x="0" y="0"/>
                <wp:positionH relativeFrom="column">
                  <wp:posOffset>41910</wp:posOffset>
                </wp:positionH>
                <wp:positionV relativeFrom="paragraph">
                  <wp:posOffset>1844675</wp:posOffset>
                </wp:positionV>
                <wp:extent cx="3390900" cy="3158490"/>
                <wp:effectExtent l="0" t="0" r="1905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158490"/>
                        </a:xfrm>
                        <a:prstGeom prst="rect">
                          <a:avLst/>
                        </a:prstGeom>
                        <a:solidFill>
                          <a:srgbClr val="FFFFFF"/>
                        </a:solidFill>
                        <a:ln w="9525">
                          <a:solidFill>
                            <a:srgbClr val="000000"/>
                          </a:solidFill>
                          <a:miter lim="800000"/>
                          <a:headEnd/>
                          <a:tailEnd/>
                        </a:ln>
                      </wps:spPr>
                      <wps:txbx>
                        <w:txbxContent>
                          <w:p w:rsidR="002E2E1F" w:rsidRPr="002E2E1F" w:rsidRDefault="002E2E1F" w:rsidP="002E2E1F">
                            <w:pPr>
                              <w:jc w:val="center"/>
                              <w:rPr>
                                <w:rFonts w:ascii="Berlin Sans FB Demi" w:hAnsi="Berlin Sans FB Demi"/>
                                <w:b/>
                                <w:color w:val="FF0000"/>
                                <w:sz w:val="28"/>
                                <w:szCs w:val="28"/>
                                <w:u w:val="single"/>
                              </w:rPr>
                            </w:pPr>
                            <w:r w:rsidRPr="002E2E1F">
                              <w:rPr>
                                <w:rFonts w:ascii="Berlin Sans FB Demi" w:hAnsi="Berlin Sans FB Demi"/>
                                <w:b/>
                                <w:color w:val="FF0000"/>
                                <w:sz w:val="28"/>
                                <w:szCs w:val="28"/>
                                <w:u w:val="single"/>
                              </w:rPr>
                              <w:t>Get to know ACE during our Informational sessions via phone calls!!!</w:t>
                            </w:r>
                          </w:p>
                          <w:p w:rsidR="002E2E1F" w:rsidRDefault="002E2E1F" w:rsidP="002E2E1F"/>
                          <w:p w:rsidR="002E2E1F" w:rsidRDefault="002E2E1F" w:rsidP="002E2E1F">
                            <w:pPr>
                              <w:jc w:val="center"/>
                            </w:pPr>
                            <w:r>
                              <w:t>During the month of April Erie ACE will be taking phone calls, instead of having w</w:t>
                            </w:r>
                            <w:r w:rsidR="00E9095C">
                              <w:t>alk in open meetings, regarding</w:t>
                            </w:r>
                            <w:r>
                              <w:t xml:space="preserve"> our</w:t>
                            </w:r>
                          </w:p>
                          <w:p w:rsidR="002E2E1F" w:rsidRPr="002E2E1F" w:rsidRDefault="002E2E1F" w:rsidP="002E2E1F">
                            <w:pPr>
                              <w:jc w:val="center"/>
                              <w:rPr>
                                <w:b/>
                                <w:u w:val="single"/>
                              </w:rPr>
                            </w:pPr>
                            <w:r w:rsidRPr="002E2E1F">
                              <w:rPr>
                                <w:b/>
                                <w:color w:val="FF0000"/>
                                <w:u w:val="single"/>
                              </w:rPr>
                              <w:t>ACE Informational Sessions</w:t>
                            </w:r>
                          </w:p>
                          <w:p w:rsidR="002E2E1F" w:rsidRPr="002E2E1F" w:rsidRDefault="002E2E1F" w:rsidP="002E2E1F">
                            <w:pPr>
                              <w:jc w:val="center"/>
                              <w:rPr>
                                <w:b/>
                              </w:rPr>
                            </w:pPr>
                            <w:r w:rsidRPr="002E2E1F">
                              <w:rPr>
                                <w:b/>
                              </w:rPr>
                              <w:t>April 7, 2020 - 10am-12pm and</w:t>
                            </w:r>
                          </w:p>
                          <w:p w:rsidR="002E2E1F" w:rsidRPr="002E2E1F" w:rsidRDefault="002E2E1F" w:rsidP="002E2E1F">
                            <w:pPr>
                              <w:jc w:val="center"/>
                              <w:rPr>
                                <w:b/>
                              </w:rPr>
                            </w:pPr>
                            <w:r w:rsidRPr="002E2E1F">
                              <w:rPr>
                                <w:b/>
                              </w:rPr>
                              <w:t>April 24, 2020 12pm-2pm</w:t>
                            </w:r>
                          </w:p>
                          <w:p w:rsidR="002E2E1F" w:rsidRPr="002E2E1F" w:rsidRDefault="002E2E1F" w:rsidP="002E2E1F">
                            <w:pPr>
                              <w:rPr>
                                <w:sz w:val="22"/>
                                <w:szCs w:val="22"/>
                              </w:rPr>
                            </w:pPr>
                            <w:r w:rsidRPr="002E2E1F">
                              <w:rPr>
                                <w:sz w:val="22"/>
                                <w:szCs w:val="22"/>
                              </w:rPr>
                              <w:t xml:space="preserve">These calls will answer all your needs regarding our services, how we can help you choose, get and keep a job, and how to apply for Adult Career &amp; Continuing Educational Services (ACCES-VR) services. </w:t>
                            </w:r>
                            <w:r w:rsidRPr="002E2E1F">
                              <w:rPr>
                                <w:color w:val="FF0000"/>
                                <w:sz w:val="22"/>
                                <w:szCs w:val="22"/>
                              </w:rPr>
                              <w:t>Please call (716) 884-5216 ext: 410.</w:t>
                            </w:r>
                            <w:r w:rsidRPr="002E2E1F">
                              <w:rPr>
                                <w:sz w:val="22"/>
                                <w:szCs w:val="22"/>
                              </w:rPr>
                              <w:t xml:space="preserve"> Please leave a message and someone will be call you back within the time frame. </w:t>
                            </w:r>
                          </w:p>
                          <w:p w:rsidR="002E2E1F" w:rsidRPr="002E2E1F" w:rsidRDefault="002E2E1F" w:rsidP="002E2E1F">
                            <w:pPr>
                              <w:jc w:val="center"/>
                              <w:rPr>
                                <w:color w:val="FF0000"/>
                              </w:rPr>
                            </w:pPr>
                            <w:r w:rsidRPr="002E2E1F">
                              <w:rPr>
                                <w:color w:val="FF0000"/>
                                <w:sz w:val="22"/>
                                <w:szCs w:val="22"/>
                              </w:rPr>
                              <w:t>All stay well and</w:t>
                            </w:r>
                            <w:r w:rsidRPr="002E2E1F">
                              <w:rPr>
                                <w:color w:val="FF0000"/>
                              </w:rPr>
                              <w:t xml:space="preserv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pt;margin-top:145.25pt;width:267pt;height:248.7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">
                <v:textbox>
                  <w:txbxContent>
                    <w:p w:rsidR="002E2E1F" w:rsidRPr="002E2E1F" w:rsidRDefault="002E2E1F" w:rsidP="002E2E1F">
                      <w:pPr>
                        <w:jc w:val="center"/>
                        <w:rPr>
                          <w:rFonts w:ascii="Berlin Sans FB Demi" w:hAnsi="Berlin Sans FB Demi"/>
                          <w:b/>
                          <w:color w:val="FF0000"/>
                          <w:sz w:val="28"/>
                          <w:szCs w:val="28"/>
                          <w:u w:val="single"/>
                        </w:rPr>
                      </w:pPr>
                      <w:r w:rsidRPr="002E2E1F">
                        <w:rPr>
                          <w:rFonts w:ascii="Berlin Sans FB Demi" w:hAnsi="Berlin Sans FB Demi"/>
                          <w:b/>
                          <w:color w:val="FF0000"/>
                          <w:sz w:val="28"/>
                          <w:szCs w:val="28"/>
                          <w:u w:val="single"/>
                        </w:rPr>
                        <w:t>Get to know ACE during our Informational sessions via phone calls!!!</w:t>
                      </w:r>
                    </w:p>
                    <w:p w:rsidR="002E2E1F" w:rsidRDefault="002E2E1F" w:rsidP="002E2E1F"/>
                    <w:p w:rsidR="002E2E1F" w:rsidRDefault="002E2E1F" w:rsidP="002E2E1F">
                      <w:pPr>
                        <w:jc w:val="center"/>
                      </w:pPr>
                      <w:r>
                        <w:t>During the month of April Erie ACE will be taking phone calls, instead of having w</w:t>
                      </w:r>
                      <w:r w:rsidR="00E9095C">
                        <w:t>alk in open meetings, regarding</w:t>
                      </w:r>
                      <w:r>
                        <w:t xml:space="preserve"> our</w:t>
                      </w:r>
                    </w:p>
                    <w:p w:rsidR="002E2E1F" w:rsidRPr="002E2E1F" w:rsidRDefault="002E2E1F" w:rsidP="002E2E1F">
                      <w:pPr>
                        <w:jc w:val="center"/>
                        <w:rPr>
                          <w:b/>
                          <w:u w:val="single"/>
                        </w:rPr>
                      </w:pPr>
                      <w:r w:rsidRPr="002E2E1F">
                        <w:rPr>
                          <w:b/>
                          <w:color w:val="FF0000"/>
                          <w:u w:val="single"/>
                        </w:rPr>
                        <w:t>ACE Informational Sessions</w:t>
                      </w:r>
                    </w:p>
                    <w:p w:rsidR="002E2E1F" w:rsidRPr="002E2E1F" w:rsidRDefault="002E2E1F" w:rsidP="002E2E1F">
                      <w:pPr>
                        <w:jc w:val="center"/>
                        <w:rPr>
                          <w:b/>
                        </w:rPr>
                      </w:pPr>
                      <w:r w:rsidRPr="002E2E1F">
                        <w:rPr>
                          <w:b/>
                        </w:rPr>
                        <w:t>April 7, 2020 - 10am-12pm and</w:t>
                      </w:r>
                    </w:p>
                    <w:p w:rsidR="002E2E1F" w:rsidRPr="002E2E1F" w:rsidRDefault="002E2E1F" w:rsidP="002E2E1F">
                      <w:pPr>
                        <w:jc w:val="center"/>
                        <w:rPr>
                          <w:b/>
                        </w:rPr>
                      </w:pPr>
                      <w:r w:rsidRPr="002E2E1F">
                        <w:rPr>
                          <w:b/>
                        </w:rPr>
                        <w:t>April 24, 2020 12pm-2pm</w:t>
                      </w:r>
                    </w:p>
                    <w:p w:rsidR="002E2E1F" w:rsidRPr="002E2E1F" w:rsidRDefault="002E2E1F" w:rsidP="002E2E1F">
                      <w:pPr>
                        <w:rPr>
                          <w:sz w:val="22"/>
                          <w:szCs w:val="22"/>
                        </w:rPr>
                      </w:pPr>
                      <w:r w:rsidRPr="002E2E1F">
                        <w:rPr>
                          <w:sz w:val="22"/>
                          <w:szCs w:val="22"/>
                        </w:rPr>
                        <w:t xml:space="preserve">These calls will answer all your needs regarding our services, how we can help you choose, get and keep a job, and how to apply for Adult Career &amp; Continuing Educational Services (ACCES-VR) services. </w:t>
                      </w:r>
                      <w:r w:rsidRPr="002E2E1F">
                        <w:rPr>
                          <w:color w:val="FF0000"/>
                          <w:sz w:val="22"/>
                          <w:szCs w:val="22"/>
                        </w:rPr>
                        <w:t>Please call (716) 884-5216 ext: 410.</w:t>
                      </w:r>
                      <w:r w:rsidRPr="002E2E1F">
                        <w:rPr>
                          <w:sz w:val="22"/>
                          <w:szCs w:val="22"/>
                        </w:rPr>
                        <w:t xml:space="preserve"> Please leave a message and someone will be call you back within the time frame. </w:t>
                      </w:r>
                    </w:p>
                    <w:p w:rsidR="002E2E1F" w:rsidRPr="002E2E1F" w:rsidRDefault="002E2E1F" w:rsidP="002E2E1F">
                      <w:pPr>
                        <w:jc w:val="center"/>
                        <w:rPr>
                          <w:color w:val="FF0000"/>
                        </w:rPr>
                      </w:pPr>
                      <w:r w:rsidRPr="002E2E1F">
                        <w:rPr>
                          <w:color w:val="FF0000"/>
                          <w:sz w:val="22"/>
                          <w:szCs w:val="22"/>
                        </w:rPr>
                        <w:t>All stay well and</w:t>
                      </w:r>
                      <w:r w:rsidRPr="002E2E1F">
                        <w:rPr>
                          <w:color w:val="FF0000"/>
                        </w:rPr>
                        <w:t xml:space="preserve"> safe!!!</w:t>
                      </w:r>
                    </w:p>
                  </w:txbxContent>
                </v:textbox>
                <w10:wrap type="square"/>
              </v:shape>
            </w:pict>
          </mc:Fallback>
        </mc:AlternateContent>
      </w:r>
      <w:r w:rsidR="00A13591">
        <w:rPr>
          <w:noProof/>
        </w:rPr>
        <mc:AlternateContent>
          <mc:Choice Requires="wps">
            <w:drawing>
              <wp:anchor distT="0" distB="0" distL="114300" distR="114300" simplePos="0" relativeHeight="251650560" behindDoc="0" locked="0" layoutInCell="1" allowOverlap="1" wp14:anchorId="050BA445" wp14:editId="2AA9A031">
                <wp:simplePos x="0" y="0"/>
                <wp:positionH relativeFrom="column">
                  <wp:posOffset>4215740</wp:posOffset>
                </wp:positionH>
                <wp:positionV relativeFrom="paragraph">
                  <wp:posOffset>473570</wp:posOffset>
                </wp:positionV>
                <wp:extent cx="1934845" cy="2404745"/>
                <wp:effectExtent l="19050" t="19050" r="27305" b="33655"/>
                <wp:wrapNone/>
                <wp:docPr id="20" name="Oval Callout 20"/>
                <wp:cNvGraphicFramePr/>
                <a:graphic xmlns:a="http://schemas.openxmlformats.org/drawingml/2006/main">
                  <a:graphicData uri="http://schemas.microsoft.com/office/word/2010/wordprocessingShape">
                    <wps:wsp>
                      <wps:cNvSpPr/>
                      <wps:spPr>
                        <a:xfrm>
                          <a:off x="0" y="0"/>
                          <a:ext cx="1934845" cy="2404745"/>
                        </a:xfrm>
                        <a:prstGeom prst="wedgeEllipseCallout">
                          <a:avLst>
                            <a:gd name="adj1" fmla="val 48829"/>
                            <a:gd name="adj2" fmla="val 41759"/>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A13591" w:rsidRDefault="00A13591" w:rsidP="00A135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BA4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36" type="#_x0000_t63" style="position:absolute;margin-left:331.95pt;margin-top:37.3pt;width:152.35pt;height:18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" adj="21347,19820" strokecolor="#243f60 [1604]" strokeweight="2pt">
                <v:fill r:id="rId20" o:title="" recolor="t" rotate="t" type="frame"/>
                <v:textbox>
                  <w:txbxContent>
                    <w:p w:rsidR="00A13591" w:rsidRDefault="00A13591" w:rsidP="00A13591">
                      <w:pPr>
                        <w:jc w:val="center"/>
                      </w:pPr>
                    </w:p>
                  </w:txbxContent>
                </v:textbox>
              </v:shape>
            </w:pict>
          </mc:Fallback>
        </mc:AlternateContent>
      </w:r>
      <w:r w:rsidR="00A13591" w:rsidRPr="00415B14">
        <w:rPr>
          <w:noProof/>
        </w:rPr>
        <w:drawing>
          <wp:anchor distT="0" distB="0" distL="114300" distR="114300" simplePos="0" relativeHeight="251649536" behindDoc="0" locked="0" layoutInCell="1" allowOverlap="1" wp14:anchorId="48734953" wp14:editId="09D0C09C">
            <wp:simplePos x="0" y="0"/>
            <wp:positionH relativeFrom="column">
              <wp:posOffset>59055</wp:posOffset>
            </wp:positionH>
            <wp:positionV relativeFrom="paragraph">
              <wp:posOffset>5092972</wp:posOffset>
            </wp:positionV>
            <wp:extent cx="6750256" cy="3373575"/>
            <wp:effectExtent l="0" t="0" r="0" b="0"/>
            <wp:wrapNone/>
            <wp:docPr id="9" name="Picture 9" descr="S:\Newsletter\2020\April\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sletter\2020\April\2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0256" cy="337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87E">
        <w:rPr>
          <w:noProof/>
        </w:rPr>
        <w:br w:type="page"/>
      </w:r>
    </w:p>
    <w:p w:rsidR="00A162D2" w:rsidRDefault="002446F5">
      <w:pPr>
        <w:rPr>
          <w:noProof/>
        </w:rPr>
      </w:pPr>
      <w:r>
        <w:rPr>
          <w:noProof/>
        </w:rPr>
        <w:drawing>
          <wp:anchor distT="0" distB="0" distL="114300" distR="114300" simplePos="0" relativeHeight="251648512" behindDoc="0" locked="0" layoutInCell="1" allowOverlap="1" wp14:anchorId="5A8F216B" wp14:editId="4001E64E">
            <wp:simplePos x="0" y="0"/>
            <wp:positionH relativeFrom="column">
              <wp:posOffset>45267</wp:posOffset>
            </wp:positionH>
            <wp:positionV relativeFrom="paragraph">
              <wp:posOffset>95061</wp:posOffset>
            </wp:positionV>
            <wp:extent cx="3620984" cy="1158542"/>
            <wp:effectExtent l="76200" t="76200" r="132080" b="1371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628371" cy="1160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1" locked="0" layoutInCell="1" allowOverlap="1" wp14:anchorId="23ED0F69" wp14:editId="5874F726">
            <wp:simplePos x="0" y="0"/>
            <wp:positionH relativeFrom="column">
              <wp:posOffset>3739081</wp:posOffset>
            </wp:positionH>
            <wp:positionV relativeFrom="paragraph">
              <wp:posOffset>31687</wp:posOffset>
            </wp:positionV>
            <wp:extent cx="3061970" cy="750185"/>
            <wp:effectExtent l="0" t="0" r="5080" b="0"/>
            <wp:wrapNone/>
            <wp:docPr id="45" name="Picture 45" descr="Image result for pet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t borde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13" t="52857" r="14578" b="26028"/>
                    <a:stretch/>
                  </pic:blipFill>
                  <pic:spPr bwMode="auto">
                    <a:xfrm>
                      <a:off x="0" y="0"/>
                      <a:ext cx="3076318" cy="75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3B5" w:rsidRDefault="006D0A7C" w:rsidP="00180EE8">
      <w:pPr>
        <w:rPr>
          <w:noProof/>
        </w:rPr>
      </w:pPr>
      <w:r>
        <w:rPr>
          <w:noProof/>
        </w:rPr>
        <mc:AlternateContent>
          <mc:Choice Requires="wps">
            <w:drawing>
              <wp:anchor distT="0" distB="0" distL="114300" distR="114300" simplePos="0" relativeHeight="251661824" behindDoc="0" locked="0" layoutInCell="1" allowOverlap="1" wp14:anchorId="1FF706CA" wp14:editId="62CC268F">
                <wp:simplePos x="0" y="0"/>
                <wp:positionH relativeFrom="column">
                  <wp:posOffset>1240325</wp:posOffset>
                </wp:positionH>
                <wp:positionV relativeFrom="paragraph">
                  <wp:posOffset>4698125</wp:posOffset>
                </wp:positionV>
                <wp:extent cx="4209415" cy="4454305"/>
                <wp:effectExtent l="0" t="0" r="635" b="3810"/>
                <wp:wrapNone/>
                <wp:docPr id="12" name="Text Box 12"/>
                <wp:cNvGraphicFramePr/>
                <a:graphic xmlns:a="http://schemas.openxmlformats.org/drawingml/2006/main">
                  <a:graphicData uri="http://schemas.microsoft.com/office/word/2010/wordprocessingShape">
                    <wps:wsp>
                      <wps:cNvSpPr txBox="1"/>
                      <wps:spPr>
                        <a:xfrm>
                          <a:off x="0" y="0"/>
                          <a:ext cx="4209415" cy="4454305"/>
                        </a:xfrm>
                        <a:prstGeom prst="rect">
                          <a:avLst/>
                        </a:prstGeom>
                        <a:solidFill>
                          <a:schemeClr val="lt1"/>
                        </a:solidFill>
                        <a:ln w="6350">
                          <a:noFill/>
                        </a:ln>
                      </wps:spPr>
                      <wps:txbx>
                        <w:txbxContent>
                          <w:p w:rsidR="007E32B2" w:rsidRPr="007E32B2" w:rsidRDefault="007E32B2" w:rsidP="007E32B2">
                            <w:pPr>
                              <w:spacing w:after="270"/>
                              <w:jc w:val="center"/>
                              <w:textAlignment w:val="baseline"/>
                              <w:outlineLvl w:val="2"/>
                              <w:rPr>
                                <w:rFonts w:cstheme="minorHAnsi"/>
                                <w:color w:val="202329"/>
                                <w:spacing w:val="-6"/>
                                <w:szCs w:val="28"/>
                              </w:rPr>
                            </w:pPr>
                            <w:r w:rsidRPr="007E32B2">
                              <w:rPr>
                                <w:rFonts w:cstheme="minorHAnsi"/>
                                <w:color w:val="202329"/>
                                <w:spacing w:val="-6"/>
                                <w:szCs w:val="28"/>
                              </w:rPr>
                              <w:t>World Book day is on April 23</w:t>
                            </w:r>
                            <w:r w:rsidRPr="007E32B2">
                              <w:rPr>
                                <w:rFonts w:cstheme="minorHAnsi"/>
                                <w:color w:val="202329"/>
                                <w:spacing w:val="-6"/>
                                <w:szCs w:val="28"/>
                                <w:vertAlign w:val="superscript"/>
                              </w:rPr>
                              <w:t>rd</w:t>
                            </w:r>
                            <w:r w:rsidRPr="007E32B2">
                              <w:rPr>
                                <w:rFonts w:cstheme="minorHAnsi"/>
                                <w:color w:val="202329"/>
                                <w:spacing w:val="-6"/>
                                <w:szCs w:val="28"/>
                              </w:rPr>
                              <w:t xml:space="preserve"> 2020. </w:t>
                            </w:r>
                            <w:r w:rsidR="002E2E1F">
                              <w:rPr>
                                <w:rFonts w:cstheme="minorHAnsi"/>
                                <w:color w:val="202329"/>
                                <w:spacing w:val="-6"/>
                                <w:szCs w:val="28"/>
                              </w:rPr>
                              <w:t xml:space="preserve">                                        </w:t>
                            </w:r>
                            <w:r w:rsidRPr="007E32B2">
                              <w:rPr>
                                <w:rFonts w:cstheme="minorHAnsi"/>
                                <w:color w:val="202329"/>
                                <w:spacing w:val="-6"/>
                                <w:szCs w:val="28"/>
                              </w:rPr>
                              <w:t>Here are some reasons why we should read:</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1. Reading is good for your brain</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2. Reading introduces you to new ideas and invites you to solve problems</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3. Reading makes you a better writer</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4. Reading improves your conversational skills</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5. Reading strengthens worldview and convictions</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6. Reading improves your self-discipline and consistency</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7. Reading increases your knowledge of history</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8. Reading increases cultural knowledge (without an expensive plane flight)</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9. Reading challenges your imagination</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10. Reading reduces stress</w:t>
                            </w:r>
                          </w:p>
                          <w:p w:rsidR="00297D47" w:rsidRDefault="00297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06CA" id="_x0000_s1037" type="#_x0000_t202" style="position:absolute;margin-left:97.65pt;margin-top:369.95pt;width:331.45pt;height:35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" fillcolor="white [3201]" stroked="f" strokeweight=".5pt">
                <v:textbox>
                  <w:txbxContent>
                    <w:p w:rsidR="007E32B2" w:rsidRPr="007E32B2" w:rsidRDefault="007E32B2" w:rsidP="007E32B2">
                      <w:pPr>
                        <w:spacing w:after="270"/>
                        <w:jc w:val="center"/>
                        <w:textAlignment w:val="baseline"/>
                        <w:outlineLvl w:val="2"/>
                        <w:rPr>
                          <w:rFonts w:cstheme="minorHAnsi"/>
                          <w:color w:val="202329"/>
                          <w:spacing w:val="-6"/>
                          <w:szCs w:val="28"/>
                        </w:rPr>
                      </w:pPr>
                      <w:r w:rsidRPr="007E32B2">
                        <w:rPr>
                          <w:rFonts w:cstheme="minorHAnsi"/>
                          <w:color w:val="202329"/>
                          <w:spacing w:val="-6"/>
                          <w:szCs w:val="28"/>
                        </w:rPr>
                        <w:t>World Book day is on April 23</w:t>
                      </w:r>
                      <w:r w:rsidRPr="007E32B2">
                        <w:rPr>
                          <w:rFonts w:cstheme="minorHAnsi"/>
                          <w:color w:val="202329"/>
                          <w:spacing w:val="-6"/>
                          <w:szCs w:val="28"/>
                          <w:vertAlign w:val="superscript"/>
                        </w:rPr>
                        <w:t>rd</w:t>
                      </w:r>
                      <w:r w:rsidRPr="007E32B2">
                        <w:rPr>
                          <w:rFonts w:cstheme="minorHAnsi"/>
                          <w:color w:val="202329"/>
                          <w:spacing w:val="-6"/>
                          <w:szCs w:val="28"/>
                        </w:rPr>
                        <w:t xml:space="preserve"> 2020. </w:t>
                      </w:r>
                      <w:r w:rsidR="002E2E1F">
                        <w:rPr>
                          <w:rFonts w:cstheme="minorHAnsi"/>
                          <w:color w:val="202329"/>
                          <w:spacing w:val="-6"/>
                          <w:szCs w:val="28"/>
                        </w:rPr>
                        <w:t xml:space="preserve">                                        </w:t>
                      </w:r>
                      <w:r w:rsidRPr="007E32B2">
                        <w:rPr>
                          <w:rFonts w:cstheme="minorHAnsi"/>
                          <w:color w:val="202329"/>
                          <w:spacing w:val="-6"/>
                          <w:szCs w:val="28"/>
                        </w:rPr>
                        <w:t>Here are some reasons why we should read:</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1. Reading is good for your brain</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2. Reading introduces you to new ideas and invites you to solve problems</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3. Reading makes you a better writer</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4. Reading improves your conversational skills</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5. Reading strengthens worldview and convictions</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6. Reading improves your self-discipline and consistency</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7. Reading increases your knowledge of history</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8. Reading increases cultural knowledge (without an expensive plane flight)</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9. Reading challenges your imagination</w:t>
                      </w:r>
                    </w:p>
                    <w:p w:rsidR="007E32B2" w:rsidRPr="007E32B2" w:rsidRDefault="007E32B2" w:rsidP="007E32B2">
                      <w:pPr>
                        <w:spacing w:after="270"/>
                        <w:jc w:val="center"/>
                        <w:textAlignment w:val="baseline"/>
                        <w:outlineLvl w:val="2"/>
                        <w:rPr>
                          <w:rFonts w:cstheme="minorHAnsi"/>
                          <w:b/>
                          <w:bCs/>
                          <w:color w:val="202329"/>
                          <w:spacing w:val="-6"/>
                        </w:rPr>
                      </w:pPr>
                      <w:r w:rsidRPr="007E32B2">
                        <w:rPr>
                          <w:rFonts w:cstheme="minorHAnsi"/>
                          <w:b/>
                          <w:bCs/>
                          <w:color w:val="202329"/>
                          <w:spacing w:val="-6"/>
                        </w:rPr>
                        <w:t>10. Reading reduces stress</w:t>
                      </w:r>
                    </w:p>
                    <w:p w:rsidR="00297D47" w:rsidRDefault="00297D47"/>
                  </w:txbxContent>
                </v:textbox>
              </v:shape>
            </w:pict>
          </mc:Fallback>
        </mc:AlternateContent>
      </w:r>
      <w:r>
        <w:rPr>
          <w:noProof/>
        </w:rPr>
        <w:drawing>
          <wp:anchor distT="0" distB="0" distL="114300" distR="114300" simplePos="0" relativeHeight="251699712" behindDoc="0" locked="0" layoutInCell="1" allowOverlap="1" wp14:anchorId="6AE211A8" wp14:editId="7DCC5CDA">
            <wp:simplePos x="0" y="0"/>
            <wp:positionH relativeFrom="column">
              <wp:posOffset>1496374</wp:posOffset>
            </wp:positionH>
            <wp:positionV relativeFrom="paragraph">
              <wp:posOffset>3425825</wp:posOffset>
            </wp:positionV>
            <wp:extent cx="3768220" cy="1321435"/>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World-Book-Day-carousel.jpg"/>
                    <pic:cNvPicPr/>
                  </pic:nvPicPr>
                  <pic:blipFill rotWithShape="1">
                    <a:blip r:embed="rId24">
                      <a:extLst>
                        <a:ext uri="{28A0092B-C50C-407E-A947-70E740481C1C}">
                          <a14:useLocalDpi xmlns:a14="http://schemas.microsoft.com/office/drawing/2010/main" val="0"/>
                        </a:ext>
                      </a:extLst>
                    </a:blip>
                    <a:srcRect l="6482" t="-3844" r="8796" b="14436"/>
                    <a:stretch/>
                  </pic:blipFill>
                  <pic:spPr bwMode="auto">
                    <a:xfrm>
                      <a:off x="0" y="0"/>
                      <a:ext cx="3768220" cy="132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2B2">
        <w:rPr>
          <w:noProof/>
        </w:rPr>
        <w:drawing>
          <wp:anchor distT="0" distB="0" distL="114300" distR="114300" simplePos="0" relativeHeight="251695616" behindDoc="1" locked="0" layoutInCell="1" allowOverlap="1" wp14:anchorId="37A88944" wp14:editId="57A6D5FC">
            <wp:simplePos x="0" y="0"/>
            <wp:positionH relativeFrom="page">
              <wp:posOffset>429260</wp:posOffset>
            </wp:positionH>
            <wp:positionV relativeFrom="page">
              <wp:posOffset>4025977</wp:posOffset>
            </wp:positionV>
            <wp:extent cx="6868952" cy="5584825"/>
            <wp:effectExtent l="0" t="0" r="8255" b="0"/>
            <wp:wrapNone/>
            <wp:docPr id="48" name="Picture 48" descr="Image result for 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k border"/>
                    <pic:cNvPicPr>
                      <a:picLocks noChangeAspect="1" noChangeArrowheads="1"/>
                    </pic:cNvPicPr>
                  </pic:nvPicPr>
                  <pic:blipFill rotWithShape="1">
                    <a:blip r:embed="rId25">
                      <a:extLst>
                        <a:ext uri="{28A0092B-C50C-407E-A947-70E740481C1C}">
                          <a14:useLocalDpi xmlns:a14="http://schemas.microsoft.com/office/drawing/2010/main" val="0"/>
                        </a:ext>
                      </a:extLst>
                    </a:blip>
                    <a:srcRect b="10493"/>
                    <a:stretch/>
                  </pic:blipFill>
                  <pic:spPr bwMode="auto">
                    <a:xfrm>
                      <a:off x="0" y="0"/>
                      <a:ext cx="6868952" cy="558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6F5">
        <w:rPr>
          <w:noProof/>
        </w:rPr>
        <w:drawing>
          <wp:anchor distT="0" distB="0" distL="114300" distR="114300" simplePos="0" relativeHeight="251623936" behindDoc="0" locked="0" layoutInCell="1" allowOverlap="1" wp14:anchorId="366C0E0C" wp14:editId="6A63B29B">
            <wp:simplePos x="0" y="0"/>
            <wp:positionH relativeFrom="column">
              <wp:posOffset>9053</wp:posOffset>
            </wp:positionH>
            <wp:positionV relativeFrom="paragraph">
              <wp:posOffset>610487</wp:posOffset>
            </wp:positionV>
            <wp:extent cx="6792924" cy="2768406"/>
            <wp:effectExtent l="0" t="0" r="8255" b="0"/>
            <wp:wrapNone/>
            <wp:docPr id="44" name="Picture 44" descr="Image result for coronavirus and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onavirus and pe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06498" cy="2773938"/>
                    </a:xfrm>
                    <a:prstGeom prst="rect">
                      <a:avLst/>
                    </a:prstGeom>
                    <a:noFill/>
                    <a:ln>
                      <a:noFill/>
                    </a:ln>
                  </pic:spPr>
                </pic:pic>
              </a:graphicData>
            </a:graphic>
            <wp14:sizeRelH relativeFrom="page">
              <wp14:pctWidth>0</wp14:pctWidth>
            </wp14:sizeRelH>
            <wp14:sizeRelV relativeFrom="page">
              <wp14:pctHeight>0</wp14:pctHeight>
            </wp14:sizeRelV>
          </wp:anchor>
        </w:drawing>
      </w:r>
      <w:r w:rsidR="00F8143D">
        <w:rPr>
          <w:noProof/>
        </w:rPr>
        <w:t xml:space="preserve"> </w:t>
      </w:r>
      <w:r w:rsidR="00233C0A">
        <w:rPr>
          <w:noProof/>
        </w:rPr>
        <w:t xml:space="preserve"> </w:t>
      </w:r>
      <w:r w:rsidR="00C133B5">
        <w:rPr>
          <w:noProof/>
        </w:rPr>
        <w:br w:type="page"/>
      </w:r>
    </w:p>
    <w:p w:rsidR="00C133B5" w:rsidRDefault="00D3531E" w:rsidP="000D0CC5">
      <w:pPr>
        <w:jc w:val="center"/>
        <w:rPr>
          <w:noProof/>
        </w:rPr>
      </w:pPr>
      <w:r>
        <w:rPr>
          <w:noProof/>
        </w:rPr>
        <w:drawing>
          <wp:anchor distT="0" distB="0" distL="114300" distR="114300" simplePos="0" relativeHeight="251655168" behindDoc="0" locked="0" layoutInCell="1" allowOverlap="1" wp14:anchorId="09F83CA4" wp14:editId="133B0B90">
            <wp:simplePos x="0" y="0"/>
            <wp:positionH relativeFrom="column">
              <wp:posOffset>2919730</wp:posOffset>
            </wp:positionH>
            <wp:positionV relativeFrom="paragraph">
              <wp:posOffset>-3248660</wp:posOffset>
            </wp:positionV>
            <wp:extent cx="3882583" cy="1833327"/>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head-3.jpg"/>
                    <pic:cNvPicPr/>
                  </pic:nvPicPr>
                  <pic:blipFill>
                    <a:blip r:embed="rId27">
                      <a:extLst>
                        <a:ext uri="{28A0092B-C50C-407E-A947-70E740481C1C}">
                          <a14:useLocalDpi xmlns:a14="http://schemas.microsoft.com/office/drawing/2010/main" val="0"/>
                        </a:ext>
                      </a:extLst>
                    </a:blip>
                    <a:stretch>
                      <a:fillRect/>
                    </a:stretch>
                  </pic:blipFill>
                  <pic:spPr>
                    <a:xfrm>
                      <a:off x="0" y="0"/>
                      <a:ext cx="3882583" cy="1833327"/>
                    </a:xfrm>
                    <a:prstGeom prst="rect">
                      <a:avLst/>
                    </a:prstGeom>
                  </pic:spPr>
                </pic:pic>
              </a:graphicData>
            </a:graphic>
            <wp14:sizeRelH relativeFrom="page">
              <wp14:pctWidth>0</wp14:pctWidth>
            </wp14:sizeRelH>
            <wp14:sizeRelV relativeFrom="page">
              <wp14:pctHeight>0</wp14:pctHeight>
            </wp14:sizeRelV>
          </wp:anchor>
        </w:drawing>
      </w:r>
      <w:r w:rsidR="00F76DC0" w:rsidRPr="00712A8A">
        <w:rPr>
          <w:noProof/>
        </w:rPr>
        <w:drawing>
          <wp:anchor distT="0" distB="0" distL="114300" distR="114300" simplePos="0" relativeHeight="251713536" behindDoc="0" locked="0" layoutInCell="1" allowOverlap="1" wp14:anchorId="5A209F1B" wp14:editId="3084B22A">
            <wp:simplePos x="0" y="0"/>
            <wp:positionH relativeFrom="column">
              <wp:posOffset>36195</wp:posOffset>
            </wp:positionH>
            <wp:positionV relativeFrom="paragraph">
              <wp:posOffset>11430</wp:posOffset>
            </wp:positionV>
            <wp:extent cx="3238500" cy="3886200"/>
            <wp:effectExtent l="76200" t="76200" r="133350" b="133350"/>
            <wp:wrapNone/>
            <wp:docPr id="288" name="Picture 288" descr="S:\Newsletter\2020\April\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sletter\2020\April\alon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406" b="13767"/>
                    <a:stretch/>
                  </pic:blipFill>
                  <pic:spPr bwMode="auto">
                    <a:xfrm>
                      <a:off x="0" y="0"/>
                      <a:ext cx="3241012" cy="3889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DC0">
        <w:rPr>
          <w:noProof/>
        </w:rPr>
        <w:drawing>
          <wp:anchor distT="0" distB="0" distL="114300" distR="114300" simplePos="0" relativeHeight="251651072" behindDoc="0" locked="0" layoutInCell="1" allowOverlap="1" wp14:anchorId="6DB3C98D" wp14:editId="25480D53">
            <wp:simplePos x="0" y="0"/>
            <wp:positionH relativeFrom="page">
              <wp:posOffset>3829051</wp:posOffset>
            </wp:positionH>
            <wp:positionV relativeFrom="page">
              <wp:posOffset>3805485</wp:posOffset>
            </wp:positionV>
            <wp:extent cx="3390900" cy="1328490"/>
            <wp:effectExtent l="0" t="0" r="0" b="5080"/>
            <wp:wrapNone/>
            <wp:docPr id="34" name="Picture 34" descr="Image result for free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wif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5857" cy="133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F76DC0" w:rsidRPr="00A81042">
        <w:rPr>
          <w:rFonts w:ascii="Calibri" w:eastAsia="Calibri" w:hAnsi="Calibri"/>
          <w:noProof/>
          <w:sz w:val="22"/>
          <w:szCs w:val="22"/>
        </w:rPr>
        <mc:AlternateContent>
          <mc:Choice Requires="wps">
            <w:drawing>
              <wp:anchor distT="45720" distB="45720" distL="114300" distR="114300" simplePos="0" relativeHeight="251616256" behindDoc="0" locked="0" layoutInCell="1" allowOverlap="1" wp14:anchorId="58340098" wp14:editId="5E07A015">
                <wp:simplePos x="0" y="0"/>
                <wp:positionH relativeFrom="margin">
                  <wp:posOffset>3352800</wp:posOffset>
                </wp:positionH>
                <wp:positionV relativeFrom="page">
                  <wp:posOffset>3771900</wp:posOffset>
                </wp:positionV>
                <wp:extent cx="3476625" cy="5886450"/>
                <wp:effectExtent l="0" t="0" r="28575" b="19050"/>
                <wp:wrapThrough wrapText="bothSides">
                  <wp:wrapPolygon edited="0">
                    <wp:start x="0" y="0"/>
                    <wp:lineTo x="0" y="21600"/>
                    <wp:lineTo x="21659" y="21600"/>
                    <wp:lineTo x="21659" y="0"/>
                    <wp:lineTo x="0" y="0"/>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886450"/>
                        </a:xfrm>
                        <a:prstGeom prst="rect">
                          <a:avLst/>
                        </a:prstGeom>
                        <a:solidFill>
                          <a:schemeClr val="bg1"/>
                        </a:solidFill>
                        <a:ln w="9525">
                          <a:solidFill>
                            <a:srgbClr val="000000"/>
                          </a:solidFill>
                          <a:miter lim="800000"/>
                          <a:headEnd/>
                          <a:tailEnd/>
                        </a:ln>
                      </wps:spPr>
                      <wps:txbx>
                        <w:txbxContent>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F76DC0" w:rsidRDefault="00F76DC0" w:rsidP="00733520">
                            <w:pPr>
                              <w:jc w:val="center"/>
                              <w:rPr>
                                <w:rFonts w:ascii="Arial" w:hAnsi="Arial" w:cs="Arial"/>
                                <w:color w:val="222222"/>
                                <w:shd w:val="clear" w:color="auto" w:fill="FFFFFF"/>
                              </w:rPr>
                            </w:pPr>
                          </w:p>
                          <w:p w:rsidR="00733520" w:rsidRDefault="009C3CC1" w:rsidP="00733520">
                            <w:pPr>
                              <w:jc w:val="center"/>
                              <w:rPr>
                                <w:rFonts w:ascii="Arial" w:hAnsi="Arial" w:cs="Arial"/>
                                <w:color w:val="222222"/>
                                <w:shd w:val="clear" w:color="auto" w:fill="FFFFFF"/>
                              </w:rPr>
                            </w:pPr>
                            <w:r>
                              <w:rPr>
                                <w:rFonts w:ascii="Arial" w:hAnsi="Arial" w:cs="Arial"/>
                                <w:color w:val="222222"/>
                                <w:shd w:val="clear" w:color="auto" w:fill="FFFFFF"/>
                              </w:rPr>
                              <w:t>Harbor House!!</w:t>
                            </w:r>
                          </w:p>
                          <w:p w:rsidR="00733520" w:rsidRPr="0070485C" w:rsidRDefault="00733520" w:rsidP="00733520">
                            <w:pPr>
                              <w:jc w:val="center"/>
                              <w:rPr>
                                <w:rFonts w:ascii="Forte" w:hAnsi="Forte" w:cs="Arial"/>
                                <w:color w:val="222222"/>
                                <w:sz w:val="32"/>
                                <w:shd w:val="clear" w:color="auto" w:fill="FFFFFF"/>
                              </w:rPr>
                            </w:pPr>
                            <w:r w:rsidRPr="0070485C">
                              <w:rPr>
                                <w:rFonts w:ascii="Forte" w:hAnsi="Forte" w:cs="Arial"/>
                                <w:color w:val="222222"/>
                                <w:sz w:val="32"/>
                                <w:shd w:val="clear" w:color="auto" w:fill="FFFFFF"/>
                              </w:rPr>
                              <w:t>National Chains with Free Wifi</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Starbucks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McDonald’s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Panera Bread</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Dunkin Donuts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Tim Horton’s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SPoT Coffee</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Buffalo Wild Wings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Apple Store</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Marriot Hotels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Whole Foods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Staples and Office Depot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Target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Barnes &amp; Noble</w:t>
                            </w:r>
                          </w:p>
                          <w:p w:rsidR="0070485C" w:rsidRDefault="00733520" w:rsidP="00F00715">
                            <w:pPr>
                              <w:jc w:val="center"/>
                              <w:rPr>
                                <w:rFonts w:ascii="Arial" w:hAnsi="Arial" w:cs="Arial"/>
                                <w:color w:val="222222"/>
                                <w:sz w:val="18"/>
                                <w:szCs w:val="18"/>
                                <w:shd w:val="clear" w:color="auto" w:fill="FFFFFF"/>
                              </w:rPr>
                            </w:pPr>
                            <w:r w:rsidRPr="00733520">
                              <w:rPr>
                                <w:rFonts w:ascii="Arial" w:hAnsi="Arial" w:cs="Arial"/>
                                <w:color w:val="222222"/>
                                <w:shd w:val="clear" w:color="auto" w:fill="FFFFFF"/>
                              </w:rPr>
                              <w:t>Best Buy</w:t>
                            </w:r>
                          </w:p>
                          <w:p w:rsidR="00F00715" w:rsidRPr="00F00715" w:rsidRDefault="00F00715" w:rsidP="00F00715">
                            <w:pPr>
                              <w:jc w:val="center"/>
                              <w:rPr>
                                <w:rFonts w:ascii="Arial" w:hAnsi="Arial" w:cs="Arial"/>
                                <w:color w:val="222222"/>
                                <w:sz w:val="18"/>
                                <w:szCs w:val="18"/>
                                <w:shd w:val="clear" w:color="auto" w:fill="FFFFFF"/>
                              </w:rPr>
                            </w:pPr>
                          </w:p>
                          <w:p w:rsidR="00733520" w:rsidRPr="0070485C" w:rsidRDefault="00733520" w:rsidP="00733520">
                            <w:pPr>
                              <w:jc w:val="center"/>
                              <w:rPr>
                                <w:rFonts w:ascii="Forte" w:hAnsi="Forte" w:cs="Arial"/>
                                <w:color w:val="222222"/>
                                <w:sz w:val="32"/>
                                <w:shd w:val="clear" w:color="auto" w:fill="FFFFFF"/>
                              </w:rPr>
                            </w:pPr>
                            <w:r w:rsidRPr="0070485C">
                              <w:rPr>
                                <w:rFonts w:ascii="Forte" w:hAnsi="Forte" w:cs="Arial"/>
                                <w:color w:val="222222"/>
                                <w:sz w:val="32"/>
                                <w:shd w:val="clear" w:color="auto" w:fill="FFFFFF"/>
                              </w:rPr>
                              <w:t>Other Local Options</w:t>
                            </w:r>
                          </w:p>
                          <w:p w:rsidR="00733520" w:rsidRPr="00733520" w:rsidRDefault="0070485C" w:rsidP="00733520">
                            <w:pPr>
                              <w:jc w:val="center"/>
                              <w:rPr>
                                <w:rFonts w:ascii="Arial" w:hAnsi="Arial" w:cs="Arial"/>
                                <w:color w:val="222222"/>
                                <w:shd w:val="clear" w:color="auto" w:fill="FFFFFF"/>
                              </w:rPr>
                            </w:pPr>
                            <w:r>
                              <w:rPr>
                                <w:rFonts w:ascii="Arial" w:hAnsi="Arial" w:cs="Arial"/>
                                <w:color w:val="222222"/>
                                <w:shd w:val="clear" w:color="auto" w:fill="FFFFFF"/>
                              </w:rPr>
                              <w:t xml:space="preserve">Buffalo </w:t>
                            </w:r>
                            <w:r w:rsidR="00733520" w:rsidRPr="00733520">
                              <w:rPr>
                                <w:rFonts w:ascii="Arial" w:hAnsi="Arial" w:cs="Arial"/>
                                <w:color w:val="222222"/>
                                <w:shd w:val="clear" w:color="auto" w:fill="FFFFFF"/>
                              </w:rPr>
                              <w:t>Public Library</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Airport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Train Line (downtown only, above ground) via “Buffalo Connect”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Hospitals</w:t>
                            </w:r>
                          </w:p>
                          <w:p w:rsidR="00A81042" w:rsidRDefault="00733520" w:rsidP="00733520">
                            <w:pPr>
                              <w:jc w:val="center"/>
                            </w:pPr>
                            <w:r w:rsidRPr="00733520">
                              <w:rPr>
                                <w:rFonts w:ascii="Arial" w:hAnsi="Arial" w:cs="Arial"/>
                                <w:color w:val="222222"/>
                                <w:shd w:val="clear" w:color="auto" w:fill="FFFFFF"/>
                              </w:rPr>
                              <w:t>Museums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0098" id="_x0000_s1038" type="#_x0000_t202" style="position:absolute;left:0;text-align:left;margin-left:264pt;margin-top:297pt;width:273.75pt;height:463.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" fillcolor="white [3212]">
                <v:textbox>
                  <w:txbxContent>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733520" w:rsidRDefault="00733520" w:rsidP="00733520">
                      <w:pPr>
                        <w:jc w:val="center"/>
                        <w:rPr>
                          <w:rFonts w:ascii="Arial" w:hAnsi="Arial" w:cs="Arial"/>
                          <w:color w:val="222222"/>
                          <w:shd w:val="clear" w:color="auto" w:fill="FFFFFF"/>
                        </w:rPr>
                      </w:pPr>
                    </w:p>
                    <w:p w:rsidR="00F76DC0" w:rsidRDefault="00F76DC0" w:rsidP="00733520">
                      <w:pPr>
                        <w:jc w:val="center"/>
                        <w:rPr>
                          <w:rFonts w:ascii="Arial" w:hAnsi="Arial" w:cs="Arial"/>
                          <w:color w:val="222222"/>
                          <w:shd w:val="clear" w:color="auto" w:fill="FFFFFF"/>
                        </w:rPr>
                      </w:pPr>
                    </w:p>
                    <w:p w:rsidR="00733520" w:rsidRDefault="009C3CC1" w:rsidP="00733520">
                      <w:pPr>
                        <w:jc w:val="center"/>
                        <w:rPr>
                          <w:rFonts w:ascii="Arial" w:hAnsi="Arial" w:cs="Arial"/>
                          <w:color w:val="222222"/>
                          <w:shd w:val="clear" w:color="auto" w:fill="FFFFFF"/>
                        </w:rPr>
                      </w:pPr>
                      <w:r>
                        <w:rPr>
                          <w:rFonts w:ascii="Arial" w:hAnsi="Arial" w:cs="Arial"/>
                          <w:color w:val="222222"/>
                          <w:shd w:val="clear" w:color="auto" w:fill="FFFFFF"/>
                        </w:rPr>
                        <w:t>Harbor House!!</w:t>
                      </w:r>
                    </w:p>
                    <w:p w:rsidR="00733520" w:rsidRPr="0070485C" w:rsidRDefault="00733520" w:rsidP="00733520">
                      <w:pPr>
                        <w:jc w:val="center"/>
                        <w:rPr>
                          <w:rFonts w:ascii="Forte" w:hAnsi="Forte" w:cs="Arial"/>
                          <w:color w:val="222222"/>
                          <w:sz w:val="32"/>
                          <w:shd w:val="clear" w:color="auto" w:fill="FFFFFF"/>
                        </w:rPr>
                      </w:pPr>
                      <w:r w:rsidRPr="0070485C">
                        <w:rPr>
                          <w:rFonts w:ascii="Forte" w:hAnsi="Forte" w:cs="Arial"/>
                          <w:color w:val="222222"/>
                          <w:sz w:val="32"/>
                          <w:shd w:val="clear" w:color="auto" w:fill="FFFFFF"/>
                        </w:rPr>
                        <w:t>National Chains with Free Wifi</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Starbucks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McDonald’s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Panera Bread</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Dunkin Donuts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Tim Horton’s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SPoT Coffee</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Buffalo Wild Wings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Apple Store</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Marriot Hotels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Whole Foods</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Staples and Office Depot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Target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Barnes &amp; Noble</w:t>
                      </w:r>
                    </w:p>
                    <w:p w:rsidR="0070485C" w:rsidRDefault="00733520" w:rsidP="00F00715">
                      <w:pPr>
                        <w:jc w:val="center"/>
                        <w:rPr>
                          <w:rFonts w:ascii="Arial" w:hAnsi="Arial" w:cs="Arial"/>
                          <w:color w:val="222222"/>
                          <w:sz w:val="18"/>
                          <w:szCs w:val="18"/>
                          <w:shd w:val="clear" w:color="auto" w:fill="FFFFFF"/>
                        </w:rPr>
                      </w:pPr>
                      <w:r w:rsidRPr="00733520">
                        <w:rPr>
                          <w:rFonts w:ascii="Arial" w:hAnsi="Arial" w:cs="Arial"/>
                          <w:color w:val="222222"/>
                          <w:shd w:val="clear" w:color="auto" w:fill="FFFFFF"/>
                        </w:rPr>
                        <w:t>Best Buy</w:t>
                      </w:r>
                    </w:p>
                    <w:p w:rsidR="00F00715" w:rsidRPr="00F00715" w:rsidRDefault="00F00715" w:rsidP="00F00715">
                      <w:pPr>
                        <w:jc w:val="center"/>
                        <w:rPr>
                          <w:rFonts w:ascii="Arial" w:hAnsi="Arial" w:cs="Arial"/>
                          <w:color w:val="222222"/>
                          <w:sz w:val="18"/>
                          <w:szCs w:val="18"/>
                          <w:shd w:val="clear" w:color="auto" w:fill="FFFFFF"/>
                        </w:rPr>
                      </w:pPr>
                    </w:p>
                    <w:p w:rsidR="00733520" w:rsidRPr="0070485C" w:rsidRDefault="00733520" w:rsidP="00733520">
                      <w:pPr>
                        <w:jc w:val="center"/>
                        <w:rPr>
                          <w:rFonts w:ascii="Forte" w:hAnsi="Forte" w:cs="Arial"/>
                          <w:color w:val="222222"/>
                          <w:sz w:val="32"/>
                          <w:shd w:val="clear" w:color="auto" w:fill="FFFFFF"/>
                        </w:rPr>
                      </w:pPr>
                      <w:r w:rsidRPr="0070485C">
                        <w:rPr>
                          <w:rFonts w:ascii="Forte" w:hAnsi="Forte" w:cs="Arial"/>
                          <w:color w:val="222222"/>
                          <w:sz w:val="32"/>
                          <w:shd w:val="clear" w:color="auto" w:fill="FFFFFF"/>
                        </w:rPr>
                        <w:t>Other Local Options</w:t>
                      </w:r>
                    </w:p>
                    <w:p w:rsidR="00733520" w:rsidRPr="00733520" w:rsidRDefault="0070485C" w:rsidP="00733520">
                      <w:pPr>
                        <w:jc w:val="center"/>
                        <w:rPr>
                          <w:rFonts w:ascii="Arial" w:hAnsi="Arial" w:cs="Arial"/>
                          <w:color w:val="222222"/>
                          <w:shd w:val="clear" w:color="auto" w:fill="FFFFFF"/>
                        </w:rPr>
                      </w:pPr>
                      <w:r>
                        <w:rPr>
                          <w:rFonts w:ascii="Arial" w:hAnsi="Arial" w:cs="Arial"/>
                          <w:color w:val="222222"/>
                          <w:shd w:val="clear" w:color="auto" w:fill="FFFFFF"/>
                        </w:rPr>
                        <w:t xml:space="preserve">Buffalo </w:t>
                      </w:r>
                      <w:r w:rsidR="00733520" w:rsidRPr="00733520">
                        <w:rPr>
                          <w:rFonts w:ascii="Arial" w:hAnsi="Arial" w:cs="Arial"/>
                          <w:color w:val="222222"/>
                          <w:shd w:val="clear" w:color="auto" w:fill="FFFFFF"/>
                        </w:rPr>
                        <w:t>Public Library</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Airport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Train Line (downtown only, above ground) via “Buffalo Connect”</w:t>
                      </w:r>
                    </w:p>
                    <w:p w:rsidR="00733520" w:rsidRPr="00733520" w:rsidRDefault="00733520" w:rsidP="00733520">
                      <w:pPr>
                        <w:jc w:val="center"/>
                        <w:rPr>
                          <w:rFonts w:ascii="Arial" w:hAnsi="Arial" w:cs="Arial"/>
                          <w:color w:val="222222"/>
                          <w:shd w:val="clear" w:color="auto" w:fill="FFFFFF"/>
                        </w:rPr>
                      </w:pPr>
                      <w:r w:rsidRPr="00733520">
                        <w:rPr>
                          <w:rFonts w:ascii="Arial" w:hAnsi="Arial" w:cs="Arial"/>
                          <w:color w:val="222222"/>
                          <w:shd w:val="clear" w:color="auto" w:fill="FFFFFF"/>
                        </w:rPr>
                        <w:t>Hospitals</w:t>
                      </w:r>
                    </w:p>
                    <w:p w:rsidR="00A81042" w:rsidRDefault="00733520" w:rsidP="00733520">
                      <w:pPr>
                        <w:jc w:val="center"/>
                      </w:pPr>
                      <w:r w:rsidRPr="00733520">
                        <w:rPr>
                          <w:rFonts w:ascii="Arial" w:hAnsi="Arial" w:cs="Arial"/>
                          <w:color w:val="222222"/>
                          <w:shd w:val="clear" w:color="auto" w:fill="FFFFFF"/>
                        </w:rPr>
                        <w:t>Museums</w:t>
                      </w:r>
                    </w:p>
                  </w:txbxContent>
                </v:textbox>
                <w10:wrap type="through" anchorx="margin" anchory="page"/>
              </v:shape>
            </w:pict>
          </mc:Fallback>
        </mc:AlternateContent>
      </w:r>
      <w:r w:rsidR="00F76DC0">
        <w:rPr>
          <w:noProof/>
        </w:rPr>
        <mc:AlternateContent>
          <mc:Choice Requires="wps">
            <w:drawing>
              <wp:anchor distT="45720" distB="45720" distL="114300" distR="114300" simplePos="0" relativeHeight="251637760" behindDoc="0" locked="0" layoutInCell="1" allowOverlap="1" wp14:anchorId="65952FCD" wp14:editId="2757B413">
                <wp:simplePos x="0" y="0"/>
                <wp:positionH relativeFrom="column">
                  <wp:posOffset>-57150</wp:posOffset>
                </wp:positionH>
                <wp:positionV relativeFrom="paragraph">
                  <wp:posOffset>0</wp:posOffset>
                </wp:positionV>
                <wp:extent cx="6934200" cy="322897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228975"/>
                        </a:xfrm>
                        <a:prstGeom prst="rect">
                          <a:avLst/>
                        </a:prstGeom>
                        <a:solidFill>
                          <a:srgbClr val="FFFFFF"/>
                        </a:solidFill>
                        <a:ln w="9525">
                          <a:solidFill>
                            <a:srgbClr val="000000"/>
                          </a:solidFill>
                          <a:miter lim="800000"/>
                          <a:headEnd/>
                          <a:tailEnd/>
                        </a:ln>
                      </wps:spPr>
                      <wps:txbx>
                        <w:txbxContent>
                          <w:p w:rsidR="004F2EB5" w:rsidRDefault="004F2EB5" w:rsidP="004F2EB5">
                            <w:pPr>
                              <w:rPr>
                                <w:rFonts w:cstheme="minorHAnsi"/>
                                <w:color w:val="000000" w:themeColor="text1"/>
                                <w:sz w:val="18"/>
                                <w:szCs w:val="18"/>
                                <w:shd w:val="clear" w:color="auto" w:fill="FFFFFF"/>
                              </w:rPr>
                            </w:pP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This year, Easter will be observed on</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Sunday, April 12. (Eastern Orthodox</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Easter will take place the following</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Sunday, April 19.) Easter’s date is just</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five days after </w:t>
                            </w:r>
                            <w:hyperlink r:id="rId30" w:history="1">
                              <w:r w:rsidRPr="00776376">
                                <w:rPr>
                                  <w:rFonts w:cstheme="minorHAnsi"/>
                                  <w:color w:val="000000" w:themeColor="text1"/>
                                  <w:shd w:val="clear" w:color="auto" w:fill="FFFFFF"/>
                                </w:rPr>
                                <w:t>April’s full Moon</w:t>
                              </w:r>
                            </w:hyperlink>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(Tuesday, April 7), which is the first full</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Moon to occur after the </w:t>
                            </w:r>
                            <w:hyperlink r:id="rId31" w:history="1">
                              <w:r w:rsidRPr="00776376">
                                <w:rPr>
                                  <w:rFonts w:cstheme="minorHAnsi"/>
                                  <w:color w:val="000000" w:themeColor="text1"/>
                                  <w:shd w:val="clear" w:color="auto" w:fill="FFFFFF"/>
                                </w:rPr>
                                <w:t>spring equinox</w:t>
                              </w:r>
                            </w:hyperlink>
                            <w:r w:rsidRPr="00776376">
                              <w:rPr>
                                <w:rFonts w:cstheme="minorHAnsi"/>
                                <w:color w:val="000000" w:themeColor="text1"/>
                                <w:shd w:val="clear" w:color="auto" w:fill="FFFFFF"/>
                              </w:rPr>
                              <w:t> </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and is therefore known in the Christian</w:t>
                            </w:r>
                          </w:p>
                          <w:p w:rsidR="004F2EB5" w:rsidRPr="00776376" w:rsidRDefault="004F2EB5" w:rsidP="004F2EB5">
                            <w:pPr>
                              <w:rPr>
                                <w:rFonts w:cstheme="minorHAnsi"/>
                                <w:color w:val="000000" w:themeColor="text1"/>
                              </w:rPr>
                            </w:pPr>
                            <w:r w:rsidRPr="00776376">
                              <w:rPr>
                                <w:rFonts w:cstheme="minorHAnsi"/>
                                <w:color w:val="000000" w:themeColor="text1"/>
                                <w:shd w:val="clear" w:color="auto" w:fill="FFFFFF"/>
                              </w:rPr>
                              <w:t xml:space="preserve"> calendar as the “</w:t>
                            </w:r>
                            <w:hyperlink r:id="rId32" w:history="1">
                              <w:r w:rsidRPr="00776376">
                                <w:rPr>
                                  <w:rFonts w:cstheme="minorHAnsi"/>
                                  <w:color w:val="000000" w:themeColor="text1"/>
                                  <w:shd w:val="clear" w:color="auto" w:fill="FFFFFF"/>
                                </w:rPr>
                                <w:t>Paschal Full Moon</w:t>
                              </w:r>
                            </w:hyperlink>
                            <w:r w:rsidRPr="00776376">
                              <w:rPr>
                                <w:rFonts w:cstheme="minorHAnsi"/>
                                <w:color w:val="000000" w:themeColor="text1"/>
                                <w:shd w:val="clear" w:color="auto" w:fill="FFFFFF"/>
                              </w:rPr>
                              <w:t>.”</w:t>
                            </w:r>
                          </w:p>
                          <w:p w:rsidR="004F2EB5" w:rsidRPr="00776376" w:rsidRDefault="004F2EB5" w:rsidP="004F2EB5">
                            <w:pPr>
                              <w:rPr>
                                <w:rFonts w:cstheme="minorHAnsi"/>
                                <w:color w:val="000000" w:themeColor="text1"/>
                              </w:rPr>
                            </w:pPr>
                          </w:p>
                          <w:p w:rsidR="004F2EB5" w:rsidRPr="00776376" w:rsidRDefault="004F2EB5" w:rsidP="004F2EB5">
                            <w:pPr>
                              <w:rPr>
                                <w:rFonts w:cstheme="minorHAnsi"/>
                                <w:color w:val="000000" w:themeColor="text1"/>
                              </w:rPr>
                            </w:pPr>
                            <w:r w:rsidRPr="00776376">
                              <w:rPr>
                                <w:rFonts w:cstheme="minorHAnsi"/>
                                <w:color w:val="000000" w:themeColor="text1"/>
                                <w:shd w:val="clear" w:color="auto" w:fill="FFFFFF"/>
                              </w:rPr>
                              <w:t>Easter Day, which falls on Sunday for most Christians in the U.S., celebrates the resurrection of Jesus Christ. After being executed on a cross on Good Friday, Jesus was buried in a tomb. That first Easter, some 2,000 years ago, God the Father raised Jesus from the dead. </w:t>
                            </w:r>
                          </w:p>
                          <w:p w:rsidR="004F2EB5" w:rsidRPr="00776376" w:rsidRDefault="004F2EB5" w:rsidP="004F2EB5">
                            <w:pPr>
                              <w:rPr>
                                <w:rFonts w:cstheme="minorHAnsi"/>
                                <w:color w:val="000000" w:themeColor="text1"/>
                              </w:rPr>
                            </w:pPr>
                          </w:p>
                          <w:p w:rsidR="004F2EB5" w:rsidRPr="00776376" w:rsidRDefault="004F2EB5" w:rsidP="004F2EB5">
                            <w:pPr>
                              <w:rPr>
                                <w:rFonts w:cstheme="minorHAnsi"/>
                                <w:color w:val="000000" w:themeColor="text1"/>
                              </w:rPr>
                            </w:pPr>
                            <w:r w:rsidRPr="00776376">
                              <w:rPr>
                                <w:rFonts w:cstheme="minorHAnsi"/>
                                <w:color w:val="000000" w:themeColor="text1"/>
                                <w:shd w:val="clear" w:color="auto" w:fill="FFFFFF"/>
                              </w:rPr>
                              <w:t>Additional customs that have become associated with Easter and are observed by both Christians and some non-Christians include </w:t>
                            </w:r>
                            <w:hyperlink r:id="rId33" w:tooltip="Egg hunting" w:history="1">
                              <w:r w:rsidRPr="00776376">
                                <w:rPr>
                                  <w:rFonts w:cstheme="minorHAnsi"/>
                                  <w:color w:val="000000" w:themeColor="text1"/>
                                  <w:shd w:val="clear" w:color="auto" w:fill="FFFFFF"/>
                                </w:rPr>
                                <w:t>egg hunting</w:t>
                              </w:r>
                            </w:hyperlink>
                            <w:r w:rsidRPr="00776376">
                              <w:rPr>
                                <w:rFonts w:cstheme="minorHAnsi"/>
                                <w:color w:val="000000" w:themeColor="text1"/>
                                <w:shd w:val="clear" w:color="auto" w:fill="FFFFFF"/>
                              </w:rPr>
                              <w:t>, the </w:t>
                            </w:r>
                            <w:hyperlink r:id="rId34" w:tooltip="Easter Bunny" w:history="1">
                              <w:r w:rsidRPr="00776376">
                                <w:rPr>
                                  <w:rFonts w:cstheme="minorHAnsi"/>
                                  <w:color w:val="000000" w:themeColor="text1"/>
                                  <w:shd w:val="clear" w:color="auto" w:fill="FFFFFF"/>
                                </w:rPr>
                                <w:t>Easter Bunny</w:t>
                              </w:r>
                            </w:hyperlink>
                            <w:r w:rsidRPr="00776376">
                              <w:rPr>
                                <w:rFonts w:cstheme="minorHAnsi"/>
                                <w:color w:val="000000" w:themeColor="text1"/>
                                <w:shd w:val="clear" w:color="auto" w:fill="FFFFFF"/>
                              </w:rPr>
                              <w:t>, and </w:t>
                            </w:r>
                            <w:hyperlink r:id="rId35" w:tooltip="Easter parade" w:history="1">
                              <w:r w:rsidRPr="00776376">
                                <w:rPr>
                                  <w:rFonts w:cstheme="minorHAnsi"/>
                                  <w:color w:val="000000" w:themeColor="text1"/>
                                  <w:shd w:val="clear" w:color="auto" w:fill="FFFFFF"/>
                                </w:rPr>
                                <w:t>Easter parades</w:t>
                              </w:r>
                            </w:hyperlink>
                            <w:r w:rsidRPr="00776376">
                              <w:rPr>
                                <w:rFonts w:cstheme="minorHAnsi"/>
                                <w:color w:val="000000" w:themeColor="text1"/>
                                <w:shd w:val="clear" w:color="auto" w:fill="FFFFFF"/>
                              </w:rPr>
                              <w:t>. There are also various traditional </w:t>
                            </w:r>
                            <w:hyperlink r:id="rId36" w:tooltip="Easter food" w:history="1">
                              <w:r w:rsidRPr="00776376">
                                <w:rPr>
                                  <w:rFonts w:cstheme="minorHAnsi"/>
                                  <w:color w:val="000000" w:themeColor="text1"/>
                                  <w:shd w:val="clear" w:color="auto" w:fill="FFFFFF"/>
                                </w:rPr>
                                <w:t>Easter foods</w:t>
                              </w:r>
                            </w:hyperlink>
                            <w:r w:rsidRPr="00776376">
                              <w:rPr>
                                <w:rFonts w:cstheme="minorHAnsi"/>
                                <w:color w:val="000000" w:themeColor="text1"/>
                                <w:shd w:val="clear" w:color="auto" w:fill="FFFFFF"/>
                              </w:rPr>
                              <w:t> that vary regionally</w:t>
                            </w:r>
                            <w:r>
                              <w:rPr>
                                <w:rFonts w:cstheme="minorHAnsi"/>
                                <w:color w:val="000000" w:themeColor="text1"/>
                                <w:shd w:val="clear" w:color="auto" w:fill="FFFFFF"/>
                              </w:rPr>
                              <w:t>.</w:t>
                            </w:r>
                          </w:p>
                          <w:p w:rsidR="00297D47" w:rsidRDefault="00297D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52FCD" id="_x0000_s1039" type="#_x0000_t202" style="position:absolute;left:0;text-align:left;margin-left:-4.5pt;margin-top:0;width:546pt;height:254.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X3KQ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">
                <v:textbox>
                  <w:txbxContent>
                    <w:p w:rsidR="004F2EB5" w:rsidRDefault="004F2EB5" w:rsidP="004F2EB5">
                      <w:pPr>
                        <w:rPr>
                          <w:rFonts w:cstheme="minorHAnsi"/>
                          <w:color w:val="000000" w:themeColor="text1"/>
                          <w:sz w:val="18"/>
                          <w:szCs w:val="18"/>
                          <w:shd w:val="clear" w:color="auto" w:fill="FFFFFF"/>
                        </w:rPr>
                      </w:pP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This year, Easter will be observed on</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Sunday, April 12. (Eastern Orthodox</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Easter will take place the following</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Sunday, April 19.) Easter’s date is just</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five days after </w:t>
                      </w:r>
                      <w:hyperlink r:id="rId37" w:history="1">
                        <w:r w:rsidRPr="00776376">
                          <w:rPr>
                            <w:rFonts w:cstheme="minorHAnsi"/>
                            <w:color w:val="000000" w:themeColor="text1"/>
                            <w:shd w:val="clear" w:color="auto" w:fill="FFFFFF"/>
                          </w:rPr>
                          <w:t>April’s full Moon</w:t>
                        </w:r>
                      </w:hyperlink>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(Tuesday, April 7), which is the first full</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 xml:space="preserve"> Moon to occur after the </w:t>
                      </w:r>
                      <w:hyperlink r:id="rId38" w:history="1">
                        <w:r w:rsidRPr="00776376">
                          <w:rPr>
                            <w:rFonts w:cstheme="minorHAnsi"/>
                            <w:color w:val="000000" w:themeColor="text1"/>
                            <w:shd w:val="clear" w:color="auto" w:fill="FFFFFF"/>
                          </w:rPr>
                          <w:t>spring equinox</w:t>
                        </w:r>
                      </w:hyperlink>
                      <w:r w:rsidRPr="00776376">
                        <w:rPr>
                          <w:rFonts w:cstheme="minorHAnsi"/>
                          <w:color w:val="000000" w:themeColor="text1"/>
                          <w:shd w:val="clear" w:color="auto" w:fill="FFFFFF"/>
                        </w:rPr>
                        <w:t> </w:t>
                      </w:r>
                    </w:p>
                    <w:p w:rsidR="004F2EB5" w:rsidRDefault="004F2EB5" w:rsidP="004F2EB5">
                      <w:pPr>
                        <w:rPr>
                          <w:rFonts w:cstheme="minorHAnsi"/>
                          <w:color w:val="000000" w:themeColor="text1"/>
                          <w:shd w:val="clear" w:color="auto" w:fill="FFFFFF"/>
                        </w:rPr>
                      </w:pPr>
                      <w:r w:rsidRPr="00776376">
                        <w:rPr>
                          <w:rFonts w:cstheme="minorHAnsi"/>
                          <w:color w:val="000000" w:themeColor="text1"/>
                          <w:shd w:val="clear" w:color="auto" w:fill="FFFFFF"/>
                        </w:rPr>
                        <w:t>and is therefore known in the Christian</w:t>
                      </w:r>
                    </w:p>
                    <w:p w:rsidR="004F2EB5" w:rsidRPr="00776376" w:rsidRDefault="004F2EB5" w:rsidP="004F2EB5">
                      <w:pPr>
                        <w:rPr>
                          <w:rFonts w:cstheme="minorHAnsi"/>
                          <w:color w:val="000000" w:themeColor="text1"/>
                        </w:rPr>
                      </w:pPr>
                      <w:r w:rsidRPr="00776376">
                        <w:rPr>
                          <w:rFonts w:cstheme="minorHAnsi"/>
                          <w:color w:val="000000" w:themeColor="text1"/>
                          <w:shd w:val="clear" w:color="auto" w:fill="FFFFFF"/>
                        </w:rPr>
                        <w:t xml:space="preserve"> calendar as the “</w:t>
                      </w:r>
                      <w:hyperlink r:id="rId39" w:history="1">
                        <w:r w:rsidRPr="00776376">
                          <w:rPr>
                            <w:rFonts w:cstheme="minorHAnsi"/>
                            <w:color w:val="000000" w:themeColor="text1"/>
                            <w:shd w:val="clear" w:color="auto" w:fill="FFFFFF"/>
                          </w:rPr>
                          <w:t>Paschal Full Moon</w:t>
                        </w:r>
                      </w:hyperlink>
                      <w:r w:rsidRPr="00776376">
                        <w:rPr>
                          <w:rFonts w:cstheme="minorHAnsi"/>
                          <w:color w:val="000000" w:themeColor="text1"/>
                          <w:shd w:val="clear" w:color="auto" w:fill="FFFFFF"/>
                        </w:rPr>
                        <w:t>.”</w:t>
                      </w:r>
                    </w:p>
                    <w:p w:rsidR="004F2EB5" w:rsidRPr="00776376" w:rsidRDefault="004F2EB5" w:rsidP="004F2EB5">
                      <w:pPr>
                        <w:rPr>
                          <w:rFonts w:cstheme="minorHAnsi"/>
                          <w:color w:val="000000" w:themeColor="text1"/>
                        </w:rPr>
                      </w:pPr>
                    </w:p>
                    <w:p w:rsidR="004F2EB5" w:rsidRPr="00776376" w:rsidRDefault="004F2EB5" w:rsidP="004F2EB5">
                      <w:pPr>
                        <w:rPr>
                          <w:rFonts w:cstheme="minorHAnsi"/>
                          <w:color w:val="000000" w:themeColor="text1"/>
                        </w:rPr>
                      </w:pPr>
                      <w:r w:rsidRPr="00776376">
                        <w:rPr>
                          <w:rFonts w:cstheme="minorHAnsi"/>
                          <w:color w:val="000000" w:themeColor="text1"/>
                          <w:shd w:val="clear" w:color="auto" w:fill="FFFFFF"/>
                        </w:rPr>
                        <w:t>Easter Day, which falls on Sunday for most Christians in the U.S., celebrates the resurrection of Jesus Christ. After being executed on a cross on Good Friday, Jesus was buried in a tomb. That first Easter, some 2,000 years ago, God the Father raised Jesus from the dead. </w:t>
                      </w:r>
                    </w:p>
                    <w:p w:rsidR="004F2EB5" w:rsidRPr="00776376" w:rsidRDefault="004F2EB5" w:rsidP="004F2EB5">
                      <w:pPr>
                        <w:rPr>
                          <w:rFonts w:cstheme="minorHAnsi"/>
                          <w:color w:val="000000" w:themeColor="text1"/>
                        </w:rPr>
                      </w:pPr>
                    </w:p>
                    <w:p w:rsidR="004F2EB5" w:rsidRPr="00776376" w:rsidRDefault="004F2EB5" w:rsidP="004F2EB5">
                      <w:pPr>
                        <w:rPr>
                          <w:rFonts w:cstheme="minorHAnsi"/>
                          <w:color w:val="000000" w:themeColor="text1"/>
                        </w:rPr>
                      </w:pPr>
                      <w:r w:rsidRPr="00776376">
                        <w:rPr>
                          <w:rFonts w:cstheme="minorHAnsi"/>
                          <w:color w:val="000000" w:themeColor="text1"/>
                          <w:shd w:val="clear" w:color="auto" w:fill="FFFFFF"/>
                        </w:rPr>
                        <w:t>Additional customs that have become associated with Easter and are observed by both Christians and some non-Christians include </w:t>
                      </w:r>
                      <w:hyperlink r:id="rId40" w:tooltip="Egg hunting" w:history="1">
                        <w:r w:rsidRPr="00776376">
                          <w:rPr>
                            <w:rFonts w:cstheme="minorHAnsi"/>
                            <w:color w:val="000000" w:themeColor="text1"/>
                            <w:shd w:val="clear" w:color="auto" w:fill="FFFFFF"/>
                          </w:rPr>
                          <w:t>egg hunting</w:t>
                        </w:r>
                      </w:hyperlink>
                      <w:r w:rsidRPr="00776376">
                        <w:rPr>
                          <w:rFonts w:cstheme="minorHAnsi"/>
                          <w:color w:val="000000" w:themeColor="text1"/>
                          <w:shd w:val="clear" w:color="auto" w:fill="FFFFFF"/>
                        </w:rPr>
                        <w:t>, the </w:t>
                      </w:r>
                      <w:hyperlink r:id="rId41" w:tooltip="Easter Bunny" w:history="1">
                        <w:r w:rsidRPr="00776376">
                          <w:rPr>
                            <w:rFonts w:cstheme="minorHAnsi"/>
                            <w:color w:val="000000" w:themeColor="text1"/>
                            <w:shd w:val="clear" w:color="auto" w:fill="FFFFFF"/>
                          </w:rPr>
                          <w:t>Easter Bunny</w:t>
                        </w:r>
                      </w:hyperlink>
                      <w:r w:rsidRPr="00776376">
                        <w:rPr>
                          <w:rFonts w:cstheme="minorHAnsi"/>
                          <w:color w:val="000000" w:themeColor="text1"/>
                          <w:shd w:val="clear" w:color="auto" w:fill="FFFFFF"/>
                        </w:rPr>
                        <w:t>, and </w:t>
                      </w:r>
                      <w:hyperlink r:id="rId42" w:tooltip="Easter parade" w:history="1">
                        <w:r w:rsidRPr="00776376">
                          <w:rPr>
                            <w:rFonts w:cstheme="minorHAnsi"/>
                            <w:color w:val="000000" w:themeColor="text1"/>
                            <w:shd w:val="clear" w:color="auto" w:fill="FFFFFF"/>
                          </w:rPr>
                          <w:t>Easter parades</w:t>
                        </w:r>
                      </w:hyperlink>
                      <w:r w:rsidRPr="00776376">
                        <w:rPr>
                          <w:rFonts w:cstheme="minorHAnsi"/>
                          <w:color w:val="000000" w:themeColor="text1"/>
                          <w:shd w:val="clear" w:color="auto" w:fill="FFFFFF"/>
                        </w:rPr>
                        <w:t>. There are also various traditional </w:t>
                      </w:r>
                      <w:hyperlink r:id="rId43" w:tooltip="Easter food" w:history="1">
                        <w:r w:rsidRPr="00776376">
                          <w:rPr>
                            <w:rFonts w:cstheme="minorHAnsi"/>
                            <w:color w:val="000000" w:themeColor="text1"/>
                            <w:shd w:val="clear" w:color="auto" w:fill="FFFFFF"/>
                          </w:rPr>
                          <w:t>Easter foods</w:t>
                        </w:r>
                      </w:hyperlink>
                      <w:r w:rsidRPr="00776376">
                        <w:rPr>
                          <w:rFonts w:cstheme="minorHAnsi"/>
                          <w:color w:val="000000" w:themeColor="text1"/>
                          <w:shd w:val="clear" w:color="auto" w:fill="FFFFFF"/>
                        </w:rPr>
                        <w:t> that vary regionally</w:t>
                      </w:r>
                      <w:r>
                        <w:rPr>
                          <w:rFonts w:cstheme="minorHAnsi"/>
                          <w:color w:val="000000" w:themeColor="text1"/>
                          <w:shd w:val="clear" w:color="auto" w:fill="FFFFFF"/>
                        </w:rPr>
                        <w:t>.</w:t>
                      </w:r>
                    </w:p>
                    <w:p w:rsidR="00297D47" w:rsidRDefault="00297D47"/>
                  </w:txbxContent>
                </v:textbox>
                <w10:wrap type="square"/>
              </v:shape>
            </w:pict>
          </mc:Fallback>
        </mc:AlternateContent>
      </w:r>
    </w:p>
    <w:p w:rsidR="00C133B5" w:rsidRDefault="00C133B5" w:rsidP="00446F24">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E04F07" w:rsidRDefault="00E04F07" w:rsidP="000D0CC5">
      <w:pPr>
        <w:jc w:val="center"/>
        <w:rPr>
          <w:noProof/>
        </w:rPr>
      </w:pPr>
    </w:p>
    <w:p w:rsidR="00E04F07" w:rsidRDefault="00F76DC0">
      <w:pPr>
        <w:rPr>
          <w:noProof/>
        </w:rPr>
      </w:pPr>
      <w:r>
        <w:rPr>
          <w:noProof/>
        </w:rPr>
        <w:drawing>
          <wp:anchor distT="0" distB="0" distL="114300" distR="114300" simplePos="0" relativeHeight="251691008" behindDoc="0" locked="0" layoutInCell="1" allowOverlap="1" wp14:anchorId="21E99AA0" wp14:editId="19DDA440">
            <wp:simplePos x="0" y="0"/>
            <wp:positionH relativeFrom="column">
              <wp:posOffset>180975</wp:posOffset>
            </wp:positionH>
            <wp:positionV relativeFrom="paragraph">
              <wp:posOffset>1898015</wp:posOffset>
            </wp:positionV>
            <wp:extent cx="3025730" cy="1247775"/>
            <wp:effectExtent l="0" t="0" r="3810" b="0"/>
            <wp:wrapNone/>
            <wp:docPr id="24" name="Picture 24" descr="Image result for twitter follow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follow u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573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60B18FC8" wp14:editId="16E5D648">
                <wp:simplePos x="0" y="0"/>
                <wp:positionH relativeFrom="column">
                  <wp:posOffset>0</wp:posOffset>
                </wp:positionH>
                <wp:positionV relativeFrom="paragraph">
                  <wp:posOffset>1866265</wp:posOffset>
                </wp:positionV>
                <wp:extent cx="3334385" cy="1908175"/>
                <wp:effectExtent l="0" t="0" r="18415" b="1587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908175"/>
                        </a:xfrm>
                        <a:prstGeom prst="rect">
                          <a:avLst/>
                        </a:prstGeom>
                        <a:solidFill>
                          <a:srgbClr val="FFFFFF"/>
                        </a:solidFill>
                        <a:ln w="9525">
                          <a:solidFill>
                            <a:srgbClr val="000000"/>
                          </a:solidFill>
                          <a:miter lim="800000"/>
                          <a:headEnd/>
                          <a:tailEnd/>
                        </a:ln>
                      </wps:spPr>
                      <wps:txbx>
                        <w:txbxContent>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before="90"/>
                              <w:jc w:val="both"/>
                              <w:rPr>
                                <w:rFonts w:ascii="Helvetica" w:hAnsi="Helvetica" w:cs="Helvetica"/>
                                <w:color w:val="1C1E21"/>
                                <w:sz w:val="36"/>
                                <w:szCs w:val="36"/>
                              </w:rPr>
                            </w:pPr>
                          </w:p>
                          <w:p w:rsidR="001650CC" w:rsidRPr="00A13591" w:rsidRDefault="001650CC" w:rsidP="001650CC">
                            <w:pPr>
                              <w:shd w:val="clear" w:color="auto" w:fill="FFFFFF"/>
                              <w:spacing w:before="90"/>
                              <w:jc w:val="both"/>
                              <w:rPr>
                                <w:rFonts w:ascii="Cooper Black" w:hAnsi="Cooper Black" w:cs="Helvetica"/>
                                <w:color w:val="1C1E21"/>
                                <w:sz w:val="48"/>
                                <w:szCs w:val="56"/>
                              </w:rPr>
                            </w:pPr>
                            <w:r w:rsidRPr="00A13591">
                              <w:rPr>
                                <w:rFonts w:ascii="Cooper Black" w:hAnsi="Cooper Black" w:cs="Helvetica"/>
                                <w:color w:val="1C1E21"/>
                                <w:sz w:val="48"/>
                                <w:szCs w:val="56"/>
                              </w:rPr>
                              <w:t>@RestorationSoc_1</w:t>
                            </w:r>
                          </w:p>
                          <w:p w:rsidR="001650CC" w:rsidRPr="00497086" w:rsidRDefault="001650CC" w:rsidP="001650CC">
                            <w:pPr>
                              <w:jc w:val="righ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18FC8" id="_x0000_s1040" type="#_x0000_t202" style="position:absolute;margin-left:0;margin-top:146.95pt;width:262.55pt;height:15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">
                <v:textbox>
                  <w:txbxContent>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before="90"/>
                        <w:jc w:val="both"/>
                        <w:rPr>
                          <w:rFonts w:ascii="Helvetica" w:hAnsi="Helvetica" w:cs="Helvetica"/>
                          <w:color w:val="1C1E21"/>
                          <w:sz w:val="36"/>
                          <w:szCs w:val="36"/>
                        </w:rPr>
                      </w:pPr>
                    </w:p>
                    <w:p w:rsidR="001650CC" w:rsidRPr="00A13591" w:rsidRDefault="001650CC" w:rsidP="001650CC">
                      <w:pPr>
                        <w:shd w:val="clear" w:color="auto" w:fill="FFFFFF"/>
                        <w:spacing w:before="90"/>
                        <w:jc w:val="both"/>
                        <w:rPr>
                          <w:rFonts w:ascii="Cooper Black" w:hAnsi="Cooper Black" w:cs="Helvetica"/>
                          <w:color w:val="1C1E21"/>
                          <w:sz w:val="48"/>
                          <w:szCs w:val="56"/>
                        </w:rPr>
                      </w:pPr>
                      <w:r w:rsidRPr="00A13591">
                        <w:rPr>
                          <w:rFonts w:ascii="Cooper Black" w:hAnsi="Cooper Black" w:cs="Helvetica"/>
                          <w:color w:val="1C1E21"/>
                          <w:sz w:val="48"/>
                          <w:szCs w:val="56"/>
                        </w:rPr>
                        <w:t>@RestorationSoc_1</w:t>
                      </w:r>
                    </w:p>
                    <w:p w:rsidR="001650CC" w:rsidRPr="00497086" w:rsidRDefault="001650CC" w:rsidP="001650CC">
                      <w:pPr>
                        <w:jc w:val="right"/>
                        <w:rPr>
                          <w:sz w:val="22"/>
                          <w:szCs w:val="22"/>
                        </w:rPr>
                      </w:pPr>
                    </w:p>
                  </w:txbxContent>
                </v:textbox>
                <w10:wrap type="square"/>
              </v:shape>
            </w:pict>
          </mc:Fallback>
        </mc:AlternateContent>
      </w:r>
      <w:r w:rsidR="00E04F07">
        <w:rPr>
          <w:noProof/>
        </w:rPr>
        <w:br w:type="page"/>
      </w:r>
    </w:p>
    <w:p w:rsidR="00951551" w:rsidRDefault="00B315D4">
      <w:pPr>
        <w:rPr>
          <w:noProof/>
        </w:rPr>
      </w:pPr>
      <w:r w:rsidRPr="00951551">
        <w:rPr>
          <w:noProof/>
        </w:rPr>
        <mc:AlternateContent>
          <mc:Choice Requires="wps">
            <w:drawing>
              <wp:anchor distT="0" distB="0" distL="114300" distR="114300" simplePos="0" relativeHeight="251612672" behindDoc="0" locked="0" layoutInCell="1" allowOverlap="1" wp14:anchorId="42042A13" wp14:editId="34CEFAF6">
                <wp:simplePos x="0" y="0"/>
                <wp:positionH relativeFrom="margin">
                  <wp:posOffset>152400</wp:posOffset>
                </wp:positionH>
                <wp:positionV relativeFrom="paragraph">
                  <wp:posOffset>-85725</wp:posOffset>
                </wp:positionV>
                <wp:extent cx="6699885" cy="9258300"/>
                <wp:effectExtent l="0" t="0" r="24765" b="19050"/>
                <wp:wrapThrough wrapText="bothSides">
                  <wp:wrapPolygon edited="0">
                    <wp:start x="0" y="0"/>
                    <wp:lineTo x="0" y="21600"/>
                    <wp:lineTo x="21618" y="21600"/>
                    <wp:lineTo x="21618" y="0"/>
                    <wp:lineTo x="0" y="0"/>
                  </wp:wrapPolygon>
                </wp:wrapThrough>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9258300"/>
                        </a:xfrm>
                        <a:prstGeom prst="rect">
                          <a:avLst/>
                        </a:prstGeom>
                        <a:solidFill>
                          <a:srgbClr val="FFFFFF"/>
                        </a:solidFill>
                        <a:ln w="9525">
                          <a:solidFill>
                            <a:srgbClr val="000000"/>
                          </a:solidFill>
                          <a:miter lim="800000"/>
                          <a:headEnd/>
                          <a:tailEnd/>
                        </a:ln>
                      </wps:spPr>
                      <wps:txbx>
                        <w:txbxContent>
                          <w:p w:rsidR="00E15F48" w:rsidRPr="009C3CC1" w:rsidRDefault="00E15F48" w:rsidP="009C3CC1">
                            <w:pPr>
                              <w:tabs>
                                <w:tab w:val="left" w:pos="3180"/>
                              </w:tabs>
                              <w:jc w:val="center"/>
                              <w:rPr>
                                <w:rFonts w:asciiTheme="minorHAnsi" w:hAnsiTheme="minorHAnsi"/>
                                <w:b/>
                                <w:bCs/>
                                <w:sz w:val="22"/>
                                <w:szCs w:val="22"/>
                                <w:u w:val="single"/>
                              </w:rPr>
                            </w:pPr>
                            <w:r w:rsidRPr="009C3CC1">
                              <w:rPr>
                                <w:b/>
                                <w:bCs/>
                                <w:sz w:val="22"/>
                                <w:szCs w:val="22"/>
                                <w:u w:val="single"/>
                              </w:rPr>
                              <w:t>Coronavirus Disease 2019 (COVID-19)</w:t>
                            </w:r>
                          </w:p>
                          <w:p w:rsidR="00E15F48" w:rsidRPr="009C3CC1" w:rsidRDefault="00E15F48" w:rsidP="009C3CC1">
                            <w:pPr>
                              <w:tabs>
                                <w:tab w:val="left" w:pos="3180"/>
                              </w:tabs>
                              <w:jc w:val="center"/>
                              <w:rPr>
                                <w:sz w:val="22"/>
                                <w:szCs w:val="22"/>
                                <w:u w:val="single"/>
                              </w:rPr>
                            </w:pPr>
                            <w:r w:rsidRPr="009C3CC1">
                              <w:rPr>
                                <w:b/>
                                <w:bCs/>
                                <w:sz w:val="22"/>
                                <w:szCs w:val="22"/>
                                <w:u w:val="single"/>
                              </w:rPr>
                              <w:t>Resources &amp; Support for those affected by COVID-19</w:t>
                            </w:r>
                          </w:p>
                          <w:p w:rsidR="00E15F48" w:rsidRPr="00E15F48" w:rsidRDefault="00E15F48" w:rsidP="00E15F48">
                            <w:pPr>
                              <w:tabs>
                                <w:tab w:val="left" w:pos="3180"/>
                              </w:tabs>
                              <w:rPr>
                                <w:sz w:val="22"/>
                                <w:szCs w:val="22"/>
                              </w:rPr>
                            </w:pPr>
                            <w:r w:rsidRPr="00E15F48">
                              <w:rPr>
                                <w:sz w:val="22"/>
                                <w:szCs w:val="22"/>
                              </w:rPr>
                              <w:t> </w:t>
                            </w:r>
                          </w:p>
                          <w:p w:rsidR="00E15F48" w:rsidRPr="00E15F48" w:rsidRDefault="00E15F48" w:rsidP="00E15F48">
                            <w:pPr>
                              <w:tabs>
                                <w:tab w:val="left" w:pos="3180"/>
                              </w:tabs>
                              <w:rPr>
                                <w:sz w:val="22"/>
                                <w:szCs w:val="22"/>
                              </w:rPr>
                            </w:pPr>
                            <w:r w:rsidRPr="00E15F48">
                              <w:rPr>
                                <w:b/>
                                <w:bCs/>
                                <w:sz w:val="22"/>
                                <w:szCs w:val="22"/>
                              </w:rPr>
                              <w:t>Health Insurance</w:t>
                            </w:r>
                          </w:p>
                          <w:p w:rsidR="00E15F48" w:rsidRPr="009C3CC1" w:rsidRDefault="00E15F48" w:rsidP="006E7500">
                            <w:pPr>
                              <w:numPr>
                                <w:ilvl w:val="0"/>
                                <w:numId w:val="4"/>
                              </w:numPr>
                              <w:tabs>
                                <w:tab w:val="left" w:pos="3180"/>
                              </w:tabs>
                              <w:spacing w:after="160" w:line="256" w:lineRule="auto"/>
                              <w:rPr>
                                <w:sz w:val="22"/>
                                <w:szCs w:val="22"/>
                              </w:rPr>
                            </w:pPr>
                            <w:r w:rsidRPr="009C3CC1">
                              <w:rPr>
                                <w:b/>
                                <w:bCs/>
                                <w:sz w:val="22"/>
                                <w:szCs w:val="22"/>
                              </w:rPr>
                              <w:t>Special Enrollment Period available to New Yorkers:</w:t>
                            </w:r>
                            <w:r w:rsidRPr="009C3CC1">
                              <w:rPr>
                                <w:sz w:val="22"/>
                                <w:szCs w:val="22"/>
                              </w:rPr>
                              <w:t> eligible individuals will be able to enroll in insurance coverage through NY State of Health, New York’s official health plan Marketplace, and directly through insurers. The open enrollment period for coverage in 2020 had previously ended on February 7, 2020. Individuals who enroll in Qualified Health Plans through NY State of Health or directly through insurers between March 16 and April 15, 2020 will have coverage effective starting April 1, 2020.  Individuals who are eligible for other NY State of Health programs – Medicaid, Essential Plan and Child Health Plus – can enroll year-round.  As always, consumers can apply for coverage through NY State of Health on-line at </w:t>
                            </w:r>
                            <w:hyperlink r:id="rId45" w:tgtFrame="_blank" w:history="1">
                              <w:r w:rsidRPr="009C3CC1">
                                <w:rPr>
                                  <w:rStyle w:val="Hyperlink"/>
                                  <w:color w:val="auto"/>
                                  <w:sz w:val="22"/>
                                  <w:szCs w:val="22"/>
                                </w:rPr>
                                <w:t>nystateofhealth.ny.gov</w:t>
                              </w:r>
                            </w:hyperlink>
                            <w:r w:rsidRPr="009C3CC1">
                              <w:rPr>
                                <w:sz w:val="22"/>
                                <w:szCs w:val="22"/>
                              </w:rPr>
                              <w:t>, by phone at 855-355-5777, and working with </w:t>
                            </w:r>
                            <w:hyperlink r:id="rId46" w:tgtFrame="_blank" w:history="1">
                              <w:r w:rsidRPr="009C3CC1">
                                <w:rPr>
                                  <w:rStyle w:val="Hyperlink"/>
                                  <w:color w:val="auto"/>
                                  <w:sz w:val="22"/>
                                  <w:szCs w:val="22"/>
                                </w:rPr>
                                <w:t>enrollment assistors</w:t>
                              </w:r>
                            </w:hyperlink>
                            <w:r w:rsidRPr="009C3CC1">
                              <w:rPr>
                                <w:sz w:val="22"/>
                                <w:szCs w:val="22"/>
                              </w:rPr>
                              <w:t>.</w:t>
                            </w:r>
                          </w:p>
                          <w:p w:rsidR="00E15F48" w:rsidRPr="009C3CC1" w:rsidRDefault="00E15F48" w:rsidP="00E15F48">
                            <w:pPr>
                              <w:tabs>
                                <w:tab w:val="left" w:pos="3180"/>
                              </w:tabs>
                              <w:rPr>
                                <w:sz w:val="22"/>
                                <w:szCs w:val="22"/>
                              </w:rPr>
                            </w:pPr>
                            <w:r w:rsidRPr="009C3CC1">
                              <w:rPr>
                                <w:b/>
                                <w:bCs/>
                                <w:sz w:val="22"/>
                                <w:szCs w:val="22"/>
                              </w:rPr>
                              <w:t>Housing</w:t>
                            </w:r>
                          </w:p>
                          <w:p w:rsidR="00E15F48" w:rsidRPr="009C3CC1" w:rsidRDefault="00E15F48" w:rsidP="006E7500">
                            <w:pPr>
                              <w:numPr>
                                <w:ilvl w:val="0"/>
                                <w:numId w:val="5"/>
                              </w:numPr>
                              <w:tabs>
                                <w:tab w:val="left" w:pos="3180"/>
                              </w:tabs>
                              <w:spacing w:after="160" w:line="256" w:lineRule="auto"/>
                              <w:rPr>
                                <w:sz w:val="22"/>
                                <w:szCs w:val="22"/>
                              </w:rPr>
                            </w:pPr>
                            <w:r w:rsidRPr="009C3CC1">
                              <w:rPr>
                                <w:sz w:val="22"/>
                                <w:szCs w:val="22"/>
                              </w:rPr>
                              <w:t>Effective Monday March 16, all </w:t>
                            </w:r>
                            <w:r w:rsidRPr="009C3CC1">
                              <w:rPr>
                                <w:b/>
                                <w:bCs/>
                                <w:sz w:val="22"/>
                                <w:szCs w:val="22"/>
                              </w:rPr>
                              <w:t>eviction court proceedings </w:t>
                            </w:r>
                            <w:r w:rsidRPr="009C3CC1">
                              <w:rPr>
                                <w:sz w:val="22"/>
                                <w:szCs w:val="22"/>
                              </w:rPr>
                              <w:t>and pending eviction orders shall be</w:t>
                            </w:r>
                            <w:r w:rsidRPr="009C3CC1">
                              <w:rPr>
                                <w:b/>
                                <w:bCs/>
                                <w:sz w:val="22"/>
                                <w:szCs w:val="22"/>
                              </w:rPr>
                              <w:t> suspended statewide</w:t>
                            </w:r>
                            <w:r w:rsidRPr="009C3CC1">
                              <w:rPr>
                                <w:sz w:val="22"/>
                                <w:szCs w:val="22"/>
                              </w:rPr>
                              <w:t> until further notice. </w:t>
                            </w:r>
                            <w:hyperlink r:id="rId47" w:tgtFrame="_blank" w:history="1">
                              <w:r w:rsidRPr="009C3CC1">
                                <w:rPr>
                                  <w:rStyle w:val="Hyperlink"/>
                                  <w:color w:val="auto"/>
                                  <w:sz w:val="22"/>
                                  <w:szCs w:val="22"/>
                                </w:rPr>
                                <w:t>(source)</w:t>
                              </w:r>
                            </w:hyperlink>
                          </w:p>
                          <w:p w:rsidR="00E15F48" w:rsidRPr="009C3CC1" w:rsidRDefault="00E15F48" w:rsidP="00E15F48">
                            <w:pPr>
                              <w:tabs>
                                <w:tab w:val="left" w:pos="3180"/>
                              </w:tabs>
                              <w:rPr>
                                <w:sz w:val="22"/>
                                <w:szCs w:val="22"/>
                              </w:rPr>
                            </w:pPr>
                            <w:r w:rsidRPr="009C3CC1">
                              <w:rPr>
                                <w:b/>
                                <w:bCs/>
                                <w:sz w:val="22"/>
                                <w:szCs w:val="22"/>
                              </w:rPr>
                              <w:t>Legal</w:t>
                            </w:r>
                          </w:p>
                          <w:p w:rsidR="00E15F48" w:rsidRPr="009C3CC1" w:rsidRDefault="00E15F48" w:rsidP="006E7500">
                            <w:pPr>
                              <w:numPr>
                                <w:ilvl w:val="0"/>
                                <w:numId w:val="6"/>
                              </w:numPr>
                              <w:tabs>
                                <w:tab w:val="left" w:pos="3180"/>
                              </w:tabs>
                              <w:spacing w:after="160" w:line="256" w:lineRule="auto"/>
                              <w:rPr>
                                <w:sz w:val="22"/>
                                <w:szCs w:val="22"/>
                              </w:rPr>
                            </w:pPr>
                            <w:r w:rsidRPr="009C3CC1">
                              <w:rPr>
                                <w:sz w:val="22"/>
                                <w:szCs w:val="22"/>
                              </w:rPr>
                              <w:t>Effective 5pm on 3/16 New York State courts are closed for all non-essential functions until furthe</w:t>
                            </w:r>
                            <w:r w:rsidR="00D3531E">
                              <w:rPr>
                                <w:sz w:val="22"/>
                                <w:szCs w:val="22"/>
                              </w:rPr>
                              <w:t>r notice. The Court System has a</w:t>
                            </w:r>
                            <w:r w:rsidRPr="009C3CC1">
                              <w:rPr>
                                <w:sz w:val="22"/>
                                <w:szCs w:val="22"/>
                              </w:rPr>
                              <w:t>n emergency number available 24/7 for questions from the public relating to court operations during this public health emergency: 800-268-7869</w:t>
                            </w:r>
                          </w:p>
                          <w:p w:rsidR="00E15F48" w:rsidRPr="009C3CC1" w:rsidRDefault="00E15F48" w:rsidP="006E7500">
                            <w:pPr>
                              <w:numPr>
                                <w:ilvl w:val="0"/>
                                <w:numId w:val="6"/>
                              </w:numPr>
                              <w:tabs>
                                <w:tab w:val="left" w:pos="3180"/>
                              </w:tabs>
                              <w:spacing w:after="160" w:line="256" w:lineRule="auto"/>
                              <w:rPr>
                                <w:sz w:val="22"/>
                                <w:szCs w:val="22"/>
                              </w:rPr>
                            </w:pPr>
                            <w:r w:rsidRPr="009C3CC1">
                              <w:rPr>
                                <w:sz w:val="22"/>
                                <w:szCs w:val="22"/>
                              </w:rPr>
                              <w:t>Center for Elder Law &amp; Justice will be taking COVID-19 related legal questions from seniors on its free legal helpline Monday-Friday, 9am-11am at 844-481-0973</w:t>
                            </w:r>
                          </w:p>
                          <w:p w:rsidR="00E15F48" w:rsidRPr="009C3CC1" w:rsidRDefault="00E15F48" w:rsidP="00E15F48">
                            <w:pPr>
                              <w:tabs>
                                <w:tab w:val="left" w:pos="3180"/>
                              </w:tabs>
                              <w:rPr>
                                <w:sz w:val="22"/>
                                <w:szCs w:val="22"/>
                              </w:rPr>
                            </w:pPr>
                            <w:r w:rsidRPr="009C3CC1">
                              <w:rPr>
                                <w:b/>
                                <w:bCs/>
                                <w:sz w:val="22"/>
                                <w:szCs w:val="22"/>
                              </w:rPr>
                              <w:t>Social Security </w:t>
                            </w:r>
                          </w:p>
                          <w:p w:rsidR="00E15F48" w:rsidRPr="009C3CC1" w:rsidRDefault="00E15F48" w:rsidP="006E7500">
                            <w:pPr>
                              <w:numPr>
                                <w:ilvl w:val="0"/>
                                <w:numId w:val="7"/>
                              </w:numPr>
                              <w:tabs>
                                <w:tab w:val="left" w:pos="3180"/>
                              </w:tabs>
                              <w:spacing w:after="160" w:line="256" w:lineRule="auto"/>
                              <w:rPr>
                                <w:sz w:val="22"/>
                                <w:szCs w:val="22"/>
                              </w:rPr>
                            </w:pPr>
                            <w:r w:rsidRPr="009C3CC1">
                              <w:rPr>
                                <w:sz w:val="22"/>
                                <w:szCs w:val="22"/>
                              </w:rPr>
                              <w:t>Effective 3/17, Social Security Offices will be closed. </w:t>
                            </w:r>
                            <w:r w:rsidRPr="009C3CC1">
                              <w:rPr>
                                <w:b/>
                                <w:bCs/>
                                <w:sz w:val="22"/>
                                <w:szCs w:val="22"/>
                              </w:rPr>
                              <w:t>Phone service and online services remain available</w:t>
                            </w:r>
                            <w:r w:rsidRPr="009C3CC1">
                              <w:rPr>
                                <w:sz w:val="22"/>
                                <w:szCs w:val="22"/>
                              </w:rPr>
                              <w:t>. If you need help from Social Security visit </w:t>
                            </w:r>
                            <w:hyperlink r:id="rId48" w:tgtFrame="_blank" w:history="1">
                              <w:r w:rsidRPr="009C3CC1">
                                <w:rPr>
                                  <w:rStyle w:val="Hyperlink"/>
                                  <w:color w:val="auto"/>
                                  <w:sz w:val="22"/>
                                  <w:szCs w:val="22"/>
                                </w:rPr>
                                <w:t>www.socialsecurity.gov</w:t>
                              </w:r>
                            </w:hyperlink>
                            <w:r w:rsidRPr="009C3CC1">
                              <w:rPr>
                                <w:sz w:val="22"/>
                                <w:szCs w:val="22"/>
                              </w:rPr>
                              <w:t xml:space="preserve"> or call the national number 800-772-1213 which includes many automated services in addition to the option to speak to a representative.  </w:t>
                            </w:r>
                          </w:p>
                          <w:p w:rsidR="00E15F48" w:rsidRPr="009C3CC1" w:rsidRDefault="00E15F48" w:rsidP="00E15F48">
                            <w:pPr>
                              <w:tabs>
                                <w:tab w:val="left" w:pos="3180"/>
                              </w:tabs>
                              <w:rPr>
                                <w:sz w:val="22"/>
                                <w:szCs w:val="22"/>
                              </w:rPr>
                            </w:pPr>
                            <w:r w:rsidRPr="009C3CC1">
                              <w:rPr>
                                <w:b/>
                                <w:bCs/>
                                <w:sz w:val="22"/>
                                <w:szCs w:val="22"/>
                              </w:rPr>
                              <w:t>Utilities</w:t>
                            </w:r>
                          </w:p>
                          <w:p w:rsidR="00E15F48" w:rsidRPr="009C3CC1" w:rsidRDefault="00E15F48" w:rsidP="006E7500">
                            <w:pPr>
                              <w:numPr>
                                <w:ilvl w:val="0"/>
                                <w:numId w:val="8"/>
                              </w:numPr>
                              <w:tabs>
                                <w:tab w:val="left" w:pos="3180"/>
                              </w:tabs>
                              <w:spacing w:after="160" w:line="256" w:lineRule="auto"/>
                              <w:rPr>
                                <w:sz w:val="22"/>
                                <w:szCs w:val="22"/>
                              </w:rPr>
                            </w:pPr>
                            <w:r w:rsidRPr="009C3CC1">
                              <w:rPr>
                                <w:sz w:val="22"/>
                                <w:szCs w:val="22"/>
                              </w:rPr>
                              <w:t>New York State Department o</w:t>
                            </w:r>
                            <w:r w:rsidR="00D3531E">
                              <w:rPr>
                                <w:sz w:val="22"/>
                                <w:szCs w:val="22"/>
                              </w:rPr>
                              <w:t>f Public Service announced</w:t>
                            </w:r>
                            <w:r w:rsidRPr="009C3CC1">
                              <w:rPr>
                                <w:sz w:val="22"/>
                                <w:szCs w:val="22"/>
                              </w:rPr>
                              <w:t xml:space="preserve"> that it would immediately work with utilities across the State to ensure any customers affected by COVID-19 restrictions they will not lose power or heat due to financial hardship. </w:t>
                            </w:r>
                          </w:p>
                          <w:p w:rsidR="00E15F48" w:rsidRPr="009C3CC1" w:rsidRDefault="00E15F48" w:rsidP="006E7500">
                            <w:pPr>
                              <w:numPr>
                                <w:ilvl w:val="0"/>
                                <w:numId w:val="8"/>
                              </w:numPr>
                              <w:tabs>
                                <w:tab w:val="left" w:pos="3180"/>
                              </w:tabs>
                              <w:spacing w:after="160" w:line="256" w:lineRule="auto"/>
                            </w:pPr>
                            <w:r w:rsidRPr="009C3CC1">
                              <w:rPr>
                                <w:sz w:val="22"/>
                                <w:szCs w:val="22"/>
                              </w:rPr>
                              <w:t>The State’s major electric and gas utilities — National Grid, New York State Electric and Gas, Rochester Electric and Gas, and National Fuel Gas — and major private water companies have all committed to suspend shut-offs for customers, and assist customers impacted by COVID-19 who may be experiencing financial hardship that</w:t>
                            </w:r>
                            <w:r w:rsidRPr="009C3CC1">
                              <w:t xml:space="preserve"> makes it difficult for them to pay their utility bills during the outbreak.</w:t>
                            </w:r>
                          </w:p>
                          <w:p w:rsidR="00E15F48" w:rsidRPr="009C3CC1" w:rsidRDefault="00E15F48" w:rsidP="006E7500">
                            <w:pPr>
                              <w:pStyle w:val="NormalWeb"/>
                              <w:numPr>
                                <w:ilvl w:val="0"/>
                                <w:numId w:val="9"/>
                              </w:numPr>
                              <w:shd w:val="clear" w:color="auto" w:fill="FFFFFF"/>
                              <w:spacing w:before="0" w:beforeAutospacing="0" w:after="0" w:afterAutospacing="0"/>
                              <w:ind w:left="940"/>
                              <w:textAlignment w:val="baseline"/>
                              <w:rPr>
                                <w:rFonts w:asciiTheme="majorHAnsi" w:hAnsiTheme="majorHAnsi" w:cstheme="majorHAnsi"/>
                                <w:b/>
                                <w:bCs/>
                                <w:sz w:val="20"/>
                                <w:szCs w:val="20"/>
                              </w:rPr>
                            </w:pPr>
                            <w:r w:rsidRPr="009C3CC1">
                              <w:rPr>
                                <w:rFonts w:asciiTheme="majorHAnsi" w:hAnsiTheme="majorHAnsi" w:cstheme="majorHAnsi"/>
                                <w:b/>
                                <w:bCs/>
                                <w:sz w:val="20"/>
                                <w:szCs w:val="20"/>
                              </w:rPr>
                              <w:t xml:space="preserve">Effective 3/16 the Department of Social Services stopped all non-emergency client appointments, in person help is still available for emergency needs: homelessness, eviction, and disconnected utilites. Applications for SNAP &amp; HEAP assistance can be submitted electronically at </w:t>
                            </w:r>
                            <w:hyperlink r:id="rId49" w:history="1">
                              <w:r w:rsidRPr="009C3CC1">
                                <w:rPr>
                                  <w:rStyle w:val="Hyperlink"/>
                                  <w:rFonts w:asciiTheme="majorHAnsi" w:hAnsiTheme="majorHAnsi" w:cstheme="majorHAnsi"/>
                                  <w:b/>
                                  <w:bCs/>
                                  <w:color w:val="auto"/>
                                  <w:sz w:val="20"/>
                                  <w:szCs w:val="20"/>
                                </w:rPr>
                                <w:t>www.mybenefits.ny.gov</w:t>
                              </w:r>
                            </w:hyperlink>
                            <w:r w:rsidRPr="009C3CC1">
                              <w:rPr>
                                <w:rFonts w:asciiTheme="majorHAnsi" w:hAnsiTheme="majorHAnsi" w:cstheme="majorHAnsi"/>
                                <w:b/>
                                <w:bCs/>
                                <w:sz w:val="20"/>
                                <w:szCs w:val="20"/>
                              </w:rPr>
                              <w:t xml:space="preserve"> Applications for certification or recertification can be dropped off at DSS or mailed to: Erie County Department of Social Services, PO Box 120, Buffalo NY 14201-9903 Please include a working telephone number for interview purposes. During this time, no negative actions will be taken as a result of cancelled or missed appointments. Clients will eventually be contacted to complete interviews by telephone or reschedule once it is deemed safe to conduct in-person cer</w:t>
                            </w:r>
                            <w:r w:rsidR="00D3531E">
                              <w:rPr>
                                <w:rFonts w:asciiTheme="majorHAnsi" w:hAnsiTheme="majorHAnsi" w:cstheme="majorHAnsi"/>
                                <w:b/>
                                <w:bCs/>
                                <w:sz w:val="20"/>
                                <w:szCs w:val="20"/>
                              </w:rPr>
                              <w:t>tifications and recertification</w:t>
                            </w:r>
                            <w:r w:rsidRPr="009C3CC1">
                              <w:rPr>
                                <w:rFonts w:asciiTheme="majorHAnsi" w:hAnsiTheme="majorHAnsi" w:cstheme="majorHAnsi"/>
                                <w:b/>
                                <w:bCs/>
                                <w:sz w:val="20"/>
                                <w:szCs w:val="20"/>
                              </w:rPr>
                              <w:t>.</w:t>
                            </w:r>
                          </w:p>
                          <w:p w:rsidR="00050E60" w:rsidRPr="00D3531E" w:rsidRDefault="00E15F48" w:rsidP="00CE27EC">
                            <w:pPr>
                              <w:pStyle w:val="NormalWeb"/>
                              <w:numPr>
                                <w:ilvl w:val="0"/>
                                <w:numId w:val="9"/>
                              </w:numPr>
                              <w:shd w:val="clear" w:color="auto" w:fill="FFFFFF"/>
                              <w:spacing w:before="0" w:beforeAutospacing="0" w:after="0" w:afterAutospacing="0"/>
                              <w:ind w:left="940"/>
                              <w:textAlignment w:val="baseline"/>
                              <w:rPr>
                                <w:rFonts w:asciiTheme="majorHAnsi" w:hAnsiTheme="majorHAnsi" w:cstheme="majorHAnsi"/>
                                <w:b/>
                                <w:bCs/>
                                <w:sz w:val="20"/>
                                <w:szCs w:val="20"/>
                              </w:rPr>
                            </w:pPr>
                            <w:r w:rsidRPr="009C3CC1">
                              <w:rPr>
                                <w:rFonts w:asciiTheme="majorHAnsi" w:hAnsiTheme="majorHAnsi" w:cstheme="majorHAnsi"/>
                                <w:b/>
                                <w:bCs/>
                                <w:sz w:val="20"/>
                                <w:szCs w:val="20"/>
                              </w:rPr>
                              <w:t xml:space="preserve"> The in-person interview requirement is waived for Temporary Assistance through April 11 for certifications and is waived through May 15 for </w:t>
                            </w:r>
                            <w:r w:rsidR="00D3531E" w:rsidRPr="009C3CC1">
                              <w:rPr>
                                <w:rFonts w:asciiTheme="majorHAnsi" w:hAnsiTheme="majorHAnsi" w:cstheme="majorHAnsi"/>
                                <w:b/>
                                <w:bCs/>
                                <w:sz w:val="20"/>
                                <w:szCs w:val="20"/>
                              </w:rPr>
                              <w:t>recertification</w:t>
                            </w:r>
                            <w:r w:rsidRPr="009C3CC1">
                              <w:rPr>
                                <w:rFonts w:asciiTheme="majorHAnsi" w:hAnsiTheme="majorHAnsi" w:cstheme="majorHAnsi"/>
                                <w:b/>
                                <w:bCs/>
                                <w:sz w:val="20"/>
                                <w:szCs w:val="20"/>
                              </w:rPr>
                              <w:br/>
                              <w:t xml:space="preserve">·     </w:t>
                            </w:r>
                            <w:r w:rsidRPr="009C3CC1">
                              <w:rPr>
                                <w:rStyle w:val="apple-tab-span"/>
                                <w:rFonts w:asciiTheme="majorHAnsi" w:hAnsiTheme="majorHAnsi" w:cstheme="majorHAnsi"/>
                                <w:b/>
                                <w:bCs/>
                                <w:sz w:val="20"/>
                                <w:szCs w:val="20"/>
                              </w:rPr>
                              <w:tab/>
                            </w:r>
                            <w:r w:rsidRPr="009C3CC1">
                              <w:rPr>
                                <w:rFonts w:asciiTheme="majorHAnsi" w:hAnsiTheme="majorHAnsi" w:cstheme="majorHAnsi"/>
                                <w:b/>
                                <w:bCs/>
                                <w:sz w:val="20"/>
                                <w:szCs w:val="20"/>
                              </w:rPr>
                              <w:t xml:space="preserve">The requirement </w:t>
                            </w:r>
                            <w:r w:rsidRPr="00D0035D">
                              <w:rPr>
                                <w:rFonts w:asciiTheme="majorHAnsi" w:hAnsiTheme="majorHAnsi" w:cstheme="majorHAnsi"/>
                                <w:b/>
                                <w:bCs/>
                                <w:sz w:val="20"/>
                                <w:szCs w:val="20"/>
                              </w:rPr>
                              <w:t>that clients come in person to have a photograph taken for their benefit card i</w:t>
                            </w:r>
                            <w:r w:rsidR="00D0035D" w:rsidRPr="00D0035D">
                              <w:rPr>
                                <w:rFonts w:asciiTheme="majorHAnsi" w:hAnsiTheme="majorHAnsi" w:cstheme="majorHAnsi"/>
                                <w:b/>
                                <w:bCs/>
                                <w:sz w:val="20"/>
                                <w:szCs w:val="20"/>
                              </w:rPr>
                              <w:t>s waived through April 11</w:t>
                            </w:r>
                            <w:r w:rsidRPr="00D0035D">
                              <w:rPr>
                                <w:rFonts w:asciiTheme="majorHAnsi" w:hAnsiTheme="majorHAnsi" w:cstheme="majorHAnsi"/>
                                <w:b/>
                                <w:bCs/>
                                <w:sz w:val="20"/>
                                <w:szCs w:val="20"/>
                              </w:rPr>
                              <w:br/>
                              <w:t xml:space="preserve">·     </w:t>
                            </w:r>
                            <w:r w:rsidRPr="00D0035D">
                              <w:rPr>
                                <w:rStyle w:val="apple-tab-span"/>
                                <w:rFonts w:asciiTheme="majorHAnsi" w:hAnsiTheme="majorHAnsi" w:cstheme="majorHAnsi"/>
                                <w:b/>
                                <w:bCs/>
                                <w:sz w:val="20"/>
                                <w:szCs w:val="20"/>
                              </w:rPr>
                              <w:tab/>
                            </w:r>
                            <w:r w:rsidRPr="00D0035D">
                              <w:rPr>
                                <w:rFonts w:asciiTheme="majorHAnsi" w:hAnsiTheme="majorHAnsi" w:cstheme="majorHAnsi"/>
                                <w:b/>
                                <w:bCs/>
                                <w:sz w:val="20"/>
                                <w:szCs w:val="20"/>
                              </w:rPr>
                              <w:t>Fair hearings will be cond</w:t>
                            </w:r>
                            <w:r w:rsidR="00D3531E">
                              <w:rPr>
                                <w:rFonts w:asciiTheme="majorHAnsi" w:hAnsiTheme="majorHAnsi" w:cstheme="majorHAnsi"/>
                                <w:b/>
                                <w:bCs/>
                                <w:sz w:val="20"/>
                                <w:szCs w:val="20"/>
                              </w:rPr>
                              <w:t>ucted via telephone conference</w:t>
                            </w:r>
                          </w:p>
                          <w:p w:rsidR="00050E60" w:rsidRDefault="00050E60" w:rsidP="00050E60">
                            <w:pPr>
                              <w:jc w:val="right"/>
                              <w:rPr>
                                <w:sz w:val="20"/>
                                <w:szCs w:val="20"/>
                              </w:rPr>
                            </w:pPr>
                          </w:p>
                          <w:p w:rsidR="00050E60" w:rsidRDefault="00050E60" w:rsidP="00050E60">
                            <w:pPr>
                              <w:jc w:val="right"/>
                              <w:rPr>
                                <w:sz w:val="20"/>
                                <w:szCs w:val="20"/>
                              </w:rPr>
                            </w:pPr>
                          </w:p>
                          <w:p w:rsidR="00050E60" w:rsidRDefault="00050E60" w:rsidP="00050E60">
                            <w:pPr>
                              <w:jc w:val="right"/>
                              <w:rPr>
                                <w:sz w:val="20"/>
                                <w:szCs w:val="20"/>
                              </w:rPr>
                            </w:pPr>
                          </w:p>
                          <w:p w:rsidR="00050E60" w:rsidRDefault="00050E60" w:rsidP="00050E60">
                            <w:pPr>
                              <w:jc w:val="right"/>
                              <w:rPr>
                                <w:sz w:val="20"/>
                                <w:szCs w:val="20"/>
                              </w:rPr>
                            </w:pPr>
                          </w:p>
                          <w:p w:rsidR="00297D47" w:rsidRPr="00FF7159" w:rsidRDefault="00297D47" w:rsidP="00951551">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42A13" id="_x0000_s1041" type="#_x0000_t202" style="position:absolute;margin-left:12pt;margin-top:-6.75pt;width:527.55pt;height:729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">
                <v:textbox>
                  <w:txbxContent>
                    <w:p w:rsidR="00E15F48" w:rsidRPr="009C3CC1" w:rsidRDefault="00E15F48" w:rsidP="009C3CC1">
                      <w:pPr>
                        <w:tabs>
                          <w:tab w:val="left" w:pos="3180"/>
                        </w:tabs>
                        <w:jc w:val="center"/>
                        <w:rPr>
                          <w:rFonts w:asciiTheme="minorHAnsi" w:hAnsiTheme="minorHAnsi"/>
                          <w:b/>
                          <w:bCs/>
                          <w:sz w:val="22"/>
                          <w:szCs w:val="22"/>
                          <w:u w:val="single"/>
                        </w:rPr>
                      </w:pPr>
                      <w:r w:rsidRPr="009C3CC1">
                        <w:rPr>
                          <w:b/>
                          <w:bCs/>
                          <w:sz w:val="22"/>
                          <w:szCs w:val="22"/>
                          <w:u w:val="single"/>
                        </w:rPr>
                        <w:t>Coronavirus Disease 2019 (COVID-19)</w:t>
                      </w:r>
                    </w:p>
                    <w:p w:rsidR="00E15F48" w:rsidRPr="009C3CC1" w:rsidRDefault="00E15F48" w:rsidP="009C3CC1">
                      <w:pPr>
                        <w:tabs>
                          <w:tab w:val="left" w:pos="3180"/>
                        </w:tabs>
                        <w:jc w:val="center"/>
                        <w:rPr>
                          <w:sz w:val="22"/>
                          <w:szCs w:val="22"/>
                          <w:u w:val="single"/>
                        </w:rPr>
                      </w:pPr>
                      <w:r w:rsidRPr="009C3CC1">
                        <w:rPr>
                          <w:b/>
                          <w:bCs/>
                          <w:sz w:val="22"/>
                          <w:szCs w:val="22"/>
                          <w:u w:val="single"/>
                        </w:rPr>
                        <w:t>Resources &amp; Support for those affected by COVID-19</w:t>
                      </w:r>
                    </w:p>
                    <w:p w:rsidR="00E15F48" w:rsidRPr="00E15F48" w:rsidRDefault="00E15F48" w:rsidP="00E15F48">
                      <w:pPr>
                        <w:tabs>
                          <w:tab w:val="left" w:pos="3180"/>
                        </w:tabs>
                        <w:rPr>
                          <w:sz w:val="22"/>
                          <w:szCs w:val="22"/>
                        </w:rPr>
                      </w:pPr>
                      <w:r w:rsidRPr="00E15F48">
                        <w:rPr>
                          <w:sz w:val="22"/>
                          <w:szCs w:val="22"/>
                        </w:rPr>
                        <w:t> </w:t>
                      </w:r>
                    </w:p>
                    <w:p w:rsidR="00E15F48" w:rsidRPr="00E15F48" w:rsidRDefault="00E15F48" w:rsidP="00E15F48">
                      <w:pPr>
                        <w:tabs>
                          <w:tab w:val="left" w:pos="3180"/>
                        </w:tabs>
                        <w:rPr>
                          <w:sz w:val="22"/>
                          <w:szCs w:val="22"/>
                        </w:rPr>
                      </w:pPr>
                      <w:r w:rsidRPr="00E15F48">
                        <w:rPr>
                          <w:b/>
                          <w:bCs/>
                          <w:sz w:val="22"/>
                          <w:szCs w:val="22"/>
                        </w:rPr>
                        <w:t>Health Insurance</w:t>
                      </w:r>
                    </w:p>
                    <w:p w:rsidR="00E15F48" w:rsidRPr="009C3CC1" w:rsidRDefault="00E15F48" w:rsidP="006E7500">
                      <w:pPr>
                        <w:numPr>
                          <w:ilvl w:val="0"/>
                          <w:numId w:val="4"/>
                        </w:numPr>
                        <w:tabs>
                          <w:tab w:val="left" w:pos="3180"/>
                        </w:tabs>
                        <w:spacing w:after="160" w:line="256" w:lineRule="auto"/>
                        <w:rPr>
                          <w:sz w:val="22"/>
                          <w:szCs w:val="22"/>
                        </w:rPr>
                      </w:pPr>
                      <w:r w:rsidRPr="009C3CC1">
                        <w:rPr>
                          <w:b/>
                          <w:bCs/>
                          <w:sz w:val="22"/>
                          <w:szCs w:val="22"/>
                        </w:rPr>
                        <w:t>Special Enrollment Period available to New Yorkers:</w:t>
                      </w:r>
                      <w:r w:rsidRPr="009C3CC1">
                        <w:rPr>
                          <w:sz w:val="22"/>
                          <w:szCs w:val="22"/>
                        </w:rPr>
                        <w:t> eligible individuals will be able to enroll in insurance coverage through NY State of Health, New York’s official health plan Marketplace, and directly through insurers. The open enrollment period for coverage in 2020 had previously ended on February 7, 2020. Individuals who enroll in Qualified Health Plans through NY State of Health or directly through insurers between March 16 and April 15, 2020 will have coverage effective starting April 1, 2020.  Individuals who are eligible for other NY State of Health programs – Medicaid, Essential Plan and Child Health Plus – can enroll year-round.  As always, consumers can apply for coverage through NY State of Health on-line at </w:t>
                      </w:r>
                      <w:hyperlink r:id="rId50" w:tgtFrame="_blank" w:history="1">
                        <w:r w:rsidRPr="009C3CC1">
                          <w:rPr>
                            <w:rStyle w:val="Hyperlink"/>
                            <w:color w:val="auto"/>
                            <w:sz w:val="22"/>
                            <w:szCs w:val="22"/>
                          </w:rPr>
                          <w:t>nystateofhealth.ny.gov</w:t>
                        </w:r>
                      </w:hyperlink>
                      <w:r w:rsidRPr="009C3CC1">
                        <w:rPr>
                          <w:sz w:val="22"/>
                          <w:szCs w:val="22"/>
                        </w:rPr>
                        <w:t>, by phone at 855-355-5777, and working with </w:t>
                      </w:r>
                      <w:hyperlink r:id="rId51" w:tgtFrame="_blank" w:history="1">
                        <w:r w:rsidRPr="009C3CC1">
                          <w:rPr>
                            <w:rStyle w:val="Hyperlink"/>
                            <w:color w:val="auto"/>
                            <w:sz w:val="22"/>
                            <w:szCs w:val="22"/>
                          </w:rPr>
                          <w:t>enrollment assistors</w:t>
                        </w:r>
                      </w:hyperlink>
                      <w:r w:rsidRPr="009C3CC1">
                        <w:rPr>
                          <w:sz w:val="22"/>
                          <w:szCs w:val="22"/>
                        </w:rPr>
                        <w:t>.</w:t>
                      </w:r>
                    </w:p>
                    <w:p w:rsidR="00E15F48" w:rsidRPr="009C3CC1" w:rsidRDefault="00E15F48" w:rsidP="00E15F48">
                      <w:pPr>
                        <w:tabs>
                          <w:tab w:val="left" w:pos="3180"/>
                        </w:tabs>
                        <w:rPr>
                          <w:sz w:val="22"/>
                          <w:szCs w:val="22"/>
                        </w:rPr>
                      </w:pPr>
                      <w:r w:rsidRPr="009C3CC1">
                        <w:rPr>
                          <w:b/>
                          <w:bCs/>
                          <w:sz w:val="22"/>
                          <w:szCs w:val="22"/>
                        </w:rPr>
                        <w:t>Housing</w:t>
                      </w:r>
                    </w:p>
                    <w:p w:rsidR="00E15F48" w:rsidRPr="009C3CC1" w:rsidRDefault="00E15F48" w:rsidP="006E7500">
                      <w:pPr>
                        <w:numPr>
                          <w:ilvl w:val="0"/>
                          <w:numId w:val="5"/>
                        </w:numPr>
                        <w:tabs>
                          <w:tab w:val="left" w:pos="3180"/>
                        </w:tabs>
                        <w:spacing w:after="160" w:line="256" w:lineRule="auto"/>
                        <w:rPr>
                          <w:sz w:val="22"/>
                          <w:szCs w:val="22"/>
                        </w:rPr>
                      </w:pPr>
                      <w:r w:rsidRPr="009C3CC1">
                        <w:rPr>
                          <w:sz w:val="22"/>
                          <w:szCs w:val="22"/>
                        </w:rPr>
                        <w:t>Effective Monday March 16, all </w:t>
                      </w:r>
                      <w:r w:rsidRPr="009C3CC1">
                        <w:rPr>
                          <w:b/>
                          <w:bCs/>
                          <w:sz w:val="22"/>
                          <w:szCs w:val="22"/>
                        </w:rPr>
                        <w:t>eviction court proceedings </w:t>
                      </w:r>
                      <w:r w:rsidRPr="009C3CC1">
                        <w:rPr>
                          <w:sz w:val="22"/>
                          <w:szCs w:val="22"/>
                        </w:rPr>
                        <w:t>and pending eviction orders shall be</w:t>
                      </w:r>
                      <w:r w:rsidRPr="009C3CC1">
                        <w:rPr>
                          <w:b/>
                          <w:bCs/>
                          <w:sz w:val="22"/>
                          <w:szCs w:val="22"/>
                        </w:rPr>
                        <w:t> suspended statewide</w:t>
                      </w:r>
                      <w:r w:rsidRPr="009C3CC1">
                        <w:rPr>
                          <w:sz w:val="22"/>
                          <w:szCs w:val="22"/>
                        </w:rPr>
                        <w:t> until further notice. </w:t>
                      </w:r>
                      <w:hyperlink r:id="rId52" w:tgtFrame="_blank" w:history="1">
                        <w:r w:rsidRPr="009C3CC1">
                          <w:rPr>
                            <w:rStyle w:val="Hyperlink"/>
                            <w:color w:val="auto"/>
                            <w:sz w:val="22"/>
                            <w:szCs w:val="22"/>
                          </w:rPr>
                          <w:t>(source)</w:t>
                        </w:r>
                      </w:hyperlink>
                    </w:p>
                    <w:p w:rsidR="00E15F48" w:rsidRPr="009C3CC1" w:rsidRDefault="00E15F48" w:rsidP="00E15F48">
                      <w:pPr>
                        <w:tabs>
                          <w:tab w:val="left" w:pos="3180"/>
                        </w:tabs>
                        <w:rPr>
                          <w:sz w:val="22"/>
                          <w:szCs w:val="22"/>
                        </w:rPr>
                      </w:pPr>
                      <w:r w:rsidRPr="009C3CC1">
                        <w:rPr>
                          <w:b/>
                          <w:bCs/>
                          <w:sz w:val="22"/>
                          <w:szCs w:val="22"/>
                        </w:rPr>
                        <w:t>Legal</w:t>
                      </w:r>
                    </w:p>
                    <w:p w:rsidR="00E15F48" w:rsidRPr="009C3CC1" w:rsidRDefault="00E15F48" w:rsidP="006E7500">
                      <w:pPr>
                        <w:numPr>
                          <w:ilvl w:val="0"/>
                          <w:numId w:val="6"/>
                        </w:numPr>
                        <w:tabs>
                          <w:tab w:val="left" w:pos="3180"/>
                        </w:tabs>
                        <w:spacing w:after="160" w:line="256" w:lineRule="auto"/>
                        <w:rPr>
                          <w:sz w:val="22"/>
                          <w:szCs w:val="22"/>
                        </w:rPr>
                      </w:pPr>
                      <w:r w:rsidRPr="009C3CC1">
                        <w:rPr>
                          <w:sz w:val="22"/>
                          <w:szCs w:val="22"/>
                        </w:rPr>
                        <w:t>Effective 5pm on 3/16 New York State courts are closed for all non-essential functions until furthe</w:t>
                      </w:r>
                      <w:r w:rsidR="00D3531E">
                        <w:rPr>
                          <w:sz w:val="22"/>
                          <w:szCs w:val="22"/>
                        </w:rPr>
                        <w:t>r notice. The Court System has a</w:t>
                      </w:r>
                      <w:r w:rsidRPr="009C3CC1">
                        <w:rPr>
                          <w:sz w:val="22"/>
                          <w:szCs w:val="22"/>
                        </w:rPr>
                        <w:t>n emergency number available 24/7 for questions from the public relating to court operations during this public health emergency: 800-268-7869</w:t>
                      </w:r>
                    </w:p>
                    <w:p w:rsidR="00E15F48" w:rsidRPr="009C3CC1" w:rsidRDefault="00E15F48" w:rsidP="006E7500">
                      <w:pPr>
                        <w:numPr>
                          <w:ilvl w:val="0"/>
                          <w:numId w:val="6"/>
                        </w:numPr>
                        <w:tabs>
                          <w:tab w:val="left" w:pos="3180"/>
                        </w:tabs>
                        <w:spacing w:after="160" w:line="256" w:lineRule="auto"/>
                        <w:rPr>
                          <w:sz w:val="22"/>
                          <w:szCs w:val="22"/>
                        </w:rPr>
                      </w:pPr>
                      <w:r w:rsidRPr="009C3CC1">
                        <w:rPr>
                          <w:sz w:val="22"/>
                          <w:szCs w:val="22"/>
                        </w:rPr>
                        <w:t>Center for Elder Law &amp; Justice will be taking COVID-19 related legal questions from seniors on its free legal helpline Monday-Friday, 9am-11am at 844-481-0973</w:t>
                      </w:r>
                    </w:p>
                    <w:p w:rsidR="00E15F48" w:rsidRPr="009C3CC1" w:rsidRDefault="00E15F48" w:rsidP="00E15F48">
                      <w:pPr>
                        <w:tabs>
                          <w:tab w:val="left" w:pos="3180"/>
                        </w:tabs>
                        <w:rPr>
                          <w:sz w:val="22"/>
                          <w:szCs w:val="22"/>
                        </w:rPr>
                      </w:pPr>
                      <w:r w:rsidRPr="009C3CC1">
                        <w:rPr>
                          <w:b/>
                          <w:bCs/>
                          <w:sz w:val="22"/>
                          <w:szCs w:val="22"/>
                        </w:rPr>
                        <w:t>Social Security </w:t>
                      </w:r>
                    </w:p>
                    <w:p w:rsidR="00E15F48" w:rsidRPr="009C3CC1" w:rsidRDefault="00E15F48" w:rsidP="006E7500">
                      <w:pPr>
                        <w:numPr>
                          <w:ilvl w:val="0"/>
                          <w:numId w:val="7"/>
                        </w:numPr>
                        <w:tabs>
                          <w:tab w:val="left" w:pos="3180"/>
                        </w:tabs>
                        <w:spacing w:after="160" w:line="256" w:lineRule="auto"/>
                        <w:rPr>
                          <w:sz w:val="22"/>
                          <w:szCs w:val="22"/>
                        </w:rPr>
                      </w:pPr>
                      <w:r w:rsidRPr="009C3CC1">
                        <w:rPr>
                          <w:sz w:val="22"/>
                          <w:szCs w:val="22"/>
                        </w:rPr>
                        <w:t>Effective 3/17, Social Security Offices will be closed. </w:t>
                      </w:r>
                      <w:r w:rsidRPr="009C3CC1">
                        <w:rPr>
                          <w:b/>
                          <w:bCs/>
                          <w:sz w:val="22"/>
                          <w:szCs w:val="22"/>
                        </w:rPr>
                        <w:t>Phone service and online services remain available</w:t>
                      </w:r>
                      <w:r w:rsidRPr="009C3CC1">
                        <w:rPr>
                          <w:sz w:val="22"/>
                          <w:szCs w:val="22"/>
                        </w:rPr>
                        <w:t>. If you need help from Social Security visit </w:t>
                      </w:r>
                      <w:hyperlink r:id="rId53" w:tgtFrame="_blank" w:history="1">
                        <w:r w:rsidRPr="009C3CC1">
                          <w:rPr>
                            <w:rStyle w:val="Hyperlink"/>
                            <w:color w:val="auto"/>
                            <w:sz w:val="22"/>
                            <w:szCs w:val="22"/>
                          </w:rPr>
                          <w:t>www.socialsecurity.gov</w:t>
                        </w:r>
                      </w:hyperlink>
                      <w:r w:rsidRPr="009C3CC1">
                        <w:rPr>
                          <w:sz w:val="22"/>
                          <w:szCs w:val="22"/>
                        </w:rPr>
                        <w:t xml:space="preserve"> or call the national number 800-772-1213 which includes many automated services in addition to the option to speak to a representative.  </w:t>
                      </w:r>
                    </w:p>
                    <w:p w:rsidR="00E15F48" w:rsidRPr="009C3CC1" w:rsidRDefault="00E15F48" w:rsidP="00E15F48">
                      <w:pPr>
                        <w:tabs>
                          <w:tab w:val="left" w:pos="3180"/>
                        </w:tabs>
                        <w:rPr>
                          <w:sz w:val="22"/>
                          <w:szCs w:val="22"/>
                        </w:rPr>
                      </w:pPr>
                      <w:r w:rsidRPr="009C3CC1">
                        <w:rPr>
                          <w:b/>
                          <w:bCs/>
                          <w:sz w:val="22"/>
                          <w:szCs w:val="22"/>
                        </w:rPr>
                        <w:t>Utilities</w:t>
                      </w:r>
                    </w:p>
                    <w:p w:rsidR="00E15F48" w:rsidRPr="009C3CC1" w:rsidRDefault="00E15F48" w:rsidP="006E7500">
                      <w:pPr>
                        <w:numPr>
                          <w:ilvl w:val="0"/>
                          <w:numId w:val="8"/>
                        </w:numPr>
                        <w:tabs>
                          <w:tab w:val="left" w:pos="3180"/>
                        </w:tabs>
                        <w:spacing w:after="160" w:line="256" w:lineRule="auto"/>
                        <w:rPr>
                          <w:sz w:val="22"/>
                          <w:szCs w:val="22"/>
                        </w:rPr>
                      </w:pPr>
                      <w:r w:rsidRPr="009C3CC1">
                        <w:rPr>
                          <w:sz w:val="22"/>
                          <w:szCs w:val="22"/>
                        </w:rPr>
                        <w:t>New York State Department o</w:t>
                      </w:r>
                      <w:r w:rsidR="00D3531E">
                        <w:rPr>
                          <w:sz w:val="22"/>
                          <w:szCs w:val="22"/>
                        </w:rPr>
                        <w:t>f Public Service announced</w:t>
                      </w:r>
                      <w:r w:rsidRPr="009C3CC1">
                        <w:rPr>
                          <w:sz w:val="22"/>
                          <w:szCs w:val="22"/>
                        </w:rPr>
                        <w:t xml:space="preserve"> that it would immediately work with utilities across the State to ensure any customers affected by COVID-19 restrictions they will not lose power or heat due to financial hardship. </w:t>
                      </w:r>
                    </w:p>
                    <w:p w:rsidR="00E15F48" w:rsidRPr="009C3CC1" w:rsidRDefault="00E15F48" w:rsidP="006E7500">
                      <w:pPr>
                        <w:numPr>
                          <w:ilvl w:val="0"/>
                          <w:numId w:val="8"/>
                        </w:numPr>
                        <w:tabs>
                          <w:tab w:val="left" w:pos="3180"/>
                        </w:tabs>
                        <w:spacing w:after="160" w:line="256" w:lineRule="auto"/>
                      </w:pPr>
                      <w:r w:rsidRPr="009C3CC1">
                        <w:rPr>
                          <w:sz w:val="22"/>
                          <w:szCs w:val="22"/>
                        </w:rPr>
                        <w:t>The State’s major electric and gas utilities — National Grid, New York State Electric and Gas, Rochester Electric and Gas, and National Fuel Gas — and major private water companies have all committed to suspend shut-offs for customers, and assist customers impacted by COVID-19 who may be experiencing financial hardship that</w:t>
                      </w:r>
                      <w:r w:rsidRPr="009C3CC1">
                        <w:t xml:space="preserve"> makes it difficult for them to pay their utility bills during the outbreak.</w:t>
                      </w:r>
                    </w:p>
                    <w:p w:rsidR="00E15F48" w:rsidRPr="009C3CC1" w:rsidRDefault="00E15F48" w:rsidP="006E7500">
                      <w:pPr>
                        <w:pStyle w:val="NormalWeb"/>
                        <w:numPr>
                          <w:ilvl w:val="0"/>
                          <w:numId w:val="9"/>
                        </w:numPr>
                        <w:shd w:val="clear" w:color="auto" w:fill="FFFFFF"/>
                        <w:spacing w:before="0" w:beforeAutospacing="0" w:after="0" w:afterAutospacing="0"/>
                        <w:ind w:left="940"/>
                        <w:textAlignment w:val="baseline"/>
                        <w:rPr>
                          <w:rFonts w:asciiTheme="majorHAnsi" w:hAnsiTheme="majorHAnsi" w:cstheme="majorHAnsi"/>
                          <w:b/>
                          <w:bCs/>
                          <w:sz w:val="20"/>
                          <w:szCs w:val="20"/>
                        </w:rPr>
                      </w:pPr>
                      <w:r w:rsidRPr="009C3CC1">
                        <w:rPr>
                          <w:rFonts w:asciiTheme="majorHAnsi" w:hAnsiTheme="majorHAnsi" w:cstheme="majorHAnsi"/>
                          <w:b/>
                          <w:bCs/>
                          <w:sz w:val="20"/>
                          <w:szCs w:val="20"/>
                        </w:rPr>
                        <w:t xml:space="preserve">Effective 3/16 the Department of Social Services stopped all non-emergency client appointments, in person help is still available for emergency needs: homelessness, eviction, and disconnected utilites. Applications for SNAP &amp; HEAP assistance can be submitted electronically at </w:t>
                      </w:r>
                      <w:hyperlink r:id="rId54" w:history="1">
                        <w:r w:rsidRPr="009C3CC1">
                          <w:rPr>
                            <w:rStyle w:val="Hyperlink"/>
                            <w:rFonts w:asciiTheme="majorHAnsi" w:hAnsiTheme="majorHAnsi" w:cstheme="majorHAnsi"/>
                            <w:b/>
                            <w:bCs/>
                            <w:color w:val="auto"/>
                            <w:sz w:val="20"/>
                            <w:szCs w:val="20"/>
                          </w:rPr>
                          <w:t>www.mybenefits.ny.gov</w:t>
                        </w:r>
                      </w:hyperlink>
                      <w:r w:rsidRPr="009C3CC1">
                        <w:rPr>
                          <w:rFonts w:asciiTheme="majorHAnsi" w:hAnsiTheme="majorHAnsi" w:cstheme="majorHAnsi"/>
                          <w:b/>
                          <w:bCs/>
                          <w:sz w:val="20"/>
                          <w:szCs w:val="20"/>
                        </w:rPr>
                        <w:t xml:space="preserve"> Applications for certification or recertification can be dropped off at DSS or mailed to: Erie County Department of Social Services, PO Box 120, Buffalo NY 14201-9903 Please include a working telephone number for interview purposes. During this time, no negative actions will be taken as a result of cancelled or missed appointments. Clients will eventually be contacted to complete interviews by telephone or reschedule once it is deemed safe to conduct in-person cer</w:t>
                      </w:r>
                      <w:r w:rsidR="00D3531E">
                        <w:rPr>
                          <w:rFonts w:asciiTheme="majorHAnsi" w:hAnsiTheme="majorHAnsi" w:cstheme="majorHAnsi"/>
                          <w:b/>
                          <w:bCs/>
                          <w:sz w:val="20"/>
                          <w:szCs w:val="20"/>
                        </w:rPr>
                        <w:t>tifications and recertification</w:t>
                      </w:r>
                      <w:r w:rsidRPr="009C3CC1">
                        <w:rPr>
                          <w:rFonts w:asciiTheme="majorHAnsi" w:hAnsiTheme="majorHAnsi" w:cstheme="majorHAnsi"/>
                          <w:b/>
                          <w:bCs/>
                          <w:sz w:val="20"/>
                          <w:szCs w:val="20"/>
                        </w:rPr>
                        <w:t>.</w:t>
                      </w:r>
                    </w:p>
                    <w:p w:rsidR="00050E60" w:rsidRPr="00D3531E" w:rsidRDefault="00E15F48" w:rsidP="00CE27EC">
                      <w:pPr>
                        <w:pStyle w:val="NormalWeb"/>
                        <w:numPr>
                          <w:ilvl w:val="0"/>
                          <w:numId w:val="9"/>
                        </w:numPr>
                        <w:shd w:val="clear" w:color="auto" w:fill="FFFFFF"/>
                        <w:spacing w:before="0" w:beforeAutospacing="0" w:after="0" w:afterAutospacing="0"/>
                        <w:ind w:left="940"/>
                        <w:textAlignment w:val="baseline"/>
                        <w:rPr>
                          <w:rFonts w:asciiTheme="majorHAnsi" w:hAnsiTheme="majorHAnsi" w:cstheme="majorHAnsi"/>
                          <w:b/>
                          <w:bCs/>
                          <w:sz w:val="20"/>
                          <w:szCs w:val="20"/>
                        </w:rPr>
                      </w:pPr>
                      <w:r w:rsidRPr="009C3CC1">
                        <w:rPr>
                          <w:rFonts w:asciiTheme="majorHAnsi" w:hAnsiTheme="majorHAnsi" w:cstheme="majorHAnsi"/>
                          <w:b/>
                          <w:bCs/>
                          <w:sz w:val="20"/>
                          <w:szCs w:val="20"/>
                        </w:rPr>
                        <w:t xml:space="preserve"> The in-person interview requirement is waived for Temporary Assistance through April 11 for certifications and is waived through May 15 for </w:t>
                      </w:r>
                      <w:r w:rsidR="00D3531E" w:rsidRPr="009C3CC1">
                        <w:rPr>
                          <w:rFonts w:asciiTheme="majorHAnsi" w:hAnsiTheme="majorHAnsi" w:cstheme="majorHAnsi"/>
                          <w:b/>
                          <w:bCs/>
                          <w:sz w:val="20"/>
                          <w:szCs w:val="20"/>
                        </w:rPr>
                        <w:t>recertification</w:t>
                      </w:r>
                      <w:r w:rsidRPr="009C3CC1">
                        <w:rPr>
                          <w:rFonts w:asciiTheme="majorHAnsi" w:hAnsiTheme="majorHAnsi" w:cstheme="majorHAnsi"/>
                          <w:b/>
                          <w:bCs/>
                          <w:sz w:val="20"/>
                          <w:szCs w:val="20"/>
                        </w:rPr>
                        <w:br/>
                        <w:t xml:space="preserve">·     </w:t>
                      </w:r>
                      <w:r w:rsidRPr="009C3CC1">
                        <w:rPr>
                          <w:rStyle w:val="apple-tab-span"/>
                          <w:rFonts w:asciiTheme="majorHAnsi" w:hAnsiTheme="majorHAnsi" w:cstheme="majorHAnsi"/>
                          <w:b/>
                          <w:bCs/>
                          <w:sz w:val="20"/>
                          <w:szCs w:val="20"/>
                        </w:rPr>
                        <w:tab/>
                      </w:r>
                      <w:r w:rsidRPr="009C3CC1">
                        <w:rPr>
                          <w:rFonts w:asciiTheme="majorHAnsi" w:hAnsiTheme="majorHAnsi" w:cstheme="majorHAnsi"/>
                          <w:b/>
                          <w:bCs/>
                          <w:sz w:val="20"/>
                          <w:szCs w:val="20"/>
                        </w:rPr>
                        <w:t xml:space="preserve">The requirement </w:t>
                      </w:r>
                      <w:r w:rsidRPr="00D0035D">
                        <w:rPr>
                          <w:rFonts w:asciiTheme="majorHAnsi" w:hAnsiTheme="majorHAnsi" w:cstheme="majorHAnsi"/>
                          <w:b/>
                          <w:bCs/>
                          <w:sz w:val="20"/>
                          <w:szCs w:val="20"/>
                        </w:rPr>
                        <w:t>that clients come in person to have a photograph taken for their benefit card i</w:t>
                      </w:r>
                      <w:r w:rsidR="00D0035D" w:rsidRPr="00D0035D">
                        <w:rPr>
                          <w:rFonts w:asciiTheme="majorHAnsi" w:hAnsiTheme="majorHAnsi" w:cstheme="majorHAnsi"/>
                          <w:b/>
                          <w:bCs/>
                          <w:sz w:val="20"/>
                          <w:szCs w:val="20"/>
                        </w:rPr>
                        <w:t>s waived through April 11</w:t>
                      </w:r>
                      <w:r w:rsidRPr="00D0035D">
                        <w:rPr>
                          <w:rFonts w:asciiTheme="majorHAnsi" w:hAnsiTheme="majorHAnsi" w:cstheme="majorHAnsi"/>
                          <w:b/>
                          <w:bCs/>
                          <w:sz w:val="20"/>
                          <w:szCs w:val="20"/>
                        </w:rPr>
                        <w:br/>
                        <w:t xml:space="preserve">·     </w:t>
                      </w:r>
                      <w:r w:rsidRPr="00D0035D">
                        <w:rPr>
                          <w:rStyle w:val="apple-tab-span"/>
                          <w:rFonts w:asciiTheme="majorHAnsi" w:hAnsiTheme="majorHAnsi" w:cstheme="majorHAnsi"/>
                          <w:b/>
                          <w:bCs/>
                          <w:sz w:val="20"/>
                          <w:szCs w:val="20"/>
                        </w:rPr>
                        <w:tab/>
                      </w:r>
                      <w:r w:rsidRPr="00D0035D">
                        <w:rPr>
                          <w:rFonts w:asciiTheme="majorHAnsi" w:hAnsiTheme="majorHAnsi" w:cstheme="majorHAnsi"/>
                          <w:b/>
                          <w:bCs/>
                          <w:sz w:val="20"/>
                          <w:szCs w:val="20"/>
                        </w:rPr>
                        <w:t>Fair hearings will be cond</w:t>
                      </w:r>
                      <w:r w:rsidR="00D3531E">
                        <w:rPr>
                          <w:rFonts w:asciiTheme="majorHAnsi" w:hAnsiTheme="majorHAnsi" w:cstheme="majorHAnsi"/>
                          <w:b/>
                          <w:bCs/>
                          <w:sz w:val="20"/>
                          <w:szCs w:val="20"/>
                        </w:rPr>
                        <w:t>ucted via telephone conference</w:t>
                      </w:r>
                    </w:p>
                    <w:p w:rsidR="00050E60" w:rsidRDefault="00050E60" w:rsidP="00050E60">
                      <w:pPr>
                        <w:jc w:val="right"/>
                        <w:rPr>
                          <w:sz w:val="20"/>
                          <w:szCs w:val="20"/>
                        </w:rPr>
                      </w:pPr>
                    </w:p>
                    <w:p w:rsidR="00050E60" w:rsidRDefault="00050E60" w:rsidP="00050E60">
                      <w:pPr>
                        <w:jc w:val="right"/>
                        <w:rPr>
                          <w:sz w:val="20"/>
                          <w:szCs w:val="20"/>
                        </w:rPr>
                      </w:pPr>
                    </w:p>
                    <w:p w:rsidR="00050E60" w:rsidRDefault="00050E60" w:rsidP="00050E60">
                      <w:pPr>
                        <w:jc w:val="right"/>
                        <w:rPr>
                          <w:sz w:val="20"/>
                          <w:szCs w:val="20"/>
                        </w:rPr>
                      </w:pPr>
                    </w:p>
                    <w:p w:rsidR="00050E60" w:rsidRDefault="00050E60" w:rsidP="00050E60">
                      <w:pPr>
                        <w:jc w:val="right"/>
                        <w:rPr>
                          <w:sz w:val="20"/>
                          <w:szCs w:val="20"/>
                        </w:rPr>
                      </w:pPr>
                    </w:p>
                    <w:p w:rsidR="00297D47" w:rsidRPr="00FF7159" w:rsidRDefault="00297D47" w:rsidP="00951551">
                      <w:pPr>
                        <w:rPr>
                          <w:sz w:val="22"/>
                          <w:szCs w:val="22"/>
                        </w:rPr>
                      </w:pPr>
                    </w:p>
                  </w:txbxContent>
                </v:textbox>
                <w10:wrap type="through" anchorx="margin"/>
              </v:shape>
            </w:pict>
          </mc:Fallback>
        </mc:AlternateContent>
      </w:r>
      <w:r w:rsidR="00951551">
        <w:rPr>
          <w:noProof/>
        </w:rPr>
        <w:br w:type="page"/>
      </w:r>
    </w:p>
    <w:p w:rsidR="00951551" w:rsidRDefault="002E2E1F">
      <w:pPr>
        <w:rPr>
          <w:noProof/>
        </w:rPr>
      </w:pPr>
      <w:r>
        <w:rPr>
          <w:noProof/>
        </w:rPr>
        <w:drawing>
          <wp:anchor distT="0" distB="0" distL="114300" distR="114300" simplePos="0" relativeHeight="251676160" behindDoc="0" locked="0" layoutInCell="1" allowOverlap="1" wp14:anchorId="59414153" wp14:editId="3773FA8C">
            <wp:simplePos x="0" y="0"/>
            <wp:positionH relativeFrom="column">
              <wp:posOffset>2221230</wp:posOffset>
            </wp:positionH>
            <wp:positionV relativeFrom="paragraph">
              <wp:posOffset>-3025140</wp:posOffset>
            </wp:positionV>
            <wp:extent cx="1415415" cy="690245"/>
            <wp:effectExtent l="0" t="0" r="0" b="0"/>
            <wp:wrapNone/>
            <wp:docPr id="56" name="Picture 56" descr="Image result for woe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ebot"/>
                    <pic:cNvPicPr>
                      <a:picLocks noChangeAspect="1" noChangeArrowheads="1"/>
                    </pic:cNvPicPr>
                  </pic:nvPicPr>
                  <pic:blipFill rotWithShape="1">
                    <a:blip r:embed="rId55">
                      <a:extLst>
                        <a:ext uri="{28A0092B-C50C-407E-A947-70E740481C1C}">
                          <a14:useLocalDpi xmlns:a14="http://schemas.microsoft.com/office/drawing/2010/main" val="0"/>
                        </a:ext>
                      </a:extLst>
                    </a:blip>
                    <a:srcRect l="2108" r="-1"/>
                    <a:stretch/>
                  </pic:blipFill>
                  <pic:spPr bwMode="auto">
                    <a:xfrm>
                      <a:off x="0" y="0"/>
                      <a:ext cx="1415415" cy="69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3B8">
        <w:rPr>
          <w:noProof/>
        </w:rPr>
        <w:drawing>
          <wp:anchor distT="0" distB="0" distL="114300" distR="114300" simplePos="0" relativeHeight="251663872" behindDoc="0" locked="0" layoutInCell="1" allowOverlap="1" wp14:anchorId="08894717" wp14:editId="1578FF25">
            <wp:simplePos x="0" y="0"/>
            <wp:positionH relativeFrom="page">
              <wp:posOffset>5865495</wp:posOffset>
            </wp:positionH>
            <wp:positionV relativeFrom="page">
              <wp:posOffset>4556760</wp:posOffset>
            </wp:positionV>
            <wp:extent cx="1699895" cy="1541145"/>
            <wp:effectExtent l="152400" t="171450" r="147955" b="173355"/>
            <wp:wrapNone/>
            <wp:docPr id="3" name="Picture 3" descr="Image result for dyngu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yngus da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751743">
                      <a:off x="0" y="0"/>
                      <a:ext cx="169989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B8">
        <w:rPr>
          <w:noProof/>
        </w:rPr>
        <w:drawing>
          <wp:anchor distT="0" distB="0" distL="114300" distR="114300" simplePos="0" relativeHeight="251701760" behindDoc="0" locked="0" layoutInCell="1" allowOverlap="1" wp14:anchorId="6FE49078" wp14:editId="2E872EE0">
            <wp:simplePos x="0" y="0"/>
            <wp:positionH relativeFrom="column">
              <wp:posOffset>5805781</wp:posOffset>
            </wp:positionH>
            <wp:positionV relativeFrom="paragraph">
              <wp:posOffset>-4049130</wp:posOffset>
            </wp:positionV>
            <wp:extent cx="679099" cy="668772"/>
            <wp:effectExtent l="57150" t="57150" r="45085" b="55245"/>
            <wp:wrapNone/>
            <wp:docPr id="54" name="Picture 54" descr="Image result for ptsd coac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tsd coach app"/>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0238" t="13499" r="31037" b="13901"/>
                    <a:stretch/>
                  </pic:blipFill>
                  <pic:spPr bwMode="auto">
                    <a:xfrm rot="21172037">
                      <a:off x="0" y="0"/>
                      <a:ext cx="679099" cy="668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3B8">
        <w:rPr>
          <w:noProof/>
        </w:rPr>
        <w:drawing>
          <wp:anchor distT="0" distB="0" distL="114300" distR="114300" simplePos="0" relativeHeight="251700736" behindDoc="0" locked="0" layoutInCell="1" allowOverlap="1" wp14:anchorId="131E14C7" wp14:editId="040FE220">
            <wp:simplePos x="0" y="0"/>
            <wp:positionH relativeFrom="column">
              <wp:posOffset>2129746</wp:posOffset>
            </wp:positionH>
            <wp:positionV relativeFrom="paragraph">
              <wp:posOffset>-3961784</wp:posOffset>
            </wp:positionV>
            <wp:extent cx="641641" cy="621483"/>
            <wp:effectExtent l="76200" t="76200" r="63500" b="64770"/>
            <wp:wrapNone/>
            <wp:docPr id="52" name="Picture 52" descr="Image result for talk lif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lk life app"/>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0799" t="14403" r="30380" b="14006"/>
                    <a:stretch/>
                  </pic:blipFill>
                  <pic:spPr bwMode="auto">
                    <a:xfrm rot="779381">
                      <a:off x="0" y="0"/>
                      <a:ext cx="641641" cy="621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338" w:rsidRPr="00E344FF">
        <w:rPr>
          <w:rFonts w:ascii="Arial" w:hAnsi="Arial" w:cs="Arial"/>
          <w:b/>
          <w:noProof/>
          <w:color w:val="000000"/>
          <w:sz w:val="22"/>
          <w:szCs w:val="22"/>
        </w:rPr>
        <w:drawing>
          <wp:anchor distT="0" distB="0" distL="114300" distR="114300" simplePos="0" relativeHeight="251662848" behindDoc="0" locked="0" layoutInCell="1" allowOverlap="1" wp14:anchorId="7E24D098" wp14:editId="65635B2A">
            <wp:simplePos x="0" y="0"/>
            <wp:positionH relativeFrom="page">
              <wp:posOffset>4369077</wp:posOffset>
            </wp:positionH>
            <wp:positionV relativeFrom="page">
              <wp:posOffset>500581</wp:posOffset>
            </wp:positionV>
            <wp:extent cx="2896819" cy="65798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6819" cy="65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338" w:rsidRPr="00951551">
        <w:rPr>
          <w:noProof/>
        </w:rPr>
        <mc:AlternateContent>
          <mc:Choice Requires="wps">
            <w:drawing>
              <wp:anchor distT="45720" distB="45720" distL="114300" distR="114300" simplePos="0" relativeHeight="251637248" behindDoc="0" locked="0" layoutInCell="1" allowOverlap="1" wp14:anchorId="2FAD5584" wp14:editId="27B67B14">
                <wp:simplePos x="0" y="0"/>
                <wp:positionH relativeFrom="column">
                  <wp:posOffset>4445</wp:posOffset>
                </wp:positionH>
                <wp:positionV relativeFrom="page">
                  <wp:posOffset>457200</wp:posOffset>
                </wp:positionV>
                <wp:extent cx="6898640" cy="4826000"/>
                <wp:effectExtent l="0" t="0" r="16510" b="12700"/>
                <wp:wrapThrough wrapText="bothSides">
                  <wp:wrapPolygon edited="0">
                    <wp:start x="0" y="0"/>
                    <wp:lineTo x="0" y="21572"/>
                    <wp:lineTo x="21592" y="21572"/>
                    <wp:lineTo x="21592" y="0"/>
                    <wp:lineTo x="0" y="0"/>
                  </wp:wrapPolygon>
                </wp:wrapThrough>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4826000"/>
                        </a:xfrm>
                        <a:prstGeom prst="rect">
                          <a:avLst/>
                        </a:prstGeom>
                        <a:solidFill>
                          <a:sysClr val="window" lastClr="FFFFFF"/>
                        </a:solidFill>
                        <a:ln w="25400" cap="flat" cmpd="sng" algn="ctr">
                          <a:solidFill>
                            <a:srgbClr val="C0504D"/>
                          </a:solidFill>
                          <a:prstDash val="solid"/>
                          <a:headEnd/>
                          <a:tailEnd/>
                        </a:ln>
                        <a:effectLst/>
                      </wps:spPr>
                      <wps:txbx>
                        <w:txbxContent>
                          <w:p w:rsidR="00297D47" w:rsidRPr="00165338" w:rsidRDefault="00297D47" w:rsidP="00751D45">
                            <w:pPr>
                              <w:jc w:val="right"/>
                              <w:rPr>
                                <w:rFonts w:ascii="Arial" w:hAnsi="Arial" w:cs="Arial"/>
                                <w:color w:val="000000"/>
                                <w:szCs w:val="22"/>
                              </w:rPr>
                            </w:pPr>
                          </w:p>
                          <w:p w:rsidR="003663B8" w:rsidRDefault="003663B8" w:rsidP="00165338">
                            <w:pPr>
                              <w:shd w:val="clear" w:color="auto" w:fill="FFFFFF"/>
                              <w:rPr>
                                <w:rFonts w:ascii="Arial" w:hAnsi="Arial" w:cs="Arial"/>
                                <w:color w:val="222222"/>
                                <w:sz w:val="20"/>
                              </w:rPr>
                            </w:pPr>
                          </w:p>
                          <w:p w:rsidR="00165338" w:rsidRDefault="00165338" w:rsidP="00165338">
                            <w:pPr>
                              <w:shd w:val="clear" w:color="auto" w:fill="FFFFFF"/>
                              <w:rPr>
                                <w:rFonts w:ascii="Arial" w:hAnsi="Arial" w:cs="Arial"/>
                                <w:color w:val="222222"/>
                                <w:sz w:val="20"/>
                              </w:rPr>
                            </w:pPr>
                            <w:r w:rsidRPr="00165338">
                              <w:rPr>
                                <w:rFonts w:ascii="Arial" w:hAnsi="Arial" w:cs="Arial"/>
                                <w:color w:val="222222"/>
                                <w:sz w:val="20"/>
                              </w:rPr>
                              <w:t>To do you guys a “solid” during this time of social distancing,</w:t>
                            </w:r>
                          </w:p>
                          <w:p w:rsidR="00165338" w:rsidRDefault="00165338" w:rsidP="00165338">
                            <w:pPr>
                              <w:shd w:val="clear" w:color="auto" w:fill="FFFFFF"/>
                              <w:rPr>
                                <w:rFonts w:ascii="Arial" w:hAnsi="Arial" w:cs="Arial"/>
                                <w:color w:val="222222"/>
                                <w:sz w:val="20"/>
                              </w:rPr>
                            </w:pPr>
                            <w:r w:rsidRPr="00165338">
                              <w:rPr>
                                <w:rFonts w:ascii="Arial" w:hAnsi="Arial" w:cs="Arial"/>
                                <w:color w:val="222222"/>
                                <w:sz w:val="20"/>
                              </w:rPr>
                              <w:t xml:space="preserve"> there is a</w:t>
                            </w:r>
                            <w:r>
                              <w:rPr>
                                <w:rFonts w:ascii="Arial" w:hAnsi="Arial" w:cs="Arial"/>
                                <w:color w:val="222222"/>
                                <w:sz w:val="20"/>
                              </w:rPr>
                              <w:t xml:space="preserve"> </w:t>
                            </w:r>
                            <w:r w:rsidRPr="00165338">
                              <w:rPr>
                                <w:rFonts w:ascii="Arial" w:hAnsi="Arial" w:cs="Arial"/>
                                <w:color w:val="222222"/>
                                <w:sz w:val="20"/>
                              </w:rPr>
                              <w:t>deep connection to others that I feel and I wanted</w:t>
                            </w:r>
                          </w:p>
                          <w:p w:rsidR="00165338" w:rsidRPr="00165338" w:rsidRDefault="00165338" w:rsidP="00165338">
                            <w:pPr>
                              <w:shd w:val="clear" w:color="auto" w:fill="FFFFFF"/>
                              <w:rPr>
                                <w:rFonts w:ascii="Arial" w:hAnsi="Arial" w:cs="Arial"/>
                                <w:color w:val="222222"/>
                                <w:sz w:val="20"/>
                              </w:rPr>
                            </w:pPr>
                            <w:r w:rsidRPr="00165338">
                              <w:rPr>
                                <w:rFonts w:ascii="Arial" w:hAnsi="Arial" w:cs="Arial"/>
                                <w:color w:val="222222"/>
                                <w:sz w:val="20"/>
                              </w:rPr>
                              <w:t>to provide a list of both free and not free Counseling apps.</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1.</w:t>
                            </w:r>
                            <w:r w:rsidRPr="00165338">
                              <w:rPr>
                                <w:rFonts w:ascii="Arial" w:hAnsi="Arial" w:cs="Arial"/>
                                <w:color w:val="222222"/>
                                <w:sz w:val="10"/>
                                <w:szCs w:val="14"/>
                              </w:rPr>
                              <w:t>       </w:t>
                            </w:r>
                            <w:r w:rsidRPr="00165338">
                              <w:rPr>
                                <w:rFonts w:ascii="Arial" w:hAnsi="Arial" w:cs="Arial"/>
                                <w:color w:val="222222"/>
                                <w:sz w:val="20"/>
                              </w:rPr>
                              <w:t>Talk Life (free)</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5.</w:t>
                            </w:r>
                            <w:r w:rsidRPr="00165338">
                              <w:rPr>
                                <w:rFonts w:ascii="Arial" w:hAnsi="Arial" w:cs="Arial"/>
                                <w:color w:val="222222"/>
                                <w:sz w:val="10"/>
                                <w:szCs w:val="14"/>
                              </w:rPr>
                              <w:t>       </w:t>
                            </w:r>
                            <w:r w:rsidRPr="00165338">
                              <w:rPr>
                                <w:rFonts w:ascii="Arial" w:hAnsi="Arial" w:cs="Arial"/>
                                <w:color w:val="222222"/>
                                <w:sz w:val="20"/>
                              </w:rPr>
                              <w:t>PTSD Coach (free)</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2.</w:t>
                            </w:r>
                            <w:r w:rsidRPr="00165338">
                              <w:rPr>
                                <w:rFonts w:ascii="Arial" w:hAnsi="Arial" w:cs="Arial"/>
                                <w:color w:val="222222"/>
                                <w:sz w:val="10"/>
                                <w:szCs w:val="14"/>
                              </w:rPr>
                              <w:t>       </w:t>
                            </w:r>
                            <w:r w:rsidRPr="00165338">
                              <w:rPr>
                                <w:rFonts w:ascii="Arial" w:hAnsi="Arial" w:cs="Arial"/>
                                <w:color w:val="222222"/>
                                <w:sz w:val="20"/>
                              </w:rPr>
                              <w:t>Woebot (free)</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6.</w:t>
                            </w:r>
                            <w:r w:rsidRPr="00165338">
                              <w:rPr>
                                <w:rFonts w:ascii="Arial" w:hAnsi="Arial" w:cs="Arial"/>
                                <w:color w:val="222222"/>
                                <w:sz w:val="10"/>
                                <w:szCs w:val="14"/>
                              </w:rPr>
                              <w:t>       </w:t>
                            </w:r>
                            <w:r w:rsidRPr="00165338">
                              <w:rPr>
                                <w:rFonts w:ascii="Arial" w:hAnsi="Arial" w:cs="Arial"/>
                                <w:color w:val="222222"/>
                                <w:sz w:val="20"/>
                              </w:rPr>
                              <w:t>Talkspace (paid subscription)</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3.</w:t>
                            </w:r>
                            <w:r w:rsidRPr="00165338">
                              <w:rPr>
                                <w:rFonts w:ascii="Arial" w:hAnsi="Arial" w:cs="Arial"/>
                                <w:color w:val="222222"/>
                                <w:sz w:val="10"/>
                                <w:szCs w:val="14"/>
                              </w:rPr>
                              <w:t>       </w:t>
                            </w:r>
                            <w:r w:rsidRPr="00165338">
                              <w:rPr>
                                <w:rFonts w:ascii="Arial" w:hAnsi="Arial" w:cs="Arial"/>
                                <w:color w:val="222222"/>
                                <w:sz w:val="20"/>
                              </w:rPr>
                              <w:t>BetterHelp ($65/week charged monthly)</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7.</w:t>
                            </w:r>
                            <w:r w:rsidRPr="00165338">
                              <w:rPr>
                                <w:rFonts w:ascii="Arial" w:hAnsi="Arial" w:cs="Arial"/>
                                <w:color w:val="222222"/>
                                <w:sz w:val="10"/>
                                <w:szCs w:val="14"/>
                              </w:rPr>
                              <w:t>       </w:t>
                            </w:r>
                            <w:r w:rsidRPr="00165338">
                              <w:rPr>
                                <w:rFonts w:ascii="Arial" w:hAnsi="Arial" w:cs="Arial"/>
                                <w:color w:val="222222"/>
                                <w:sz w:val="20"/>
                              </w:rPr>
                              <w:t>Imood journal (initial app fee)</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4.</w:t>
                            </w:r>
                            <w:r w:rsidRPr="00165338">
                              <w:rPr>
                                <w:rFonts w:ascii="Arial" w:hAnsi="Arial" w:cs="Arial"/>
                                <w:color w:val="222222"/>
                                <w:sz w:val="10"/>
                                <w:szCs w:val="14"/>
                              </w:rPr>
                              <w:t>       </w:t>
                            </w:r>
                            <w:r w:rsidRPr="00165338">
                              <w:rPr>
                                <w:rFonts w:ascii="Arial" w:hAnsi="Arial" w:cs="Arial"/>
                                <w:color w:val="222222"/>
                                <w:sz w:val="20"/>
                              </w:rPr>
                              <w:t>Thinkladder (free)</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8.</w:t>
                            </w:r>
                            <w:r w:rsidRPr="00165338">
                              <w:rPr>
                                <w:rFonts w:ascii="Arial" w:hAnsi="Arial" w:cs="Arial"/>
                                <w:color w:val="222222"/>
                                <w:sz w:val="10"/>
                                <w:szCs w:val="14"/>
                              </w:rPr>
                              <w:t>       </w:t>
                            </w:r>
                            <w:r w:rsidRPr="00165338">
                              <w:rPr>
                                <w:rFonts w:ascii="Arial" w:hAnsi="Arial" w:cs="Arial"/>
                                <w:color w:val="222222"/>
                                <w:sz w:val="20"/>
                              </w:rPr>
                              <w:t xml:space="preserve">Facebook might have a Recovery International      </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webpage and they offer online meetings</w:t>
                            </w:r>
                          </w:p>
                          <w:p w:rsidR="00165338" w:rsidRPr="00165338" w:rsidRDefault="00165338" w:rsidP="00165338">
                            <w:pPr>
                              <w:shd w:val="clear" w:color="auto" w:fill="FFFFFF"/>
                              <w:spacing w:after="100" w:afterAutospacing="1"/>
                              <w:rPr>
                                <w:rFonts w:ascii="Arial" w:hAnsi="Arial" w:cs="Arial"/>
                                <w:color w:val="222222"/>
                                <w:sz w:val="20"/>
                              </w:rPr>
                            </w:pPr>
                            <w:r w:rsidRPr="00165338">
                              <w:rPr>
                                <w:rFonts w:ascii="Arial" w:hAnsi="Arial" w:cs="Arial"/>
                                <w:color w:val="222222"/>
                                <w:sz w:val="20"/>
                              </w:rPr>
                              <w:t>Each one has its own purpose and I did not have to go any further on Talkspace to understand that it could be expensive due to one on one attention and the office. BetterHelp seemed reasonable, even if no sliding scale was mentioned nor any insurance mentioned, at least as far as I went. I just tried those as far as I could go to see more about the financial component, to be conscientious. Tal life is a free chat forum that is divided into many different categories, and others comment, give hugs and share. Woebot’s purpose is more to reframe how things are going, like a quick solution that is generated by a series of questions and answers. Thinkladder was the one I found that didn’t cost anything and seemed again to provide alterative thoughts for many issues. PTSD Coach’s purpose is to serve veterans and individuals living with the emotional disturbance of PTSD. Imood’s purpose is like a check-in a person can do and rate their moods from 1-10 as well as allow a commentary. I can review my moods during a certain period as it collects the data!</w:t>
                            </w:r>
                          </w:p>
                          <w:p w:rsidR="00165338" w:rsidRPr="00165338" w:rsidRDefault="00165338" w:rsidP="00165338">
                            <w:pPr>
                              <w:shd w:val="clear" w:color="auto" w:fill="FFFFFF"/>
                              <w:spacing w:before="100" w:beforeAutospacing="1" w:after="100" w:afterAutospacing="1"/>
                              <w:rPr>
                                <w:rFonts w:ascii="Arial" w:hAnsi="Arial" w:cs="Arial"/>
                                <w:color w:val="222222"/>
                                <w:sz w:val="18"/>
                              </w:rPr>
                            </w:pPr>
                            <w:r w:rsidRPr="00165338">
                              <w:rPr>
                                <w:rFonts w:ascii="Arial" w:hAnsi="Arial" w:cs="Arial"/>
                                <w:color w:val="222222"/>
                                <w:sz w:val="18"/>
                              </w:rPr>
                              <w:t> </w:t>
                            </w:r>
                          </w:p>
                          <w:p w:rsidR="00165338" w:rsidRPr="00165338" w:rsidRDefault="00165338" w:rsidP="00165338">
                            <w:pPr>
                              <w:shd w:val="clear" w:color="auto" w:fill="FFFFFF"/>
                              <w:spacing w:before="100" w:beforeAutospacing="1" w:after="100" w:afterAutospacing="1"/>
                              <w:rPr>
                                <w:rFonts w:ascii="Arial" w:hAnsi="Arial" w:cs="Arial"/>
                                <w:color w:val="222222"/>
                                <w:sz w:val="18"/>
                              </w:rPr>
                            </w:pPr>
                            <w:r w:rsidRPr="00165338">
                              <w:rPr>
                                <w:rFonts w:ascii="Arial" w:hAnsi="Arial" w:cs="Arial"/>
                                <w:color w:val="222222"/>
                                <w:sz w:val="18"/>
                              </w:rPr>
                              <w:t>By Holly Martin 3-21-20</w:t>
                            </w:r>
                          </w:p>
                          <w:p w:rsidR="00297D47" w:rsidRPr="00E344FF" w:rsidRDefault="00297D47" w:rsidP="00165338">
                            <w:pPr>
                              <w:rPr>
                                <w:rFonts w:ascii="Arial" w:hAnsi="Arial" w:cs="Arial"/>
                                <w:color w:val="00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D5584" id="_x0000_s1042" type="#_x0000_t202" style="position:absolute;margin-left:.35pt;margin-top:36pt;width:543.2pt;height:380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" fillcolor="window" strokecolor="#c0504d" strokeweight="2pt">
                <v:textbox>
                  <w:txbxContent>
                    <w:p w:rsidR="00297D47" w:rsidRPr="00165338" w:rsidRDefault="00297D47" w:rsidP="00751D45">
                      <w:pPr>
                        <w:jc w:val="right"/>
                        <w:rPr>
                          <w:rFonts w:ascii="Arial" w:hAnsi="Arial" w:cs="Arial"/>
                          <w:color w:val="000000"/>
                          <w:szCs w:val="22"/>
                        </w:rPr>
                      </w:pPr>
                    </w:p>
                    <w:p w:rsidR="003663B8" w:rsidRDefault="003663B8" w:rsidP="00165338">
                      <w:pPr>
                        <w:shd w:val="clear" w:color="auto" w:fill="FFFFFF"/>
                        <w:rPr>
                          <w:rFonts w:ascii="Arial" w:hAnsi="Arial" w:cs="Arial"/>
                          <w:color w:val="222222"/>
                          <w:sz w:val="20"/>
                        </w:rPr>
                      </w:pPr>
                    </w:p>
                    <w:p w:rsidR="00165338" w:rsidRDefault="00165338" w:rsidP="00165338">
                      <w:pPr>
                        <w:shd w:val="clear" w:color="auto" w:fill="FFFFFF"/>
                        <w:rPr>
                          <w:rFonts w:ascii="Arial" w:hAnsi="Arial" w:cs="Arial"/>
                          <w:color w:val="222222"/>
                          <w:sz w:val="20"/>
                        </w:rPr>
                      </w:pPr>
                      <w:r w:rsidRPr="00165338">
                        <w:rPr>
                          <w:rFonts w:ascii="Arial" w:hAnsi="Arial" w:cs="Arial"/>
                          <w:color w:val="222222"/>
                          <w:sz w:val="20"/>
                        </w:rPr>
                        <w:t>To do you guys a “solid” during this time of social distancing,</w:t>
                      </w:r>
                    </w:p>
                    <w:p w:rsidR="00165338" w:rsidRDefault="00165338" w:rsidP="00165338">
                      <w:pPr>
                        <w:shd w:val="clear" w:color="auto" w:fill="FFFFFF"/>
                        <w:rPr>
                          <w:rFonts w:ascii="Arial" w:hAnsi="Arial" w:cs="Arial"/>
                          <w:color w:val="222222"/>
                          <w:sz w:val="20"/>
                        </w:rPr>
                      </w:pPr>
                      <w:r w:rsidRPr="00165338">
                        <w:rPr>
                          <w:rFonts w:ascii="Arial" w:hAnsi="Arial" w:cs="Arial"/>
                          <w:color w:val="222222"/>
                          <w:sz w:val="20"/>
                        </w:rPr>
                        <w:t xml:space="preserve"> there is a</w:t>
                      </w:r>
                      <w:r>
                        <w:rPr>
                          <w:rFonts w:ascii="Arial" w:hAnsi="Arial" w:cs="Arial"/>
                          <w:color w:val="222222"/>
                          <w:sz w:val="20"/>
                        </w:rPr>
                        <w:t xml:space="preserve"> </w:t>
                      </w:r>
                      <w:r w:rsidRPr="00165338">
                        <w:rPr>
                          <w:rFonts w:ascii="Arial" w:hAnsi="Arial" w:cs="Arial"/>
                          <w:color w:val="222222"/>
                          <w:sz w:val="20"/>
                        </w:rPr>
                        <w:t>deep connection to others that I feel and I wanted</w:t>
                      </w:r>
                    </w:p>
                    <w:p w:rsidR="00165338" w:rsidRPr="00165338" w:rsidRDefault="00165338" w:rsidP="00165338">
                      <w:pPr>
                        <w:shd w:val="clear" w:color="auto" w:fill="FFFFFF"/>
                        <w:rPr>
                          <w:rFonts w:ascii="Arial" w:hAnsi="Arial" w:cs="Arial"/>
                          <w:color w:val="222222"/>
                          <w:sz w:val="20"/>
                        </w:rPr>
                      </w:pPr>
                      <w:r w:rsidRPr="00165338">
                        <w:rPr>
                          <w:rFonts w:ascii="Arial" w:hAnsi="Arial" w:cs="Arial"/>
                          <w:color w:val="222222"/>
                          <w:sz w:val="20"/>
                        </w:rPr>
                        <w:t>to provide a list of both free and not free Counseling apps.</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1.</w:t>
                      </w:r>
                      <w:r w:rsidRPr="00165338">
                        <w:rPr>
                          <w:rFonts w:ascii="Arial" w:hAnsi="Arial" w:cs="Arial"/>
                          <w:color w:val="222222"/>
                          <w:sz w:val="10"/>
                          <w:szCs w:val="14"/>
                        </w:rPr>
                        <w:t>       </w:t>
                      </w:r>
                      <w:r w:rsidRPr="00165338">
                        <w:rPr>
                          <w:rFonts w:ascii="Arial" w:hAnsi="Arial" w:cs="Arial"/>
                          <w:color w:val="222222"/>
                          <w:sz w:val="20"/>
                        </w:rPr>
                        <w:t>Talk Life (free)</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5.</w:t>
                      </w:r>
                      <w:r w:rsidRPr="00165338">
                        <w:rPr>
                          <w:rFonts w:ascii="Arial" w:hAnsi="Arial" w:cs="Arial"/>
                          <w:color w:val="222222"/>
                          <w:sz w:val="10"/>
                          <w:szCs w:val="14"/>
                        </w:rPr>
                        <w:t>       </w:t>
                      </w:r>
                      <w:r w:rsidRPr="00165338">
                        <w:rPr>
                          <w:rFonts w:ascii="Arial" w:hAnsi="Arial" w:cs="Arial"/>
                          <w:color w:val="222222"/>
                          <w:sz w:val="20"/>
                        </w:rPr>
                        <w:t>PTSD Coach (free)</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2.</w:t>
                      </w:r>
                      <w:r w:rsidRPr="00165338">
                        <w:rPr>
                          <w:rFonts w:ascii="Arial" w:hAnsi="Arial" w:cs="Arial"/>
                          <w:color w:val="222222"/>
                          <w:sz w:val="10"/>
                          <w:szCs w:val="14"/>
                        </w:rPr>
                        <w:t>       </w:t>
                      </w:r>
                      <w:r w:rsidRPr="00165338">
                        <w:rPr>
                          <w:rFonts w:ascii="Arial" w:hAnsi="Arial" w:cs="Arial"/>
                          <w:color w:val="222222"/>
                          <w:sz w:val="20"/>
                        </w:rPr>
                        <w:t>Woebot (free)</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6.</w:t>
                      </w:r>
                      <w:r w:rsidRPr="00165338">
                        <w:rPr>
                          <w:rFonts w:ascii="Arial" w:hAnsi="Arial" w:cs="Arial"/>
                          <w:color w:val="222222"/>
                          <w:sz w:val="10"/>
                          <w:szCs w:val="14"/>
                        </w:rPr>
                        <w:t>       </w:t>
                      </w:r>
                      <w:r w:rsidRPr="00165338">
                        <w:rPr>
                          <w:rFonts w:ascii="Arial" w:hAnsi="Arial" w:cs="Arial"/>
                          <w:color w:val="222222"/>
                          <w:sz w:val="20"/>
                        </w:rPr>
                        <w:t>Talkspace (paid subscription)</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3.</w:t>
                      </w:r>
                      <w:r w:rsidRPr="00165338">
                        <w:rPr>
                          <w:rFonts w:ascii="Arial" w:hAnsi="Arial" w:cs="Arial"/>
                          <w:color w:val="222222"/>
                          <w:sz w:val="10"/>
                          <w:szCs w:val="14"/>
                        </w:rPr>
                        <w:t>       </w:t>
                      </w:r>
                      <w:r w:rsidRPr="00165338">
                        <w:rPr>
                          <w:rFonts w:ascii="Arial" w:hAnsi="Arial" w:cs="Arial"/>
                          <w:color w:val="222222"/>
                          <w:sz w:val="20"/>
                        </w:rPr>
                        <w:t>BetterHelp ($65/week charged monthly)</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7.</w:t>
                      </w:r>
                      <w:r w:rsidRPr="00165338">
                        <w:rPr>
                          <w:rFonts w:ascii="Arial" w:hAnsi="Arial" w:cs="Arial"/>
                          <w:color w:val="222222"/>
                          <w:sz w:val="10"/>
                          <w:szCs w:val="14"/>
                        </w:rPr>
                        <w:t>       </w:t>
                      </w:r>
                      <w:r w:rsidRPr="00165338">
                        <w:rPr>
                          <w:rFonts w:ascii="Arial" w:hAnsi="Arial" w:cs="Arial"/>
                          <w:color w:val="222222"/>
                          <w:sz w:val="20"/>
                        </w:rPr>
                        <w:t>Imood journal (initial app fee)</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4.</w:t>
                      </w:r>
                      <w:r w:rsidRPr="00165338">
                        <w:rPr>
                          <w:rFonts w:ascii="Arial" w:hAnsi="Arial" w:cs="Arial"/>
                          <w:color w:val="222222"/>
                          <w:sz w:val="10"/>
                          <w:szCs w:val="14"/>
                        </w:rPr>
                        <w:t>       </w:t>
                      </w:r>
                      <w:r w:rsidRPr="00165338">
                        <w:rPr>
                          <w:rFonts w:ascii="Arial" w:hAnsi="Arial" w:cs="Arial"/>
                          <w:color w:val="222222"/>
                          <w:sz w:val="20"/>
                        </w:rPr>
                        <w:t>Thinkladder (free)</w:t>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8.</w:t>
                      </w:r>
                      <w:r w:rsidRPr="00165338">
                        <w:rPr>
                          <w:rFonts w:ascii="Arial" w:hAnsi="Arial" w:cs="Arial"/>
                          <w:color w:val="222222"/>
                          <w:sz w:val="10"/>
                          <w:szCs w:val="14"/>
                        </w:rPr>
                        <w:t>       </w:t>
                      </w:r>
                      <w:r w:rsidRPr="00165338">
                        <w:rPr>
                          <w:rFonts w:ascii="Arial" w:hAnsi="Arial" w:cs="Arial"/>
                          <w:color w:val="222222"/>
                          <w:sz w:val="20"/>
                        </w:rPr>
                        <w:t xml:space="preserve">Facebook might have a Recovery International      </w:t>
                      </w:r>
                    </w:p>
                    <w:p w:rsidR="00165338" w:rsidRPr="00165338" w:rsidRDefault="00165338" w:rsidP="00165338">
                      <w:pPr>
                        <w:shd w:val="clear" w:color="auto" w:fill="FFFFFF"/>
                        <w:spacing w:before="100" w:beforeAutospacing="1" w:after="100" w:afterAutospacing="1"/>
                        <w:rPr>
                          <w:rFonts w:ascii="Arial" w:hAnsi="Arial" w:cs="Arial"/>
                          <w:color w:val="222222"/>
                          <w:sz w:val="20"/>
                        </w:rPr>
                      </w:pP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r>
                      <w:r w:rsidRPr="00165338">
                        <w:rPr>
                          <w:rFonts w:ascii="Arial" w:hAnsi="Arial" w:cs="Arial"/>
                          <w:color w:val="222222"/>
                          <w:sz w:val="20"/>
                        </w:rPr>
                        <w:tab/>
                        <w:t xml:space="preserve">       webpage and they offer online meetings</w:t>
                      </w:r>
                    </w:p>
                    <w:p w:rsidR="00165338" w:rsidRPr="00165338" w:rsidRDefault="00165338" w:rsidP="00165338">
                      <w:pPr>
                        <w:shd w:val="clear" w:color="auto" w:fill="FFFFFF"/>
                        <w:spacing w:after="100" w:afterAutospacing="1"/>
                        <w:rPr>
                          <w:rFonts w:ascii="Arial" w:hAnsi="Arial" w:cs="Arial"/>
                          <w:color w:val="222222"/>
                          <w:sz w:val="20"/>
                        </w:rPr>
                      </w:pPr>
                      <w:r w:rsidRPr="00165338">
                        <w:rPr>
                          <w:rFonts w:ascii="Arial" w:hAnsi="Arial" w:cs="Arial"/>
                          <w:color w:val="222222"/>
                          <w:sz w:val="20"/>
                        </w:rPr>
                        <w:t>Each one has its own purpose and I did not have to go any further on Talkspace to understand that it could be expensive due to one on one attention and the office. BetterHelp seemed reasonable, even if no sliding scale was mentioned nor any insurance mentioned, at least as far as I went. I just tried those as far as I could go to see more about the financial component, to be conscientious. Tal life is a free chat forum that is divided into many different categories, and others comment, give hugs and share. Woebot’s purpose is more to reframe how things are going, like a quick solution that is generated by a series of questions and answers. Thinkladder was the one I found that didn’t cost anything and seemed again to provide alterative thoughts for many issues. PTSD Coach’s purpose is to serve veterans and individuals living with the emotional disturbance of PTSD. Imood’s purpose is like a check-in a person can do and rate their moods from 1-10 as well as allow a commentary. I can review my moods during a certain period as it collects the data!</w:t>
                      </w:r>
                    </w:p>
                    <w:p w:rsidR="00165338" w:rsidRPr="00165338" w:rsidRDefault="00165338" w:rsidP="00165338">
                      <w:pPr>
                        <w:shd w:val="clear" w:color="auto" w:fill="FFFFFF"/>
                        <w:spacing w:before="100" w:beforeAutospacing="1" w:after="100" w:afterAutospacing="1"/>
                        <w:rPr>
                          <w:rFonts w:ascii="Arial" w:hAnsi="Arial" w:cs="Arial"/>
                          <w:color w:val="222222"/>
                          <w:sz w:val="18"/>
                        </w:rPr>
                      </w:pPr>
                      <w:r w:rsidRPr="00165338">
                        <w:rPr>
                          <w:rFonts w:ascii="Arial" w:hAnsi="Arial" w:cs="Arial"/>
                          <w:color w:val="222222"/>
                          <w:sz w:val="18"/>
                        </w:rPr>
                        <w:t> </w:t>
                      </w:r>
                    </w:p>
                    <w:p w:rsidR="00165338" w:rsidRPr="00165338" w:rsidRDefault="00165338" w:rsidP="00165338">
                      <w:pPr>
                        <w:shd w:val="clear" w:color="auto" w:fill="FFFFFF"/>
                        <w:spacing w:before="100" w:beforeAutospacing="1" w:after="100" w:afterAutospacing="1"/>
                        <w:rPr>
                          <w:rFonts w:ascii="Arial" w:hAnsi="Arial" w:cs="Arial"/>
                          <w:color w:val="222222"/>
                          <w:sz w:val="18"/>
                        </w:rPr>
                      </w:pPr>
                      <w:r w:rsidRPr="00165338">
                        <w:rPr>
                          <w:rFonts w:ascii="Arial" w:hAnsi="Arial" w:cs="Arial"/>
                          <w:color w:val="222222"/>
                          <w:sz w:val="18"/>
                        </w:rPr>
                        <w:t>By Holly Martin 3-21-20</w:t>
                      </w:r>
                    </w:p>
                    <w:p w:rsidR="00297D47" w:rsidRPr="00E344FF" w:rsidRDefault="00297D47" w:rsidP="00165338">
                      <w:pPr>
                        <w:rPr>
                          <w:rFonts w:ascii="Arial" w:hAnsi="Arial" w:cs="Arial"/>
                          <w:color w:val="000000"/>
                          <w:sz w:val="22"/>
                          <w:szCs w:val="22"/>
                        </w:rPr>
                      </w:pPr>
                    </w:p>
                  </w:txbxContent>
                </v:textbox>
                <w10:wrap type="through" anchory="page"/>
              </v:shape>
            </w:pict>
          </mc:Fallback>
        </mc:AlternateContent>
      </w:r>
      <w:r w:rsidR="001B21E7" w:rsidRPr="00297D47">
        <w:rPr>
          <w:rFonts w:ascii="Calibri" w:hAnsi="Calibri"/>
          <w:noProof/>
          <w:sz w:val="22"/>
          <w:szCs w:val="22"/>
        </w:rPr>
        <mc:AlternateContent>
          <mc:Choice Requires="wps">
            <w:drawing>
              <wp:anchor distT="45720" distB="45720" distL="114300" distR="114300" simplePos="0" relativeHeight="251655680" behindDoc="0" locked="0" layoutInCell="1" allowOverlap="1" wp14:anchorId="7D5D8BFD" wp14:editId="08D07242">
                <wp:simplePos x="0" y="0"/>
                <wp:positionH relativeFrom="margin">
                  <wp:posOffset>6350</wp:posOffset>
                </wp:positionH>
                <wp:positionV relativeFrom="paragraph">
                  <wp:posOffset>4876800</wp:posOffset>
                </wp:positionV>
                <wp:extent cx="6804025" cy="4349750"/>
                <wp:effectExtent l="0" t="0" r="15875" b="12700"/>
                <wp:wrapThrough wrapText="bothSides">
                  <wp:wrapPolygon edited="0">
                    <wp:start x="0" y="0"/>
                    <wp:lineTo x="0" y="21568"/>
                    <wp:lineTo x="21590" y="21568"/>
                    <wp:lineTo x="21590" y="0"/>
                    <wp:lineTo x="0" y="0"/>
                  </wp:wrapPolygon>
                </wp:wrapThrough>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4349750"/>
                        </a:xfrm>
                        <a:prstGeom prst="rect">
                          <a:avLst/>
                        </a:prstGeom>
                        <a:solidFill>
                          <a:srgbClr val="FFFFFF"/>
                        </a:solidFill>
                        <a:ln w="9525">
                          <a:solidFill>
                            <a:srgbClr val="000000"/>
                          </a:solidFill>
                          <a:miter lim="800000"/>
                          <a:headEnd/>
                          <a:tailEnd/>
                        </a:ln>
                      </wps:spPr>
                      <wps:txbx>
                        <w:txbxContent>
                          <w:p w:rsidR="00297D47" w:rsidRPr="001B21E7" w:rsidRDefault="001B21E7" w:rsidP="001B21E7">
                            <w:pPr>
                              <w:rPr>
                                <w:rFonts w:ascii="Broadway" w:hAnsi="Broadway" w:cs="Arial"/>
                                <w:b/>
                                <w:i/>
                                <w:color w:val="222222"/>
                                <w:u w:val="single"/>
                                <w:shd w:val="clear" w:color="auto" w:fill="FFFFFF"/>
                              </w:rPr>
                            </w:pPr>
                            <w:r w:rsidRPr="001B21E7">
                              <w:rPr>
                                <w:rFonts w:ascii="Broadway" w:hAnsi="Broadway" w:cs="Arial"/>
                                <w:b/>
                                <w:i/>
                                <w:color w:val="222222"/>
                                <w:u w:val="single"/>
                                <w:shd w:val="clear" w:color="auto" w:fill="FFFFFF"/>
                              </w:rPr>
                              <w:t>Dyngus Day Facts: 10 Things To Know About Polish Holiday</w:t>
                            </w:r>
                          </w:p>
                          <w:p w:rsidR="001B21E7" w:rsidRDefault="001B21E7" w:rsidP="001B21E7">
                            <w:pPr>
                              <w:rPr>
                                <w:rFonts w:ascii="Arial" w:hAnsi="Arial" w:cs="Arial"/>
                                <w:color w:val="222222"/>
                                <w:shd w:val="clear" w:color="auto" w:fill="FFFFFF"/>
                              </w:rPr>
                            </w:pPr>
                          </w:p>
                          <w:p w:rsidR="001B21E7" w:rsidRPr="001B21E7" w:rsidRDefault="00A211FA" w:rsidP="001B21E7">
                            <w:pPr>
                              <w:rPr>
                                <w:b/>
                                <w:sz w:val="22"/>
                                <w:szCs w:val="22"/>
                              </w:rPr>
                            </w:pPr>
                            <w:r>
                              <w:rPr>
                                <w:b/>
                                <w:sz w:val="22"/>
                                <w:szCs w:val="22"/>
                              </w:rPr>
                              <w:t xml:space="preserve">     </w:t>
                            </w:r>
                            <w:r w:rsidR="001B21E7" w:rsidRPr="001B21E7">
                              <w:rPr>
                                <w:b/>
                                <w:sz w:val="22"/>
                                <w:szCs w:val="22"/>
                              </w:rPr>
                              <w:t>1. Dyngus Day falls the day after Easter and celebrates the end of lent.</w:t>
                            </w:r>
                          </w:p>
                          <w:p w:rsidR="001B21E7" w:rsidRPr="001B21E7" w:rsidRDefault="001B21E7" w:rsidP="001B21E7">
                            <w:pPr>
                              <w:rPr>
                                <w:b/>
                                <w:sz w:val="22"/>
                                <w:szCs w:val="22"/>
                              </w:rPr>
                            </w:pPr>
                          </w:p>
                          <w:p w:rsidR="001B21E7" w:rsidRDefault="001B21E7" w:rsidP="001B21E7">
                            <w:pPr>
                              <w:jc w:val="center"/>
                              <w:rPr>
                                <w:b/>
                                <w:sz w:val="22"/>
                                <w:szCs w:val="22"/>
                              </w:rPr>
                            </w:pPr>
                            <w:r w:rsidRPr="001B21E7">
                              <w:rPr>
                                <w:b/>
                                <w:sz w:val="22"/>
                                <w:szCs w:val="22"/>
                              </w:rPr>
                              <w:t>2. Traditional Polish foods like kielbasa, pierogis and cabbage dishes are served.</w:t>
                            </w:r>
                          </w:p>
                          <w:p w:rsidR="001B21E7" w:rsidRPr="001B21E7" w:rsidRDefault="001B21E7" w:rsidP="001B21E7">
                            <w:pPr>
                              <w:jc w:val="center"/>
                              <w:rPr>
                                <w:b/>
                                <w:sz w:val="22"/>
                                <w:szCs w:val="22"/>
                              </w:rPr>
                            </w:pPr>
                            <w:r w:rsidRPr="001B21E7">
                              <w:rPr>
                                <w:b/>
                                <w:sz w:val="22"/>
                                <w:szCs w:val="22"/>
                              </w:rPr>
                              <w:t xml:space="preserve"> Even lamb-shaped butter makes an appearance on tables.</w:t>
                            </w:r>
                          </w:p>
                          <w:p w:rsidR="001B21E7" w:rsidRPr="001B21E7" w:rsidRDefault="001B21E7" w:rsidP="001B21E7">
                            <w:pPr>
                              <w:jc w:val="center"/>
                              <w:rPr>
                                <w:b/>
                                <w:sz w:val="22"/>
                                <w:szCs w:val="22"/>
                              </w:rPr>
                            </w:pPr>
                            <w:r w:rsidRPr="001B21E7">
                              <w:rPr>
                                <w:b/>
                                <w:sz w:val="22"/>
                                <w:szCs w:val="22"/>
                              </w:rPr>
                              <w:t>3. The major highlight of the holiday is when single men chase women and attempt to throw water on the. The attempt is to throw water on a young woman a man might be interested in pursuing. The practice of throwing water on a young woman is said to represent purification and fertility.</w:t>
                            </w:r>
                          </w:p>
                          <w:p w:rsidR="001B21E7" w:rsidRPr="001B21E7" w:rsidRDefault="001B21E7" w:rsidP="001B21E7">
                            <w:pPr>
                              <w:jc w:val="center"/>
                              <w:rPr>
                                <w:b/>
                                <w:sz w:val="22"/>
                                <w:szCs w:val="22"/>
                              </w:rPr>
                            </w:pPr>
                          </w:p>
                          <w:p w:rsidR="001B21E7" w:rsidRPr="001B21E7" w:rsidRDefault="001B21E7" w:rsidP="001B21E7">
                            <w:pPr>
                              <w:jc w:val="center"/>
                              <w:rPr>
                                <w:b/>
                                <w:sz w:val="22"/>
                                <w:szCs w:val="22"/>
                              </w:rPr>
                            </w:pPr>
                            <w:r w:rsidRPr="001B21E7">
                              <w:rPr>
                                <w:b/>
                                <w:sz w:val="22"/>
                                <w:szCs w:val="22"/>
                              </w:rPr>
                              <w:t>4. Like the tossing of water, young men would also lightly hit women on their legs with pussy willows to express their interest.</w:t>
                            </w:r>
                          </w:p>
                          <w:p w:rsidR="001B21E7" w:rsidRPr="001B21E7" w:rsidRDefault="001B21E7" w:rsidP="001B21E7">
                            <w:pPr>
                              <w:jc w:val="center"/>
                              <w:rPr>
                                <w:b/>
                                <w:sz w:val="22"/>
                                <w:szCs w:val="22"/>
                              </w:rPr>
                            </w:pPr>
                          </w:p>
                          <w:p w:rsidR="001B21E7" w:rsidRPr="001B21E7" w:rsidRDefault="001B21E7" w:rsidP="001B21E7">
                            <w:pPr>
                              <w:jc w:val="center"/>
                              <w:rPr>
                                <w:b/>
                                <w:sz w:val="22"/>
                                <w:szCs w:val="22"/>
                              </w:rPr>
                            </w:pPr>
                            <w:r w:rsidRPr="001B21E7">
                              <w:rPr>
                                <w:b/>
                                <w:sz w:val="22"/>
                                <w:szCs w:val="22"/>
                              </w:rPr>
                              <w:t>5. The traditions of Dyngus Day began with the baptism of Prince Mieszko I in 966 A.D. and the celebrations following the first Polish monarch being baptized into Christianity.</w:t>
                            </w:r>
                          </w:p>
                          <w:p w:rsidR="001B21E7" w:rsidRPr="001B21E7" w:rsidRDefault="001B21E7" w:rsidP="001B21E7">
                            <w:pPr>
                              <w:jc w:val="center"/>
                              <w:rPr>
                                <w:b/>
                                <w:sz w:val="22"/>
                                <w:szCs w:val="22"/>
                              </w:rPr>
                            </w:pPr>
                            <w:r w:rsidRPr="001B21E7">
                              <w:rPr>
                                <w:b/>
                                <w:sz w:val="22"/>
                                <w:szCs w:val="22"/>
                              </w:rPr>
                              <w:t>6. The Tuesday following the Easter Monday Dyngus celebrations, women could seek their own revenge by throwing plates and dishes at the men.</w:t>
                            </w:r>
                          </w:p>
                          <w:p w:rsidR="001B21E7" w:rsidRPr="001B21E7" w:rsidRDefault="001B21E7" w:rsidP="001B21E7">
                            <w:pPr>
                              <w:jc w:val="center"/>
                              <w:rPr>
                                <w:b/>
                                <w:sz w:val="22"/>
                                <w:szCs w:val="22"/>
                              </w:rPr>
                            </w:pPr>
                          </w:p>
                          <w:p w:rsidR="001B21E7" w:rsidRPr="001B21E7" w:rsidRDefault="001B21E7" w:rsidP="001B21E7">
                            <w:pPr>
                              <w:jc w:val="center"/>
                              <w:rPr>
                                <w:b/>
                                <w:sz w:val="22"/>
                                <w:szCs w:val="22"/>
                              </w:rPr>
                            </w:pPr>
                            <w:r w:rsidRPr="001B21E7">
                              <w:rPr>
                                <w:b/>
                                <w:sz w:val="22"/>
                                <w:szCs w:val="22"/>
                              </w:rPr>
                              <w:t>7. Dyngus Day celebrations within Polish communities in the U.S. date back to the 1870s.</w:t>
                            </w:r>
                          </w:p>
                          <w:p w:rsidR="001B21E7" w:rsidRPr="001B21E7" w:rsidRDefault="001B21E7" w:rsidP="001B21E7">
                            <w:pPr>
                              <w:jc w:val="center"/>
                              <w:rPr>
                                <w:b/>
                                <w:sz w:val="22"/>
                                <w:szCs w:val="22"/>
                              </w:rPr>
                            </w:pPr>
                          </w:p>
                          <w:p w:rsidR="001B21E7" w:rsidRPr="001B21E7" w:rsidRDefault="001B21E7" w:rsidP="001B21E7">
                            <w:pPr>
                              <w:jc w:val="center"/>
                              <w:rPr>
                                <w:b/>
                                <w:sz w:val="22"/>
                                <w:szCs w:val="26"/>
                              </w:rPr>
                            </w:pPr>
                            <w:r w:rsidRPr="001B21E7">
                              <w:rPr>
                                <w:b/>
                                <w:sz w:val="22"/>
                                <w:szCs w:val="22"/>
                              </w:rPr>
                              <w:t>8. Other popular celebratory activities include polka-dancing and</w:t>
                            </w:r>
                            <w:r w:rsidRPr="001B21E7">
                              <w:rPr>
                                <w:b/>
                                <w:sz w:val="26"/>
                                <w:szCs w:val="26"/>
                              </w:rPr>
                              <w:t xml:space="preserve"> </w:t>
                            </w:r>
                            <w:r w:rsidRPr="001B21E7">
                              <w:rPr>
                                <w:b/>
                                <w:sz w:val="22"/>
                                <w:szCs w:val="26"/>
                              </w:rPr>
                              <w:t>drinking beer.</w:t>
                            </w:r>
                          </w:p>
                          <w:p w:rsidR="001B21E7" w:rsidRPr="001B21E7" w:rsidRDefault="001B21E7" w:rsidP="001B21E7">
                            <w:pPr>
                              <w:jc w:val="center"/>
                              <w:rPr>
                                <w:b/>
                                <w:sz w:val="22"/>
                                <w:szCs w:val="26"/>
                              </w:rPr>
                            </w:pPr>
                          </w:p>
                          <w:p w:rsidR="001B21E7" w:rsidRPr="001B21E7" w:rsidRDefault="001B21E7" w:rsidP="001B21E7">
                            <w:pPr>
                              <w:jc w:val="center"/>
                              <w:rPr>
                                <w:b/>
                                <w:sz w:val="22"/>
                                <w:szCs w:val="26"/>
                              </w:rPr>
                            </w:pPr>
                            <w:r w:rsidRPr="001B21E7">
                              <w:rPr>
                                <w:b/>
                                <w:sz w:val="22"/>
                                <w:szCs w:val="26"/>
                              </w:rPr>
                              <w:t>9. The Monday parties can last well into the evening and end in the daylight hours of Tuesday.</w:t>
                            </w:r>
                          </w:p>
                          <w:p w:rsidR="001B21E7" w:rsidRPr="001B21E7" w:rsidRDefault="001B21E7" w:rsidP="001B21E7">
                            <w:pPr>
                              <w:jc w:val="center"/>
                              <w:rPr>
                                <w:b/>
                                <w:sz w:val="22"/>
                                <w:szCs w:val="26"/>
                              </w:rPr>
                            </w:pPr>
                          </w:p>
                          <w:p w:rsidR="001B21E7" w:rsidRPr="001B21E7" w:rsidRDefault="001B21E7" w:rsidP="005B672E">
                            <w:pPr>
                              <w:jc w:val="both"/>
                              <w:rPr>
                                <w:b/>
                                <w:sz w:val="22"/>
                                <w:szCs w:val="26"/>
                              </w:rPr>
                            </w:pPr>
                            <w:r w:rsidRPr="001B21E7">
                              <w:rPr>
                                <w:b/>
                                <w:sz w:val="22"/>
                                <w:szCs w:val="26"/>
                              </w:rPr>
                              <w:t>10. The word “Dyngus” can apparently b</w:t>
                            </w:r>
                            <w:r>
                              <w:rPr>
                                <w:b/>
                                <w:sz w:val="22"/>
                                <w:szCs w:val="26"/>
                              </w:rPr>
                              <w:t>e traced back to an old form of</w:t>
                            </w:r>
                            <w:r w:rsidRPr="001B21E7">
                              <w:rPr>
                                <w:b/>
                                <w:sz w:val="22"/>
                                <w:szCs w:val="26"/>
                              </w:rPr>
                              <w:t xml:space="preserve"> “Dingus,” which can </w:t>
                            </w:r>
                            <w:r w:rsidR="005B672E">
                              <w:rPr>
                                <w:b/>
                                <w:sz w:val="22"/>
                                <w:szCs w:val="26"/>
                              </w:rPr>
                              <w:t xml:space="preserve">mean           </w:t>
                            </w:r>
                            <w:r w:rsidRPr="001B21E7">
                              <w:rPr>
                                <w:b/>
                                <w:sz w:val="22"/>
                                <w:szCs w:val="26"/>
                              </w:rPr>
                              <w:t>“proper, suitable or worthy.”</w:t>
                            </w:r>
                            <w:r w:rsidR="005B672E" w:rsidRPr="005B672E">
                              <w:t xml:space="preserve"> </w:t>
                            </w:r>
                            <w:r w:rsidR="005B672E">
                              <w:t xml:space="preserve">                              </w:t>
                            </w:r>
                            <w:r w:rsidR="005B672E" w:rsidRPr="005B672E">
                              <w:rPr>
                                <w:b/>
                                <w:sz w:val="10"/>
                                <w:szCs w:val="10"/>
                              </w:rPr>
                              <w:t>https://www.ibtimes.com/dyngus-day-facts-10-things-know-about-polish-holiday-2526288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D8BFD" id="_x0000_s1043" type="#_x0000_t202" style="position:absolute;margin-left:.5pt;margin-top:384pt;width:535.75pt;height:34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">
                <v:textbox>
                  <w:txbxContent>
                    <w:p w:rsidR="00297D47" w:rsidRPr="001B21E7" w:rsidRDefault="001B21E7" w:rsidP="001B21E7">
                      <w:pPr>
                        <w:rPr>
                          <w:rFonts w:ascii="Broadway" w:hAnsi="Broadway" w:cs="Arial"/>
                          <w:b/>
                          <w:i/>
                          <w:color w:val="222222"/>
                          <w:u w:val="single"/>
                          <w:shd w:val="clear" w:color="auto" w:fill="FFFFFF"/>
                        </w:rPr>
                      </w:pPr>
                      <w:r w:rsidRPr="001B21E7">
                        <w:rPr>
                          <w:rFonts w:ascii="Broadway" w:hAnsi="Broadway" w:cs="Arial"/>
                          <w:b/>
                          <w:i/>
                          <w:color w:val="222222"/>
                          <w:u w:val="single"/>
                          <w:shd w:val="clear" w:color="auto" w:fill="FFFFFF"/>
                        </w:rPr>
                        <w:t>Dyngus Day Facts: 10 Things To Know About Polish Holiday</w:t>
                      </w:r>
                    </w:p>
                    <w:p w:rsidR="001B21E7" w:rsidRDefault="001B21E7" w:rsidP="001B21E7">
                      <w:pPr>
                        <w:rPr>
                          <w:rFonts w:ascii="Arial" w:hAnsi="Arial" w:cs="Arial"/>
                          <w:color w:val="222222"/>
                          <w:shd w:val="clear" w:color="auto" w:fill="FFFFFF"/>
                        </w:rPr>
                      </w:pPr>
                    </w:p>
                    <w:p w:rsidR="001B21E7" w:rsidRPr="001B21E7" w:rsidRDefault="00A211FA" w:rsidP="001B21E7">
                      <w:pPr>
                        <w:rPr>
                          <w:b/>
                          <w:sz w:val="22"/>
                          <w:szCs w:val="22"/>
                        </w:rPr>
                      </w:pPr>
                      <w:r>
                        <w:rPr>
                          <w:b/>
                          <w:sz w:val="22"/>
                          <w:szCs w:val="22"/>
                        </w:rPr>
                        <w:t xml:space="preserve">     </w:t>
                      </w:r>
                      <w:r w:rsidR="001B21E7" w:rsidRPr="001B21E7">
                        <w:rPr>
                          <w:b/>
                          <w:sz w:val="22"/>
                          <w:szCs w:val="22"/>
                        </w:rPr>
                        <w:t>1. Dyngus Day falls the day after Easter and celebrates the end of lent.</w:t>
                      </w:r>
                    </w:p>
                    <w:p w:rsidR="001B21E7" w:rsidRPr="001B21E7" w:rsidRDefault="001B21E7" w:rsidP="001B21E7">
                      <w:pPr>
                        <w:rPr>
                          <w:b/>
                          <w:sz w:val="22"/>
                          <w:szCs w:val="22"/>
                        </w:rPr>
                      </w:pPr>
                    </w:p>
                    <w:p w:rsidR="001B21E7" w:rsidRDefault="001B21E7" w:rsidP="001B21E7">
                      <w:pPr>
                        <w:jc w:val="center"/>
                        <w:rPr>
                          <w:b/>
                          <w:sz w:val="22"/>
                          <w:szCs w:val="22"/>
                        </w:rPr>
                      </w:pPr>
                      <w:r w:rsidRPr="001B21E7">
                        <w:rPr>
                          <w:b/>
                          <w:sz w:val="22"/>
                          <w:szCs w:val="22"/>
                        </w:rPr>
                        <w:t>2. Traditional Polish foods like kielbasa, pierogis and cabbage dishes are served.</w:t>
                      </w:r>
                    </w:p>
                    <w:p w:rsidR="001B21E7" w:rsidRPr="001B21E7" w:rsidRDefault="001B21E7" w:rsidP="001B21E7">
                      <w:pPr>
                        <w:jc w:val="center"/>
                        <w:rPr>
                          <w:b/>
                          <w:sz w:val="22"/>
                          <w:szCs w:val="22"/>
                        </w:rPr>
                      </w:pPr>
                      <w:r w:rsidRPr="001B21E7">
                        <w:rPr>
                          <w:b/>
                          <w:sz w:val="22"/>
                          <w:szCs w:val="22"/>
                        </w:rPr>
                        <w:t xml:space="preserve"> Even lamb-shaped butter makes an appearance on tables.</w:t>
                      </w:r>
                    </w:p>
                    <w:p w:rsidR="001B21E7" w:rsidRPr="001B21E7" w:rsidRDefault="001B21E7" w:rsidP="001B21E7">
                      <w:pPr>
                        <w:jc w:val="center"/>
                        <w:rPr>
                          <w:b/>
                          <w:sz w:val="22"/>
                          <w:szCs w:val="22"/>
                        </w:rPr>
                      </w:pPr>
                      <w:r w:rsidRPr="001B21E7">
                        <w:rPr>
                          <w:b/>
                          <w:sz w:val="22"/>
                          <w:szCs w:val="22"/>
                        </w:rPr>
                        <w:t>3. The major highlight of the holiday is when single men chase women and attempt to throw water on the. The attempt is to throw water on a young woman a man might be interested in pursuing. The practice of throwing water on a young woman is said to represent purification and fertility.</w:t>
                      </w:r>
                    </w:p>
                    <w:p w:rsidR="001B21E7" w:rsidRPr="001B21E7" w:rsidRDefault="001B21E7" w:rsidP="001B21E7">
                      <w:pPr>
                        <w:jc w:val="center"/>
                        <w:rPr>
                          <w:b/>
                          <w:sz w:val="22"/>
                          <w:szCs w:val="22"/>
                        </w:rPr>
                      </w:pPr>
                    </w:p>
                    <w:p w:rsidR="001B21E7" w:rsidRPr="001B21E7" w:rsidRDefault="001B21E7" w:rsidP="001B21E7">
                      <w:pPr>
                        <w:jc w:val="center"/>
                        <w:rPr>
                          <w:b/>
                          <w:sz w:val="22"/>
                          <w:szCs w:val="22"/>
                        </w:rPr>
                      </w:pPr>
                      <w:r w:rsidRPr="001B21E7">
                        <w:rPr>
                          <w:b/>
                          <w:sz w:val="22"/>
                          <w:szCs w:val="22"/>
                        </w:rPr>
                        <w:t>4. Like the tossing of water, young men would also lightly hit women on their legs with pussy willows to express their interest.</w:t>
                      </w:r>
                    </w:p>
                    <w:p w:rsidR="001B21E7" w:rsidRPr="001B21E7" w:rsidRDefault="001B21E7" w:rsidP="001B21E7">
                      <w:pPr>
                        <w:jc w:val="center"/>
                        <w:rPr>
                          <w:b/>
                          <w:sz w:val="22"/>
                          <w:szCs w:val="22"/>
                        </w:rPr>
                      </w:pPr>
                    </w:p>
                    <w:p w:rsidR="001B21E7" w:rsidRPr="001B21E7" w:rsidRDefault="001B21E7" w:rsidP="001B21E7">
                      <w:pPr>
                        <w:jc w:val="center"/>
                        <w:rPr>
                          <w:b/>
                          <w:sz w:val="22"/>
                          <w:szCs w:val="22"/>
                        </w:rPr>
                      </w:pPr>
                      <w:r w:rsidRPr="001B21E7">
                        <w:rPr>
                          <w:b/>
                          <w:sz w:val="22"/>
                          <w:szCs w:val="22"/>
                        </w:rPr>
                        <w:t>5. The traditions of Dyngus Day began with the baptism of Prince Mieszko I in 966 A.D. and the celebrations following the first Polish monarch being baptized into Christianity.</w:t>
                      </w:r>
                    </w:p>
                    <w:p w:rsidR="001B21E7" w:rsidRPr="001B21E7" w:rsidRDefault="001B21E7" w:rsidP="001B21E7">
                      <w:pPr>
                        <w:jc w:val="center"/>
                        <w:rPr>
                          <w:b/>
                          <w:sz w:val="22"/>
                          <w:szCs w:val="22"/>
                        </w:rPr>
                      </w:pPr>
                      <w:r w:rsidRPr="001B21E7">
                        <w:rPr>
                          <w:b/>
                          <w:sz w:val="22"/>
                          <w:szCs w:val="22"/>
                        </w:rPr>
                        <w:t>6. The Tuesday following the Easter Monday Dyngus celebrations, women could seek their own revenge by throwing plates and dishes at the men.</w:t>
                      </w:r>
                    </w:p>
                    <w:p w:rsidR="001B21E7" w:rsidRPr="001B21E7" w:rsidRDefault="001B21E7" w:rsidP="001B21E7">
                      <w:pPr>
                        <w:jc w:val="center"/>
                        <w:rPr>
                          <w:b/>
                          <w:sz w:val="22"/>
                          <w:szCs w:val="22"/>
                        </w:rPr>
                      </w:pPr>
                    </w:p>
                    <w:p w:rsidR="001B21E7" w:rsidRPr="001B21E7" w:rsidRDefault="001B21E7" w:rsidP="001B21E7">
                      <w:pPr>
                        <w:jc w:val="center"/>
                        <w:rPr>
                          <w:b/>
                          <w:sz w:val="22"/>
                          <w:szCs w:val="22"/>
                        </w:rPr>
                      </w:pPr>
                      <w:r w:rsidRPr="001B21E7">
                        <w:rPr>
                          <w:b/>
                          <w:sz w:val="22"/>
                          <w:szCs w:val="22"/>
                        </w:rPr>
                        <w:t>7. Dyngus Day celebrations within Polish communities in the U.S. date back to the 1870s.</w:t>
                      </w:r>
                    </w:p>
                    <w:p w:rsidR="001B21E7" w:rsidRPr="001B21E7" w:rsidRDefault="001B21E7" w:rsidP="001B21E7">
                      <w:pPr>
                        <w:jc w:val="center"/>
                        <w:rPr>
                          <w:b/>
                          <w:sz w:val="22"/>
                          <w:szCs w:val="22"/>
                        </w:rPr>
                      </w:pPr>
                    </w:p>
                    <w:p w:rsidR="001B21E7" w:rsidRPr="001B21E7" w:rsidRDefault="001B21E7" w:rsidP="001B21E7">
                      <w:pPr>
                        <w:jc w:val="center"/>
                        <w:rPr>
                          <w:b/>
                          <w:sz w:val="22"/>
                          <w:szCs w:val="26"/>
                        </w:rPr>
                      </w:pPr>
                      <w:r w:rsidRPr="001B21E7">
                        <w:rPr>
                          <w:b/>
                          <w:sz w:val="22"/>
                          <w:szCs w:val="22"/>
                        </w:rPr>
                        <w:t>8. Other popular celebratory activities include polka-dancing and</w:t>
                      </w:r>
                      <w:r w:rsidRPr="001B21E7">
                        <w:rPr>
                          <w:b/>
                          <w:sz w:val="26"/>
                          <w:szCs w:val="26"/>
                        </w:rPr>
                        <w:t xml:space="preserve"> </w:t>
                      </w:r>
                      <w:r w:rsidRPr="001B21E7">
                        <w:rPr>
                          <w:b/>
                          <w:sz w:val="22"/>
                          <w:szCs w:val="26"/>
                        </w:rPr>
                        <w:t>drinking beer.</w:t>
                      </w:r>
                    </w:p>
                    <w:p w:rsidR="001B21E7" w:rsidRPr="001B21E7" w:rsidRDefault="001B21E7" w:rsidP="001B21E7">
                      <w:pPr>
                        <w:jc w:val="center"/>
                        <w:rPr>
                          <w:b/>
                          <w:sz w:val="22"/>
                          <w:szCs w:val="26"/>
                        </w:rPr>
                      </w:pPr>
                    </w:p>
                    <w:p w:rsidR="001B21E7" w:rsidRPr="001B21E7" w:rsidRDefault="001B21E7" w:rsidP="001B21E7">
                      <w:pPr>
                        <w:jc w:val="center"/>
                        <w:rPr>
                          <w:b/>
                          <w:sz w:val="22"/>
                          <w:szCs w:val="26"/>
                        </w:rPr>
                      </w:pPr>
                      <w:r w:rsidRPr="001B21E7">
                        <w:rPr>
                          <w:b/>
                          <w:sz w:val="22"/>
                          <w:szCs w:val="26"/>
                        </w:rPr>
                        <w:t>9. The Monday parties can last well into the evening and end in the daylight hours of Tuesday.</w:t>
                      </w:r>
                    </w:p>
                    <w:p w:rsidR="001B21E7" w:rsidRPr="001B21E7" w:rsidRDefault="001B21E7" w:rsidP="001B21E7">
                      <w:pPr>
                        <w:jc w:val="center"/>
                        <w:rPr>
                          <w:b/>
                          <w:sz w:val="22"/>
                          <w:szCs w:val="26"/>
                        </w:rPr>
                      </w:pPr>
                    </w:p>
                    <w:p w:rsidR="001B21E7" w:rsidRPr="001B21E7" w:rsidRDefault="001B21E7" w:rsidP="005B672E">
                      <w:pPr>
                        <w:jc w:val="both"/>
                        <w:rPr>
                          <w:b/>
                          <w:sz w:val="22"/>
                          <w:szCs w:val="26"/>
                        </w:rPr>
                      </w:pPr>
                      <w:r w:rsidRPr="001B21E7">
                        <w:rPr>
                          <w:b/>
                          <w:sz w:val="22"/>
                          <w:szCs w:val="26"/>
                        </w:rPr>
                        <w:t>10. The word “Dyngus” can apparently b</w:t>
                      </w:r>
                      <w:r>
                        <w:rPr>
                          <w:b/>
                          <w:sz w:val="22"/>
                          <w:szCs w:val="26"/>
                        </w:rPr>
                        <w:t>e traced back to an old form of</w:t>
                      </w:r>
                      <w:r w:rsidRPr="001B21E7">
                        <w:rPr>
                          <w:b/>
                          <w:sz w:val="22"/>
                          <w:szCs w:val="26"/>
                        </w:rPr>
                        <w:t xml:space="preserve"> “Dingus,” which can </w:t>
                      </w:r>
                      <w:r w:rsidR="005B672E">
                        <w:rPr>
                          <w:b/>
                          <w:sz w:val="22"/>
                          <w:szCs w:val="26"/>
                        </w:rPr>
                        <w:t xml:space="preserve">mean           </w:t>
                      </w:r>
                      <w:r w:rsidRPr="001B21E7">
                        <w:rPr>
                          <w:b/>
                          <w:sz w:val="22"/>
                          <w:szCs w:val="26"/>
                        </w:rPr>
                        <w:t>“proper, suitable or worthy.”</w:t>
                      </w:r>
                      <w:r w:rsidR="005B672E" w:rsidRPr="005B672E">
                        <w:t xml:space="preserve"> </w:t>
                      </w:r>
                      <w:r w:rsidR="005B672E">
                        <w:t xml:space="preserve">                              </w:t>
                      </w:r>
                      <w:r w:rsidR="005B672E" w:rsidRPr="005B672E">
                        <w:rPr>
                          <w:b/>
                          <w:sz w:val="10"/>
                          <w:szCs w:val="10"/>
                        </w:rPr>
                        <w:t>https://www.ibtimes.com/dyngus-day-facts-10-things-know-about-polish-holiday-2526288</w:t>
                      </w:r>
                    </w:p>
                  </w:txbxContent>
                </v:textbox>
                <w10:wrap type="through" anchorx="margin"/>
              </v:shape>
            </w:pict>
          </mc:Fallback>
        </mc:AlternateContent>
      </w:r>
    </w:p>
    <w:p w:rsidR="00F7739C" w:rsidRDefault="005204D8">
      <w:pPr>
        <w:rPr>
          <w:noProof/>
        </w:rPr>
      </w:pPr>
      <w:r>
        <w:rPr>
          <w:noProof/>
        </w:rPr>
        <w:drawing>
          <wp:anchor distT="0" distB="0" distL="114300" distR="114300" simplePos="0" relativeHeight="251687424" behindDoc="0" locked="0" layoutInCell="1" allowOverlap="1" wp14:anchorId="3599242A" wp14:editId="4F0D4276">
            <wp:simplePos x="0" y="0"/>
            <wp:positionH relativeFrom="page">
              <wp:posOffset>1809750</wp:posOffset>
            </wp:positionH>
            <wp:positionV relativeFrom="page">
              <wp:posOffset>7153275</wp:posOffset>
            </wp:positionV>
            <wp:extent cx="4143092" cy="2330490"/>
            <wp:effectExtent l="0" t="0" r="0" b="0"/>
            <wp:wrapNone/>
            <wp:docPr id="249" name="Picture 249" descr="Image result for the bea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beatl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43092" cy="233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2304" behindDoc="0" locked="0" layoutInCell="1" allowOverlap="1" wp14:anchorId="761012C4" wp14:editId="61ACE163">
                <wp:simplePos x="0" y="0"/>
                <wp:positionH relativeFrom="column">
                  <wp:posOffset>114300</wp:posOffset>
                </wp:positionH>
                <wp:positionV relativeFrom="paragraph">
                  <wp:posOffset>189865</wp:posOffset>
                </wp:positionV>
                <wp:extent cx="6715125" cy="8943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943975"/>
                        </a:xfrm>
                        <a:prstGeom prst="rect">
                          <a:avLst/>
                        </a:prstGeom>
                        <a:solidFill>
                          <a:srgbClr val="FFFFFF"/>
                        </a:solidFill>
                        <a:ln w="9525">
                          <a:solidFill>
                            <a:srgbClr val="000000"/>
                          </a:solidFill>
                          <a:miter lim="800000"/>
                          <a:headEnd/>
                          <a:tailEnd/>
                        </a:ln>
                      </wps:spPr>
                      <wps:txbx>
                        <w:txbxContent>
                          <w:p w:rsidR="005204D8" w:rsidRPr="005204D8" w:rsidRDefault="005204D8" w:rsidP="005204D8">
                            <w:pPr>
                              <w:jc w:val="center"/>
                              <w:rPr>
                                <w:rFonts w:ascii="Impact" w:hAnsi="Impact" w:cs="Arial"/>
                                <w:color w:val="222222"/>
                                <w:sz w:val="40"/>
                                <w:szCs w:val="40"/>
                                <w:shd w:val="clear" w:color="auto" w:fill="FFFFFF"/>
                              </w:rPr>
                            </w:pPr>
                            <w:r w:rsidRPr="005204D8">
                              <w:rPr>
                                <w:rFonts w:ascii="Impact" w:hAnsi="Impact" w:cs="Arial"/>
                                <w:color w:val="222222"/>
                                <w:sz w:val="40"/>
                                <w:szCs w:val="40"/>
                                <w:shd w:val="clear" w:color="auto" w:fill="FFFFFF"/>
                              </w:rPr>
                              <w:t>Why I love The Beatles.</w:t>
                            </w:r>
                          </w:p>
                          <w:p w:rsidR="005204D8" w:rsidRDefault="005204D8" w:rsidP="005204D8">
                            <w:pPr>
                              <w:jc w:val="center"/>
                              <w:rPr>
                                <w:rFonts w:ascii="Impact" w:hAnsi="Impact" w:cs="Arial"/>
                                <w:color w:val="222222"/>
                                <w:sz w:val="40"/>
                                <w:szCs w:val="40"/>
                                <w:shd w:val="clear" w:color="auto" w:fill="FFFFFF"/>
                              </w:rPr>
                            </w:pPr>
                            <w:r w:rsidRPr="005204D8">
                              <w:rPr>
                                <w:rFonts w:ascii="Impact" w:hAnsi="Impact" w:cs="Arial"/>
                                <w:color w:val="222222"/>
                                <w:sz w:val="40"/>
                                <w:szCs w:val="40"/>
                                <w:shd w:val="clear" w:color="auto" w:fill="FFFFFF"/>
                              </w:rPr>
                              <w:t>by Tim Malley</w:t>
                            </w:r>
                          </w:p>
                          <w:p w:rsidR="005204D8" w:rsidRDefault="005204D8">
                            <w:r>
                              <w:rPr>
                                <w:rFonts w:ascii="Arial" w:hAnsi="Arial" w:cs="Arial"/>
                                <w:color w:val="222222"/>
                                <w:shd w:val="clear" w:color="auto" w:fill="FFFFFF"/>
                              </w:rPr>
                              <w:t xml:space="preserve">I mentioned other groups </w:t>
                            </w:r>
                            <w:r w:rsidR="00D3531E">
                              <w:rPr>
                                <w:rFonts w:ascii="Arial" w:hAnsi="Arial" w:cs="Arial"/>
                                <w:color w:val="222222"/>
                                <w:shd w:val="clear" w:color="auto" w:fill="FFFFFF"/>
                              </w:rPr>
                              <w:t xml:space="preserve">that I love in the past such as </w:t>
                            </w:r>
                            <w:r>
                              <w:rPr>
                                <w:rFonts w:ascii="Arial" w:hAnsi="Arial" w:cs="Arial"/>
                                <w:color w:val="222222"/>
                                <w:shd w:val="clear" w:color="auto" w:fill="FFFFFF"/>
                              </w:rPr>
                              <w:t xml:space="preserve">The Byrds and The Moody Blues but today I would like to mention another group that I love and they of course are The Beatles I love the Beatles because I was always fascinated by the Beatles great songwriting team of Lennon and McCartney[even though John Lennon  was seen as the leader of the Beatles I believe the real force behind the Beatles was Paul McCartney because I believe Paul McCartney was also the real genius behind the Beatles who eventually outgrew the Beatles.]who seemed to churn out mega hits by the dozens that were also covered by other artists in the 1960s such </w:t>
                            </w:r>
                            <w:r w:rsidR="00FE49D6">
                              <w:rPr>
                                <w:rFonts w:ascii="Arial" w:hAnsi="Arial" w:cs="Arial"/>
                                <w:color w:val="222222"/>
                                <w:shd w:val="clear" w:color="auto" w:fill="FFFFFF"/>
                              </w:rPr>
                              <w:t>as; here</w:t>
                            </w:r>
                            <w:r>
                              <w:rPr>
                                <w:rFonts w:ascii="Arial" w:hAnsi="Arial" w:cs="Arial"/>
                                <w:color w:val="222222"/>
                                <w:shd w:val="clear" w:color="auto" w:fill="FFFFFF"/>
                              </w:rPr>
                              <w:t xml:space="preserve"> there and everywhere' which was covered by petula clark,michelle and yesterday which were covered by dozens of other artists in </w:t>
                            </w:r>
                            <w:r w:rsidR="00D3531E">
                              <w:rPr>
                                <w:rFonts w:ascii="Arial" w:hAnsi="Arial" w:cs="Arial"/>
                                <w:color w:val="222222"/>
                                <w:shd w:val="clear" w:color="auto" w:fill="FFFFFF"/>
                              </w:rPr>
                              <w:t>1960s matt munro and the Count B</w:t>
                            </w:r>
                            <w:r>
                              <w:rPr>
                                <w:rFonts w:ascii="Arial" w:hAnsi="Arial" w:cs="Arial"/>
                                <w:color w:val="222222"/>
                                <w:shd w:val="clear" w:color="auto" w:fill="FFFFFF"/>
                              </w:rPr>
                              <w:t xml:space="preserve">asie orchestra among others.but I also liked the talents of George Harrison and ringo starr[who was born Richard </w:t>
                            </w:r>
                            <w:r w:rsidR="00FE49D6">
                              <w:rPr>
                                <w:rFonts w:ascii="Arial" w:hAnsi="Arial" w:cs="Arial"/>
                                <w:color w:val="222222"/>
                                <w:shd w:val="clear" w:color="auto" w:fill="FFFFFF"/>
                              </w:rPr>
                              <w:t>Starkey</w:t>
                            </w:r>
                            <w:r>
                              <w:rPr>
                                <w:rFonts w:ascii="Arial" w:hAnsi="Arial" w:cs="Arial"/>
                                <w:color w:val="222222"/>
                                <w:shd w:val="clear" w:color="auto" w:fill="FFFFFF"/>
                              </w:rPr>
                              <w:t xml:space="preserve"> and his first claim to fame was when he playe</w:t>
                            </w:r>
                            <w:r w:rsidR="009C3CC1">
                              <w:rPr>
                                <w:rFonts w:ascii="Arial" w:hAnsi="Arial" w:cs="Arial"/>
                                <w:color w:val="222222"/>
                                <w:shd w:val="clear" w:color="auto" w:fill="FFFFFF"/>
                              </w:rPr>
                              <w:t>d the drums for Rory storm and T</w:t>
                            </w:r>
                            <w:r>
                              <w:rPr>
                                <w:rFonts w:ascii="Arial" w:hAnsi="Arial" w:cs="Arial"/>
                                <w:color w:val="222222"/>
                                <w:shd w:val="clear" w:color="auto" w:fill="FFFFFF"/>
                              </w:rPr>
                              <w:t xml:space="preserve">he </w:t>
                            </w:r>
                            <w:r w:rsidR="009C3CC1">
                              <w:rPr>
                                <w:rFonts w:ascii="Arial" w:hAnsi="Arial" w:cs="Arial"/>
                                <w:color w:val="222222"/>
                                <w:shd w:val="clear" w:color="auto" w:fill="FFFFFF"/>
                              </w:rPr>
                              <w:t>Hurricanes</w:t>
                            </w:r>
                            <w:r w:rsidR="00D3531E">
                              <w:rPr>
                                <w:rFonts w:ascii="Arial" w:hAnsi="Arial" w:cs="Arial"/>
                                <w:color w:val="222222"/>
                                <w:shd w:val="clear" w:color="auto" w:fill="FFFFFF"/>
                              </w:rPr>
                              <w:t xml:space="preserve"> who was a band that played in H</w:t>
                            </w:r>
                            <w:r>
                              <w:rPr>
                                <w:rFonts w:ascii="Arial" w:hAnsi="Arial" w:cs="Arial"/>
                                <w:color w:val="222222"/>
                                <w:shd w:val="clear" w:color="auto" w:fill="FFFFFF"/>
                              </w:rPr>
                              <w:t>amburg,</w:t>
                            </w:r>
                            <w:r w:rsidR="00D3531E">
                              <w:rPr>
                                <w:rFonts w:ascii="Arial" w:hAnsi="Arial" w:cs="Arial"/>
                                <w:color w:val="222222"/>
                                <w:shd w:val="clear" w:color="auto" w:fill="FFFFFF"/>
                              </w:rPr>
                              <w:t xml:space="preserve"> Germany in 1960 when the B</w:t>
                            </w:r>
                            <w:r>
                              <w:rPr>
                                <w:rFonts w:ascii="Arial" w:hAnsi="Arial" w:cs="Arial"/>
                                <w:color w:val="222222"/>
                                <w:shd w:val="clear" w:color="auto" w:fill="FFFFFF"/>
                              </w:rPr>
                              <w:t xml:space="preserve">eatles played in </w:t>
                            </w:r>
                            <w:r w:rsidR="00FE49D6">
                              <w:rPr>
                                <w:rFonts w:ascii="Arial" w:hAnsi="Arial" w:cs="Arial"/>
                                <w:color w:val="222222"/>
                                <w:shd w:val="clear" w:color="auto" w:fill="FFFFFF"/>
                              </w:rPr>
                              <w:t>Germany</w:t>
                            </w:r>
                            <w:r>
                              <w:rPr>
                                <w:rFonts w:ascii="Arial" w:hAnsi="Arial" w:cs="Arial"/>
                                <w:color w:val="222222"/>
                                <w:shd w:val="clear" w:color="auto" w:fill="FFFFFF"/>
                              </w:rPr>
                              <w:t xml:space="preserve"> but at that point the Beatles were a backing band to the singer Tony Sheridan who had a relatively big hit in 1960 with the song my bonnie'.]its sad that even today that George Harrison is still considered the inferior to john and paul when in reality George Harrison als</w:t>
                            </w:r>
                            <w:r w:rsidR="00D3531E">
                              <w:rPr>
                                <w:rFonts w:ascii="Arial" w:hAnsi="Arial" w:cs="Arial"/>
                                <w:color w:val="222222"/>
                                <w:shd w:val="clear" w:color="auto" w:fill="FFFFFF"/>
                              </w:rPr>
                              <w:t xml:space="preserve">o wrote excellent songs such as: </w:t>
                            </w:r>
                            <w:r>
                              <w:rPr>
                                <w:rFonts w:ascii="Arial" w:hAnsi="Arial" w:cs="Arial"/>
                                <w:color w:val="222222"/>
                                <w:shd w:val="clear" w:color="auto" w:fill="FFFFFF"/>
                              </w:rPr>
                              <w:t xml:space="preserve">here comes the </w:t>
                            </w:r>
                            <w:r w:rsidR="009C3CC1">
                              <w:rPr>
                                <w:rFonts w:ascii="Arial" w:hAnsi="Arial" w:cs="Arial"/>
                                <w:color w:val="222222"/>
                                <w:shd w:val="clear" w:color="auto" w:fill="FFFFFF"/>
                              </w:rPr>
                              <w:t>sun, ‘while</w:t>
                            </w:r>
                            <w:r>
                              <w:rPr>
                                <w:rFonts w:ascii="Arial" w:hAnsi="Arial" w:cs="Arial"/>
                                <w:color w:val="222222"/>
                                <w:shd w:val="clear" w:color="auto" w:fill="FFFFFF"/>
                              </w:rPr>
                              <w:t xml:space="preserve"> my guitar gently weeps,</w:t>
                            </w:r>
                            <w:r w:rsidR="009C3CC1">
                              <w:rPr>
                                <w:rFonts w:ascii="Arial" w:hAnsi="Arial" w:cs="Arial"/>
                                <w:color w:val="222222"/>
                                <w:shd w:val="clear" w:color="auto" w:fill="FFFFFF"/>
                              </w:rPr>
                              <w:t xml:space="preserve"> </w:t>
                            </w:r>
                            <w:r>
                              <w:rPr>
                                <w:rFonts w:ascii="Arial" w:hAnsi="Arial" w:cs="Arial"/>
                                <w:color w:val="222222"/>
                                <w:shd w:val="clear" w:color="auto" w:fill="FFFFFF"/>
                              </w:rPr>
                              <w:t xml:space="preserve">and something.'among others[in fact something was considered George </w:t>
                            </w:r>
                            <w:r w:rsidR="009C3CC1">
                              <w:rPr>
                                <w:rFonts w:ascii="Arial" w:hAnsi="Arial" w:cs="Arial"/>
                                <w:color w:val="222222"/>
                                <w:shd w:val="clear" w:color="auto" w:fill="FFFFFF"/>
                              </w:rPr>
                              <w:t>Harrison’s</w:t>
                            </w:r>
                            <w:r>
                              <w:rPr>
                                <w:rFonts w:ascii="Arial" w:hAnsi="Arial" w:cs="Arial"/>
                                <w:color w:val="222222"/>
                                <w:shd w:val="clear" w:color="auto" w:fill="FFFFFF"/>
                              </w:rPr>
                              <w:t xml:space="preserve"> masterpiece when he was with the Beatles in fact when the song was release</w:t>
                            </w:r>
                            <w:r w:rsidR="00D3531E">
                              <w:rPr>
                                <w:rFonts w:ascii="Arial" w:hAnsi="Arial" w:cs="Arial"/>
                                <w:color w:val="222222"/>
                                <w:shd w:val="clear" w:color="auto" w:fill="FFFFFF"/>
                              </w:rPr>
                              <w:t>d in 1969 for inclusion on the B</w:t>
                            </w:r>
                            <w:r>
                              <w:rPr>
                                <w:rFonts w:ascii="Arial" w:hAnsi="Arial" w:cs="Arial"/>
                                <w:color w:val="222222"/>
                                <w:shd w:val="clear" w:color="auto" w:fill="FFFFFF"/>
                              </w:rPr>
                              <w:t xml:space="preserve">eatles brilliant album abbey road at that particular time when something was released </w:t>
                            </w:r>
                            <w:r w:rsidR="00D3531E">
                              <w:rPr>
                                <w:rFonts w:ascii="Arial" w:hAnsi="Arial" w:cs="Arial"/>
                                <w:color w:val="222222"/>
                                <w:shd w:val="clear" w:color="auto" w:fill="FFFFFF"/>
                              </w:rPr>
                              <w:t>Frank Sinatra said that George H</w:t>
                            </w:r>
                            <w:r>
                              <w:rPr>
                                <w:rFonts w:ascii="Arial" w:hAnsi="Arial" w:cs="Arial"/>
                                <w:color w:val="222222"/>
                                <w:shd w:val="clear" w:color="auto" w:fill="FFFFFF"/>
                              </w:rPr>
                              <w:t xml:space="preserve">arrisons song something, was one of the great love songs of the past 40 years and by the way Frank Sinatra did a great job in covering George </w:t>
                            </w:r>
                            <w:r w:rsidR="009C3CC1">
                              <w:rPr>
                                <w:rFonts w:ascii="Arial" w:hAnsi="Arial" w:cs="Arial"/>
                                <w:color w:val="222222"/>
                                <w:shd w:val="clear" w:color="auto" w:fill="FFFFFF"/>
                              </w:rPr>
                              <w:t>Harrison’s</w:t>
                            </w:r>
                            <w:r>
                              <w:rPr>
                                <w:rFonts w:ascii="Arial" w:hAnsi="Arial" w:cs="Arial"/>
                                <w:color w:val="222222"/>
                                <w:shd w:val="clear" w:color="auto" w:fill="FFFFFF"/>
                              </w:rPr>
                              <w:t xml:space="preserve"> song something'.]and ringo starr did a great job of laying down a steady beat but ringo starr also did a fantastic job </w:t>
                            </w:r>
                            <w:r w:rsidR="00FE49D6">
                              <w:rPr>
                                <w:rFonts w:ascii="Arial" w:hAnsi="Arial" w:cs="Arial"/>
                                <w:color w:val="222222"/>
                                <w:shd w:val="clear" w:color="auto" w:fill="FFFFFF"/>
                              </w:rPr>
                              <w:t>of covering songs such as; the C</w:t>
                            </w:r>
                            <w:r>
                              <w:rPr>
                                <w:rFonts w:ascii="Arial" w:hAnsi="Arial" w:cs="Arial"/>
                                <w:color w:val="222222"/>
                                <w:shd w:val="clear" w:color="auto" w:fill="FFFFFF"/>
                              </w:rPr>
                              <w:t xml:space="preserve">arl </w:t>
                            </w:r>
                            <w:r w:rsidR="00FE49D6">
                              <w:rPr>
                                <w:rFonts w:ascii="Arial" w:hAnsi="Arial" w:cs="Arial"/>
                                <w:color w:val="222222"/>
                                <w:shd w:val="clear" w:color="auto" w:fill="FFFFFF"/>
                              </w:rPr>
                              <w:t>Perkins penned honey dont' the B</w:t>
                            </w:r>
                            <w:r>
                              <w:rPr>
                                <w:rFonts w:ascii="Arial" w:hAnsi="Arial" w:cs="Arial"/>
                                <w:color w:val="222222"/>
                                <w:shd w:val="clear" w:color="auto" w:fill="FFFFFF"/>
                              </w:rPr>
                              <w:t xml:space="preserve">uck </w:t>
                            </w:r>
                            <w:r w:rsidR="00FE49D6">
                              <w:rPr>
                                <w:rFonts w:ascii="Arial" w:hAnsi="Arial" w:cs="Arial"/>
                                <w:color w:val="222222"/>
                                <w:shd w:val="clear" w:color="auto" w:fill="FFFFFF"/>
                              </w:rPr>
                              <w:t>Owens</w:t>
                            </w:r>
                            <w:r>
                              <w:rPr>
                                <w:rFonts w:ascii="Arial" w:hAnsi="Arial" w:cs="Arial"/>
                                <w:color w:val="222222"/>
                                <w:shd w:val="clear" w:color="auto" w:fill="FFFFFF"/>
                              </w:rPr>
                              <w:t xml:space="preserve"> penned act naturally' and of course his excellent cover the </w:t>
                            </w:r>
                            <w:r w:rsidR="009C3CC1">
                              <w:rPr>
                                <w:rFonts w:ascii="Arial" w:hAnsi="Arial" w:cs="Arial"/>
                                <w:color w:val="222222"/>
                                <w:shd w:val="clear" w:color="auto" w:fill="FFFFFF"/>
                              </w:rPr>
                              <w:t>Lennon</w:t>
                            </w:r>
                            <w:r>
                              <w:rPr>
                                <w:rFonts w:ascii="Arial" w:hAnsi="Arial" w:cs="Arial"/>
                                <w:color w:val="222222"/>
                                <w:shd w:val="clear" w:color="auto" w:fill="FFFFFF"/>
                              </w:rPr>
                              <w:t xml:space="preserve"> and McCartney penned song I wanna be your man.'[which was also covered by the rolling stones.]there are so many great albums by the Beatles but personal favorite is Rubber Soul' which was released in 1965 Rubber soul was just loaded with great songs such as;michelle'girl'and im looking through you'which were all penned by lennon and McCartney.the beatles I mean what can you say other than to be totally dazzled by </w:t>
                            </w:r>
                            <w:r w:rsidR="00FE49D6">
                              <w:rPr>
                                <w:rFonts w:ascii="Arial" w:hAnsi="Arial" w:cs="Arial"/>
                                <w:color w:val="222222"/>
                                <w:shd w:val="clear" w:color="auto" w:fill="FFFFFF"/>
                              </w:rPr>
                              <w:t>their</w:t>
                            </w:r>
                            <w:r>
                              <w:rPr>
                                <w:rFonts w:ascii="Arial" w:hAnsi="Arial" w:cs="Arial"/>
                                <w:color w:val="222222"/>
                                <w:shd w:val="clear" w:color="auto" w:fill="FFFFFF"/>
                              </w:rPr>
                              <w:t xml:space="preserve"> level of musical expertise that still defy musicologists to this day you  also cant defy great talent which is what the </w:t>
                            </w:r>
                            <w:r w:rsidR="00FE49D6">
                              <w:rPr>
                                <w:rFonts w:ascii="Arial" w:hAnsi="Arial" w:cs="Arial"/>
                                <w:color w:val="222222"/>
                                <w:shd w:val="clear" w:color="auto" w:fill="FFFFFF"/>
                              </w:rPr>
                              <w:t>Beatles</w:t>
                            </w:r>
                            <w:r>
                              <w:rPr>
                                <w:rFonts w:ascii="Arial" w:hAnsi="Arial" w:cs="Arial"/>
                                <w:color w:val="222222"/>
                                <w:shd w:val="clear" w:color="auto" w:fill="FFFFFF"/>
                              </w:rPr>
                              <w:t xml:space="preserve"> had compared other musical artists at that time[and there defining moment as a live act came also in 1965 with </w:t>
                            </w:r>
                            <w:r w:rsidR="00FE49D6">
                              <w:rPr>
                                <w:rFonts w:ascii="Arial" w:hAnsi="Arial" w:cs="Arial"/>
                                <w:color w:val="222222"/>
                                <w:shd w:val="clear" w:color="auto" w:fill="FFFFFF"/>
                              </w:rPr>
                              <w:t>their</w:t>
                            </w:r>
                            <w:r>
                              <w:rPr>
                                <w:rFonts w:ascii="Arial" w:hAnsi="Arial" w:cs="Arial"/>
                                <w:color w:val="222222"/>
                                <w:shd w:val="clear" w:color="auto" w:fill="FFFFFF"/>
                              </w:rPr>
                              <w:t xml:space="preserve"> shea stadium concert which was a tremendous success and displayed to the world that the Beatles were a real force when it came to talent.]they were the best of the best and that's why I love the Beatles.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012C4" id="_x0000_s1044" type="#_x0000_t202" style="position:absolute;margin-left:9pt;margin-top:14.95pt;width:528.75pt;height:704.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">
                <v:textbox>
                  <w:txbxContent>
                    <w:p w:rsidR="005204D8" w:rsidRPr="005204D8" w:rsidRDefault="005204D8" w:rsidP="005204D8">
                      <w:pPr>
                        <w:jc w:val="center"/>
                        <w:rPr>
                          <w:rFonts w:ascii="Impact" w:hAnsi="Impact" w:cs="Arial"/>
                          <w:color w:val="222222"/>
                          <w:sz w:val="40"/>
                          <w:szCs w:val="40"/>
                          <w:shd w:val="clear" w:color="auto" w:fill="FFFFFF"/>
                        </w:rPr>
                      </w:pPr>
                      <w:r w:rsidRPr="005204D8">
                        <w:rPr>
                          <w:rFonts w:ascii="Impact" w:hAnsi="Impact" w:cs="Arial"/>
                          <w:color w:val="222222"/>
                          <w:sz w:val="40"/>
                          <w:szCs w:val="40"/>
                          <w:shd w:val="clear" w:color="auto" w:fill="FFFFFF"/>
                        </w:rPr>
                        <w:t>Why I love The Beatles.</w:t>
                      </w:r>
                    </w:p>
                    <w:p w:rsidR="005204D8" w:rsidRDefault="005204D8" w:rsidP="005204D8">
                      <w:pPr>
                        <w:jc w:val="center"/>
                        <w:rPr>
                          <w:rFonts w:ascii="Impact" w:hAnsi="Impact" w:cs="Arial"/>
                          <w:color w:val="222222"/>
                          <w:sz w:val="40"/>
                          <w:szCs w:val="40"/>
                          <w:shd w:val="clear" w:color="auto" w:fill="FFFFFF"/>
                        </w:rPr>
                      </w:pPr>
                      <w:r w:rsidRPr="005204D8">
                        <w:rPr>
                          <w:rFonts w:ascii="Impact" w:hAnsi="Impact" w:cs="Arial"/>
                          <w:color w:val="222222"/>
                          <w:sz w:val="40"/>
                          <w:szCs w:val="40"/>
                          <w:shd w:val="clear" w:color="auto" w:fill="FFFFFF"/>
                        </w:rPr>
                        <w:t>by Tim Malley</w:t>
                      </w:r>
                    </w:p>
                    <w:p w:rsidR="005204D8" w:rsidRDefault="005204D8">
                      <w:r>
                        <w:rPr>
                          <w:rFonts w:ascii="Arial" w:hAnsi="Arial" w:cs="Arial"/>
                          <w:color w:val="222222"/>
                          <w:shd w:val="clear" w:color="auto" w:fill="FFFFFF"/>
                        </w:rPr>
                        <w:t xml:space="preserve">I mentioned other groups </w:t>
                      </w:r>
                      <w:r w:rsidR="00D3531E">
                        <w:rPr>
                          <w:rFonts w:ascii="Arial" w:hAnsi="Arial" w:cs="Arial"/>
                          <w:color w:val="222222"/>
                          <w:shd w:val="clear" w:color="auto" w:fill="FFFFFF"/>
                        </w:rPr>
                        <w:t xml:space="preserve">that I love in the past such as </w:t>
                      </w:r>
                      <w:r>
                        <w:rPr>
                          <w:rFonts w:ascii="Arial" w:hAnsi="Arial" w:cs="Arial"/>
                          <w:color w:val="222222"/>
                          <w:shd w:val="clear" w:color="auto" w:fill="FFFFFF"/>
                        </w:rPr>
                        <w:t xml:space="preserve">The Byrds and The Moody Blues but today I would like to mention another group that I love and they of course are The Beatles I love the Beatles because I was always fascinated by the Beatles great songwriting team of Lennon and McCartney[even though John Lennon  was seen as the leader of the Beatles I believe the real force behind the Beatles was Paul McCartney because I believe Paul McCartney was also the real genius behind the Beatles who eventually outgrew the Beatles.]who seemed to churn out mega hits by the dozens that were also covered by other artists in the 1960s such </w:t>
                      </w:r>
                      <w:r w:rsidR="00FE49D6">
                        <w:rPr>
                          <w:rFonts w:ascii="Arial" w:hAnsi="Arial" w:cs="Arial"/>
                          <w:color w:val="222222"/>
                          <w:shd w:val="clear" w:color="auto" w:fill="FFFFFF"/>
                        </w:rPr>
                        <w:t>as; here</w:t>
                      </w:r>
                      <w:r>
                        <w:rPr>
                          <w:rFonts w:ascii="Arial" w:hAnsi="Arial" w:cs="Arial"/>
                          <w:color w:val="222222"/>
                          <w:shd w:val="clear" w:color="auto" w:fill="FFFFFF"/>
                        </w:rPr>
                        <w:t xml:space="preserve"> there and everywhere' which was covered by petula clark,michelle and yesterday which were covered by dozens of other artists in </w:t>
                      </w:r>
                      <w:r w:rsidR="00D3531E">
                        <w:rPr>
                          <w:rFonts w:ascii="Arial" w:hAnsi="Arial" w:cs="Arial"/>
                          <w:color w:val="222222"/>
                          <w:shd w:val="clear" w:color="auto" w:fill="FFFFFF"/>
                        </w:rPr>
                        <w:t>1960s matt munro and the Count B</w:t>
                      </w:r>
                      <w:r>
                        <w:rPr>
                          <w:rFonts w:ascii="Arial" w:hAnsi="Arial" w:cs="Arial"/>
                          <w:color w:val="222222"/>
                          <w:shd w:val="clear" w:color="auto" w:fill="FFFFFF"/>
                        </w:rPr>
                        <w:t xml:space="preserve">asie orchestra among others.but I also liked the talents of George Harrison and ringo starr[who was born Richard </w:t>
                      </w:r>
                      <w:r w:rsidR="00FE49D6">
                        <w:rPr>
                          <w:rFonts w:ascii="Arial" w:hAnsi="Arial" w:cs="Arial"/>
                          <w:color w:val="222222"/>
                          <w:shd w:val="clear" w:color="auto" w:fill="FFFFFF"/>
                        </w:rPr>
                        <w:t>Starkey</w:t>
                      </w:r>
                      <w:r>
                        <w:rPr>
                          <w:rFonts w:ascii="Arial" w:hAnsi="Arial" w:cs="Arial"/>
                          <w:color w:val="222222"/>
                          <w:shd w:val="clear" w:color="auto" w:fill="FFFFFF"/>
                        </w:rPr>
                        <w:t xml:space="preserve"> and his first claim to fame was when he playe</w:t>
                      </w:r>
                      <w:r w:rsidR="009C3CC1">
                        <w:rPr>
                          <w:rFonts w:ascii="Arial" w:hAnsi="Arial" w:cs="Arial"/>
                          <w:color w:val="222222"/>
                          <w:shd w:val="clear" w:color="auto" w:fill="FFFFFF"/>
                        </w:rPr>
                        <w:t>d the drums for Rory storm and T</w:t>
                      </w:r>
                      <w:r>
                        <w:rPr>
                          <w:rFonts w:ascii="Arial" w:hAnsi="Arial" w:cs="Arial"/>
                          <w:color w:val="222222"/>
                          <w:shd w:val="clear" w:color="auto" w:fill="FFFFFF"/>
                        </w:rPr>
                        <w:t xml:space="preserve">he </w:t>
                      </w:r>
                      <w:r w:rsidR="009C3CC1">
                        <w:rPr>
                          <w:rFonts w:ascii="Arial" w:hAnsi="Arial" w:cs="Arial"/>
                          <w:color w:val="222222"/>
                          <w:shd w:val="clear" w:color="auto" w:fill="FFFFFF"/>
                        </w:rPr>
                        <w:t>Hurricanes</w:t>
                      </w:r>
                      <w:r w:rsidR="00D3531E">
                        <w:rPr>
                          <w:rFonts w:ascii="Arial" w:hAnsi="Arial" w:cs="Arial"/>
                          <w:color w:val="222222"/>
                          <w:shd w:val="clear" w:color="auto" w:fill="FFFFFF"/>
                        </w:rPr>
                        <w:t xml:space="preserve"> who was a band that played in H</w:t>
                      </w:r>
                      <w:r>
                        <w:rPr>
                          <w:rFonts w:ascii="Arial" w:hAnsi="Arial" w:cs="Arial"/>
                          <w:color w:val="222222"/>
                          <w:shd w:val="clear" w:color="auto" w:fill="FFFFFF"/>
                        </w:rPr>
                        <w:t>amburg,</w:t>
                      </w:r>
                      <w:r w:rsidR="00D3531E">
                        <w:rPr>
                          <w:rFonts w:ascii="Arial" w:hAnsi="Arial" w:cs="Arial"/>
                          <w:color w:val="222222"/>
                          <w:shd w:val="clear" w:color="auto" w:fill="FFFFFF"/>
                        </w:rPr>
                        <w:t xml:space="preserve"> Germany in 1960 when the B</w:t>
                      </w:r>
                      <w:r>
                        <w:rPr>
                          <w:rFonts w:ascii="Arial" w:hAnsi="Arial" w:cs="Arial"/>
                          <w:color w:val="222222"/>
                          <w:shd w:val="clear" w:color="auto" w:fill="FFFFFF"/>
                        </w:rPr>
                        <w:t xml:space="preserve">eatles played in </w:t>
                      </w:r>
                      <w:r w:rsidR="00FE49D6">
                        <w:rPr>
                          <w:rFonts w:ascii="Arial" w:hAnsi="Arial" w:cs="Arial"/>
                          <w:color w:val="222222"/>
                          <w:shd w:val="clear" w:color="auto" w:fill="FFFFFF"/>
                        </w:rPr>
                        <w:t>Germany</w:t>
                      </w:r>
                      <w:r>
                        <w:rPr>
                          <w:rFonts w:ascii="Arial" w:hAnsi="Arial" w:cs="Arial"/>
                          <w:color w:val="222222"/>
                          <w:shd w:val="clear" w:color="auto" w:fill="FFFFFF"/>
                        </w:rPr>
                        <w:t xml:space="preserve"> but at that point the Beatles were a backing band to the singer Tony Sheridan who had a relatively big hit in 1960 with the song my bonnie'.]its sad that even today that George Harrison is still considered the inferior to john and paul when in reality George Harrison als</w:t>
                      </w:r>
                      <w:r w:rsidR="00D3531E">
                        <w:rPr>
                          <w:rFonts w:ascii="Arial" w:hAnsi="Arial" w:cs="Arial"/>
                          <w:color w:val="222222"/>
                          <w:shd w:val="clear" w:color="auto" w:fill="FFFFFF"/>
                        </w:rPr>
                        <w:t xml:space="preserve">o wrote excellent songs such as: </w:t>
                      </w:r>
                      <w:r>
                        <w:rPr>
                          <w:rFonts w:ascii="Arial" w:hAnsi="Arial" w:cs="Arial"/>
                          <w:color w:val="222222"/>
                          <w:shd w:val="clear" w:color="auto" w:fill="FFFFFF"/>
                        </w:rPr>
                        <w:t xml:space="preserve">here comes the </w:t>
                      </w:r>
                      <w:r w:rsidR="009C3CC1">
                        <w:rPr>
                          <w:rFonts w:ascii="Arial" w:hAnsi="Arial" w:cs="Arial"/>
                          <w:color w:val="222222"/>
                          <w:shd w:val="clear" w:color="auto" w:fill="FFFFFF"/>
                        </w:rPr>
                        <w:t>sun, ‘while</w:t>
                      </w:r>
                      <w:r>
                        <w:rPr>
                          <w:rFonts w:ascii="Arial" w:hAnsi="Arial" w:cs="Arial"/>
                          <w:color w:val="222222"/>
                          <w:shd w:val="clear" w:color="auto" w:fill="FFFFFF"/>
                        </w:rPr>
                        <w:t xml:space="preserve"> my guitar gently weeps,</w:t>
                      </w:r>
                      <w:r w:rsidR="009C3CC1">
                        <w:rPr>
                          <w:rFonts w:ascii="Arial" w:hAnsi="Arial" w:cs="Arial"/>
                          <w:color w:val="222222"/>
                          <w:shd w:val="clear" w:color="auto" w:fill="FFFFFF"/>
                        </w:rPr>
                        <w:t xml:space="preserve"> </w:t>
                      </w:r>
                      <w:r>
                        <w:rPr>
                          <w:rFonts w:ascii="Arial" w:hAnsi="Arial" w:cs="Arial"/>
                          <w:color w:val="222222"/>
                          <w:shd w:val="clear" w:color="auto" w:fill="FFFFFF"/>
                        </w:rPr>
                        <w:t xml:space="preserve">and something.'among others[in fact something was considered George </w:t>
                      </w:r>
                      <w:r w:rsidR="009C3CC1">
                        <w:rPr>
                          <w:rFonts w:ascii="Arial" w:hAnsi="Arial" w:cs="Arial"/>
                          <w:color w:val="222222"/>
                          <w:shd w:val="clear" w:color="auto" w:fill="FFFFFF"/>
                        </w:rPr>
                        <w:t>Harrison’s</w:t>
                      </w:r>
                      <w:r>
                        <w:rPr>
                          <w:rFonts w:ascii="Arial" w:hAnsi="Arial" w:cs="Arial"/>
                          <w:color w:val="222222"/>
                          <w:shd w:val="clear" w:color="auto" w:fill="FFFFFF"/>
                        </w:rPr>
                        <w:t xml:space="preserve"> masterpiece when he was with the Beatles in fact when the song was release</w:t>
                      </w:r>
                      <w:r w:rsidR="00D3531E">
                        <w:rPr>
                          <w:rFonts w:ascii="Arial" w:hAnsi="Arial" w:cs="Arial"/>
                          <w:color w:val="222222"/>
                          <w:shd w:val="clear" w:color="auto" w:fill="FFFFFF"/>
                        </w:rPr>
                        <w:t>d in 1969 for inclusion on the B</w:t>
                      </w:r>
                      <w:r>
                        <w:rPr>
                          <w:rFonts w:ascii="Arial" w:hAnsi="Arial" w:cs="Arial"/>
                          <w:color w:val="222222"/>
                          <w:shd w:val="clear" w:color="auto" w:fill="FFFFFF"/>
                        </w:rPr>
                        <w:t xml:space="preserve">eatles brilliant album abbey road at that particular time when something was released </w:t>
                      </w:r>
                      <w:r w:rsidR="00D3531E">
                        <w:rPr>
                          <w:rFonts w:ascii="Arial" w:hAnsi="Arial" w:cs="Arial"/>
                          <w:color w:val="222222"/>
                          <w:shd w:val="clear" w:color="auto" w:fill="FFFFFF"/>
                        </w:rPr>
                        <w:t>Frank Sinatra said that George H</w:t>
                      </w:r>
                      <w:r>
                        <w:rPr>
                          <w:rFonts w:ascii="Arial" w:hAnsi="Arial" w:cs="Arial"/>
                          <w:color w:val="222222"/>
                          <w:shd w:val="clear" w:color="auto" w:fill="FFFFFF"/>
                        </w:rPr>
                        <w:t xml:space="preserve">arrisons song something, was one of the great love songs of the past 40 years and by the way Frank Sinatra did a great job in covering George </w:t>
                      </w:r>
                      <w:r w:rsidR="009C3CC1">
                        <w:rPr>
                          <w:rFonts w:ascii="Arial" w:hAnsi="Arial" w:cs="Arial"/>
                          <w:color w:val="222222"/>
                          <w:shd w:val="clear" w:color="auto" w:fill="FFFFFF"/>
                        </w:rPr>
                        <w:t>Harrison’s</w:t>
                      </w:r>
                      <w:r>
                        <w:rPr>
                          <w:rFonts w:ascii="Arial" w:hAnsi="Arial" w:cs="Arial"/>
                          <w:color w:val="222222"/>
                          <w:shd w:val="clear" w:color="auto" w:fill="FFFFFF"/>
                        </w:rPr>
                        <w:t xml:space="preserve"> song something'.]and ringo starr did a great job of laying down a steady beat but ringo starr also did a fantastic job </w:t>
                      </w:r>
                      <w:r w:rsidR="00FE49D6">
                        <w:rPr>
                          <w:rFonts w:ascii="Arial" w:hAnsi="Arial" w:cs="Arial"/>
                          <w:color w:val="222222"/>
                          <w:shd w:val="clear" w:color="auto" w:fill="FFFFFF"/>
                        </w:rPr>
                        <w:t>of covering songs such as; the C</w:t>
                      </w:r>
                      <w:r>
                        <w:rPr>
                          <w:rFonts w:ascii="Arial" w:hAnsi="Arial" w:cs="Arial"/>
                          <w:color w:val="222222"/>
                          <w:shd w:val="clear" w:color="auto" w:fill="FFFFFF"/>
                        </w:rPr>
                        <w:t xml:space="preserve">arl </w:t>
                      </w:r>
                      <w:r w:rsidR="00FE49D6">
                        <w:rPr>
                          <w:rFonts w:ascii="Arial" w:hAnsi="Arial" w:cs="Arial"/>
                          <w:color w:val="222222"/>
                          <w:shd w:val="clear" w:color="auto" w:fill="FFFFFF"/>
                        </w:rPr>
                        <w:t>Perkins penned honey dont' the B</w:t>
                      </w:r>
                      <w:r>
                        <w:rPr>
                          <w:rFonts w:ascii="Arial" w:hAnsi="Arial" w:cs="Arial"/>
                          <w:color w:val="222222"/>
                          <w:shd w:val="clear" w:color="auto" w:fill="FFFFFF"/>
                        </w:rPr>
                        <w:t xml:space="preserve">uck </w:t>
                      </w:r>
                      <w:r w:rsidR="00FE49D6">
                        <w:rPr>
                          <w:rFonts w:ascii="Arial" w:hAnsi="Arial" w:cs="Arial"/>
                          <w:color w:val="222222"/>
                          <w:shd w:val="clear" w:color="auto" w:fill="FFFFFF"/>
                        </w:rPr>
                        <w:t>Owens</w:t>
                      </w:r>
                      <w:r>
                        <w:rPr>
                          <w:rFonts w:ascii="Arial" w:hAnsi="Arial" w:cs="Arial"/>
                          <w:color w:val="222222"/>
                          <w:shd w:val="clear" w:color="auto" w:fill="FFFFFF"/>
                        </w:rPr>
                        <w:t xml:space="preserve"> penned act naturally' and of course his excellent cover the </w:t>
                      </w:r>
                      <w:r w:rsidR="009C3CC1">
                        <w:rPr>
                          <w:rFonts w:ascii="Arial" w:hAnsi="Arial" w:cs="Arial"/>
                          <w:color w:val="222222"/>
                          <w:shd w:val="clear" w:color="auto" w:fill="FFFFFF"/>
                        </w:rPr>
                        <w:t>Lennon</w:t>
                      </w:r>
                      <w:r>
                        <w:rPr>
                          <w:rFonts w:ascii="Arial" w:hAnsi="Arial" w:cs="Arial"/>
                          <w:color w:val="222222"/>
                          <w:shd w:val="clear" w:color="auto" w:fill="FFFFFF"/>
                        </w:rPr>
                        <w:t xml:space="preserve"> and McCartney penned song I wanna be your man.'[which was also covered by the rolling stones.]there are so many great albums by the Beatles but personal favorite is Rubber Soul' which was released in 1965 Rubber soul was just loaded with great songs such as;michelle'girl'and im looking through you'which were all penned by lennon and McCartney.the beatles I mean what can you say other than to be totally dazzled by </w:t>
                      </w:r>
                      <w:r w:rsidR="00FE49D6">
                        <w:rPr>
                          <w:rFonts w:ascii="Arial" w:hAnsi="Arial" w:cs="Arial"/>
                          <w:color w:val="222222"/>
                          <w:shd w:val="clear" w:color="auto" w:fill="FFFFFF"/>
                        </w:rPr>
                        <w:t>their</w:t>
                      </w:r>
                      <w:r>
                        <w:rPr>
                          <w:rFonts w:ascii="Arial" w:hAnsi="Arial" w:cs="Arial"/>
                          <w:color w:val="222222"/>
                          <w:shd w:val="clear" w:color="auto" w:fill="FFFFFF"/>
                        </w:rPr>
                        <w:t xml:space="preserve"> level of musical expertise that still defy musicologists to this day you  also cant defy great talent which is what the </w:t>
                      </w:r>
                      <w:r w:rsidR="00FE49D6">
                        <w:rPr>
                          <w:rFonts w:ascii="Arial" w:hAnsi="Arial" w:cs="Arial"/>
                          <w:color w:val="222222"/>
                          <w:shd w:val="clear" w:color="auto" w:fill="FFFFFF"/>
                        </w:rPr>
                        <w:t>Beatles</w:t>
                      </w:r>
                      <w:r>
                        <w:rPr>
                          <w:rFonts w:ascii="Arial" w:hAnsi="Arial" w:cs="Arial"/>
                          <w:color w:val="222222"/>
                          <w:shd w:val="clear" w:color="auto" w:fill="FFFFFF"/>
                        </w:rPr>
                        <w:t xml:space="preserve"> had compared other musical artists at that time[and there defining moment as a live act came also in 1965 with </w:t>
                      </w:r>
                      <w:r w:rsidR="00FE49D6">
                        <w:rPr>
                          <w:rFonts w:ascii="Arial" w:hAnsi="Arial" w:cs="Arial"/>
                          <w:color w:val="222222"/>
                          <w:shd w:val="clear" w:color="auto" w:fill="FFFFFF"/>
                        </w:rPr>
                        <w:t>their</w:t>
                      </w:r>
                      <w:r>
                        <w:rPr>
                          <w:rFonts w:ascii="Arial" w:hAnsi="Arial" w:cs="Arial"/>
                          <w:color w:val="222222"/>
                          <w:shd w:val="clear" w:color="auto" w:fill="FFFFFF"/>
                        </w:rPr>
                        <w:t xml:space="preserve"> shea stadium concert which was a tremendous success and displayed to the world that the Beatles were a real force when it came to talent.]they were the best of the best and that's why I love the Beatles.</w:t>
                      </w:r>
                    </w:p>
                  </w:txbxContent>
                </v:textbox>
                <w10:wrap type="square"/>
              </v:shape>
            </w:pict>
          </mc:Fallback>
        </mc:AlternateContent>
      </w:r>
    </w:p>
    <w:p w:rsidR="0080408C" w:rsidRDefault="006462B5">
      <w:pPr>
        <w:rPr>
          <w:noProof/>
        </w:rPr>
      </w:pPr>
      <w:r>
        <w:rPr>
          <w:noProof/>
        </w:rPr>
        <mc:AlternateContent>
          <mc:Choice Requires="wps">
            <w:drawing>
              <wp:anchor distT="45720" distB="45720" distL="114300" distR="114300" simplePos="0" relativeHeight="251679232" behindDoc="0" locked="0" layoutInCell="1" allowOverlap="1" wp14:anchorId="740096CA" wp14:editId="55A5B892">
                <wp:simplePos x="0" y="0"/>
                <wp:positionH relativeFrom="column">
                  <wp:posOffset>-57150</wp:posOffset>
                </wp:positionH>
                <wp:positionV relativeFrom="paragraph">
                  <wp:posOffset>-7620</wp:posOffset>
                </wp:positionV>
                <wp:extent cx="3173730" cy="2987040"/>
                <wp:effectExtent l="0" t="0" r="26670" b="2286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987040"/>
                        </a:xfrm>
                        <a:prstGeom prst="rect">
                          <a:avLst/>
                        </a:prstGeom>
                        <a:solidFill>
                          <a:srgbClr val="FFFFFF"/>
                        </a:solidFill>
                        <a:ln w="9525">
                          <a:solidFill>
                            <a:srgbClr val="000000"/>
                          </a:solidFill>
                          <a:miter lim="800000"/>
                          <a:headEnd/>
                          <a:tailEnd/>
                        </a:ln>
                      </wps:spPr>
                      <wps:txbx>
                        <w:txbxContent>
                          <w:p w:rsidR="00733520" w:rsidRDefault="00733520">
                            <w:r>
                              <w:rPr>
                                <w:rFonts w:ascii="Arial" w:hAnsi="Arial" w:cs="Arial"/>
                                <w:color w:val="222222"/>
                                <w:shd w:val="clear" w:color="auto" w:fill="FFFFFF"/>
                              </w:rPr>
                              <w:t>World Health Day- Chris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096CA" id="_x0000_s1045" type="#_x0000_t202" style="position:absolute;margin-left:-4.5pt;margin-top:-.6pt;width:249.9pt;height:235.2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">
                <v:textbox>
                  <w:txbxContent>
                    <w:p w:rsidR="00733520" w:rsidRDefault="00733520">
                      <w:r>
                        <w:rPr>
                          <w:rFonts w:ascii="Arial" w:hAnsi="Arial" w:cs="Arial"/>
                          <w:color w:val="222222"/>
                          <w:shd w:val="clear" w:color="auto" w:fill="FFFFFF"/>
                        </w:rPr>
                        <w:t>World Health Day- Chris</w:t>
                      </w:r>
                    </w:p>
                  </w:txbxContent>
                </v:textbox>
                <w10:wrap type="square"/>
              </v:shape>
            </w:pict>
          </mc:Fallback>
        </mc:AlternateContent>
      </w:r>
      <w:r w:rsidRPr="00CD52BC">
        <w:rPr>
          <w:noProof/>
        </w:rPr>
        <w:drawing>
          <wp:anchor distT="0" distB="0" distL="114300" distR="114300" simplePos="0" relativeHeight="251683328" behindDoc="0" locked="0" layoutInCell="1" allowOverlap="1" wp14:anchorId="4E5D7EC3" wp14:editId="73D4EEC8">
            <wp:simplePos x="0" y="0"/>
            <wp:positionH relativeFrom="page">
              <wp:posOffset>449580</wp:posOffset>
            </wp:positionH>
            <wp:positionV relativeFrom="page">
              <wp:posOffset>457200</wp:posOffset>
            </wp:positionV>
            <wp:extent cx="3040380" cy="2945130"/>
            <wp:effectExtent l="0" t="0" r="7620" b="7620"/>
            <wp:wrapNone/>
            <wp:docPr id="233" name="Picture 233" descr="S:\Newsletter\2020\April\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sletter\2020\April\unnamed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0380"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520">
        <w:rPr>
          <w:noProof/>
        </w:rPr>
        <mc:AlternateContent>
          <mc:Choice Requires="wps">
            <w:drawing>
              <wp:anchor distT="45720" distB="45720" distL="114300" distR="114300" simplePos="0" relativeHeight="251680256" behindDoc="0" locked="0" layoutInCell="1" allowOverlap="1" wp14:anchorId="031BDFDC" wp14:editId="5F67BAE9">
                <wp:simplePos x="0" y="0"/>
                <wp:positionH relativeFrom="column">
                  <wp:posOffset>0</wp:posOffset>
                </wp:positionH>
                <wp:positionV relativeFrom="paragraph">
                  <wp:posOffset>26670</wp:posOffset>
                </wp:positionV>
                <wp:extent cx="3333750" cy="9166860"/>
                <wp:effectExtent l="0" t="0" r="19050" b="1524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9166860"/>
                        </a:xfrm>
                        <a:prstGeom prst="rect">
                          <a:avLst/>
                        </a:prstGeom>
                        <a:solidFill>
                          <a:srgbClr val="FFFFFF"/>
                        </a:solidFill>
                        <a:ln w="9525">
                          <a:solidFill>
                            <a:srgbClr val="000000"/>
                          </a:solidFill>
                          <a:miter lim="800000"/>
                          <a:headEnd/>
                          <a:tailEnd/>
                        </a:ln>
                      </wps:spPr>
                      <wps:txbx>
                        <w:txbxContent>
                          <w:p w:rsidR="0077776D" w:rsidRPr="0077776D" w:rsidRDefault="0077776D" w:rsidP="0077776D">
                            <w:pPr>
                              <w:rPr>
                                <w:rFonts w:ascii="Forte" w:hAnsi="Forte"/>
                                <w:sz w:val="32"/>
                                <w:szCs w:val="44"/>
                              </w:rPr>
                            </w:pPr>
                            <w:r w:rsidRPr="0077776D">
                              <w:rPr>
                                <w:rFonts w:ascii="Forte" w:hAnsi="Forte"/>
                                <w:sz w:val="32"/>
                                <w:szCs w:val="44"/>
                              </w:rPr>
                              <w:t xml:space="preserve">Voting in the Age of Coronavirus </w:t>
                            </w:r>
                          </w:p>
                          <w:p w:rsidR="0077776D" w:rsidRPr="0077776D" w:rsidRDefault="0077776D" w:rsidP="0077776D">
                            <w:pPr>
                              <w:ind w:left="2880"/>
                              <w:rPr>
                                <w:sz w:val="20"/>
                              </w:rPr>
                            </w:pPr>
                            <w:r>
                              <w:rPr>
                                <w:sz w:val="20"/>
                              </w:rPr>
                              <w:t xml:space="preserve">    </w:t>
                            </w:r>
                            <w:r w:rsidRPr="0077776D">
                              <w:rPr>
                                <w:sz w:val="20"/>
                              </w:rPr>
                              <w:t>by Adam Selon</w:t>
                            </w:r>
                          </w:p>
                          <w:p w:rsidR="0077776D" w:rsidRDefault="0077776D" w:rsidP="0077776D"/>
                          <w:p w:rsidR="0077776D" w:rsidRDefault="0077776D" w:rsidP="0077776D">
                            <w:pPr>
                              <w:ind w:firstLine="720"/>
                            </w:pPr>
                            <w:r>
                              <w:t>Every year we say this election is the most important election in our lifetimes and I dare say it is more true this year than ever! but voting in the April 28 presidential primary and 27th Congressional District special election this year has the potential to be one of the more difficult ever to “Get out the Vote” due to the need to have all citizens adopt physical distancing practices. Even though Erie County has the largest number of polling places in Western New York and the longest hours of any early voting site in New York your best bet to cast your vote amid the COVID-19 outbreak is to vote Absentee (Mail-in a vote)!</w:t>
                            </w:r>
                          </w:p>
                          <w:p w:rsidR="0077776D" w:rsidRDefault="0077776D" w:rsidP="0077776D"/>
                          <w:p w:rsidR="0077776D" w:rsidRDefault="00A5664B" w:rsidP="0077776D">
                            <w:pPr>
                              <w:ind w:firstLine="720"/>
                            </w:pPr>
                            <w:r>
                              <w:t>It is possible that Governor Cuo</w:t>
                            </w:r>
                            <w:r w:rsidR="0077776D">
                              <w:t xml:space="preserve">mo could follow suit with the other states like Louisiana and delay the primary and special election to later in the spring like June when life might get back to normal...but that remains to be decided and announced. The best place to get updated info on voting in your area is on your local board of elections website at www.elections.erie.gov where you can register to vote, find your voting district and print absentee ballots or if you don't have a printer at home you may request a ballot be mailed to you! </w:t>
                            </w:r>
                          </w:p>
                          <w:p w:rsidR="0077776D" w:rsidRDefault="0077776D" w:rsidP="0077776D"/>
                          <w:p w:rsidR="0077776D" w:rsidRDefault="0077776D" w:rsidP="0077776D">
                            <w:pPr>
                              <w:ind w:firstLine="720"/>
                            </w:pPr>
                            <w:r>
                              <w:t xml:space="preserve">The best way to ensure your vote is cast and counted is to participate in early absentee voting by completing an Absentee Ballot (Anyone can now qualify for absentee voting due to the COVID-19 threat) Absentee ballots can be mailed to </w:t>
                            </w:r>
                          </w:p>
                          <w:p w:rsidR="0077776D" w:rsidRDefault="0077776D" w:rsidP="0077776D">
                            <w:r>
                              <w:t xml:space="preserve">“Erie County Board of Elections 134 West Eagle Street Buffalo, New York 14202” </w:t>
                            </w:r>
                          </w:p>
                          <w:p w:rsidR="0077776D" w:rsidRDefault="0077776D" w:rsidP="0077776D">
                            <w:r>
                              <w:t xml:space="preserve">and (as of now) must be postmarked by April 21st. </w:t>
                            </w:r>
                          </w:p>
                          <w:p w:rsidR="0077776D" w:rsidRDefault="0077776D" w:rsidP="0077776D"/>
                          <w:p w:rsidR="00733520" w:rsidRDefault="0077776D" w:rsidP="0077776D">
                            <w:pPr>
                              <w:ind w:firstLine="720"/>
                            </w:pPr>
                            <w:r>
                              <w:t>Our community is no stranger to voting barriers so let’s not let the outbreak of COVID-19 stop us this year! We can still get out the vote in this pivotal election while staying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BDFDC" id="_x0000_s1046" type="#_x0000_t202" style="position:absolute;margin-left:0;margin-top:2.1pt;width:262.5pt;height:721.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">
                <v:textbox>
                  <w:txbxContent>
                    <w:p w:rsidR="0077776D" w:rsidRPr="0077776D" w:rsidRDefault="0077776D" w:rsidP="0077776D">
                      <w:pPr>
                        <w:rPr>
                          <w:rFonts w:ascii="Forte" w:hAnsi="Forte"/>
                          <w:sz w:val="32"/>
                          <w:szCs w:val="44"/>
                        </w:rPr>
                      </w:pPr>
                      <w:r w:rsidRPr="0077776D">
                        <w:rPr>
                          <w:rFonts w:ascii="Forte" w:hAnsi="Forte"/>
                          <w:sz w:val="32"/>
                          <w:szCs w:val="44"/>
                        </w:rPr>
                        <w:t xml:space="preserve">Voting in the Age of Coronavirus </w:t>
                      </w:r>
                    </w:p>
                    <w:p w:rsidR="0077776D" w:rsidRPr="0077776D" w:rsidRDefault="0077776D" w:rsidP="0077776D">
                      <w:pPr>
                        <w:ind w:left="2880"/>
                        <w:rPr>
                          <w:sz w:val="20"/>
                        </w:rPr>
                      </w:pPr>
                      <w:r>
                        <w:rPr>
                          <w:sz w:val="20"/>
                        </w:rPr>
                        <w:t xml:space="preserve">    </w:t>
                      </w:r>
                      <w:r w:rsidRPr="0077776D">
                        <w:rPr>
                          <w:sz w:val="20"/>
                        </w:rPr>
                        <w:t>by Adam Selon</w:t>
                      </w:r>
                    </w:p>
                    <w:p w:rsidR="0077776D" w:rsidRDefault="0077776D" w:rsidP="0077776D"/>
                    <w:p w:rsidR="0077776D" w:rsidRDefault="0077776D" w:rsidP="0077776D">
                      <w:pPr>
                        <w:ind w:firstLine="720"/>
                      </w:pPr>
                      <w:r>
                        <w:t>Every year we say this election is the most important election in our lifetimes and I dare say it is more true this year than ever! but voting in the April 28 presidential primary and 27th Congressional District special election this year has the potential to be one of the more difficult ever to “Get out the Vote” due to the need to have all citizens adopt physical distancing practices. Even though Erie County has the largest number of polling places in Western New York and the longest hours of any early voting site in New York your best bet to cast your vote amid the COVID-19 outbreak is to vote Absentee (Mail-in a vote)!</w:t>
                      </w:r>
                    </w:p>
                    <w:p w:rsidR="0077776D" w:rsidRDefault="0077776D" w:rsidP="0077776D"/>
                    <w:p w:rsidR="0077776D" w:rsidRDefault="00A5664B" w:rsidP="0077776D">
                      <w:pPr>
                        <w:ind w:firstLine="720"/>
                      </w:pPr>
                      <w:r>
                        <w:t>It is possible that Governor Cuo</w:t>
                      </w:r>
                      <w:r w:rsidR="0077776D">
                        <w:t xml:space="preserve">mo could follow suit with the other states like Louisiana and delay the primary and special election to later in the spring like June when life might get back to normal...but that remains to be decided and announced. The best place to get updated info on voting in your area is on your local board of elections website at www.elections.erie.gov where you can register to vote, find your voting district and print absentee ballots or if you don't have a printer at home you may request a ballot be mailed to you! </w:t>
                      </w:r>
                    </w:p>
                    <w:p w:rsidR="0077776D" w:rsidRDefault="0077776D" w:rsidP="0077776D"/>
                    <w:p w:rsidR="0077776D" w:rsidRDefault="0077776D" w:rsidP="0077776D">
                      <w:pPr>
                        <w:ind w:firstLine="720"/>
                      </w:pPr>
                      <w:r>
                        <w:t xml:space="preserve">The best way to ensure your vote is cast and counted is to participate in early absentee voting by completing an Absentee Ballot (Anyone can now qualify for absentee voting due to the COVID-19 threat) Absentee ballots can be mailed to </w:t>
                      </w:r>
                    </w:p>
                    <w:p w:rsidR="0077776D" w:rsidRDefault="0077776D" w:rsidP="0077776D">
                      <w:r>
                        <w:t xml:space="preserve">“Erie County Board of Elections 134 West Eagle Street Buffalo, New York 14202” </w:t>
                      </w:r>
                    </w:p>
                    <w:p w:rsidR="0077776D" w:rsidRDefault="0077776D" w:rsidP="0077776D">
                      <w:r>
                        <w:t xml:space="preserve">and (as of now) must be postmarked by April 21st. </w:t>
                      </w:r>
                    </w:p>
                    <w:p w:rsidR="0077776D" w:rsidRDefault="0077776D" w:rsidP="0077776D"/>
                    <w:p w:rsidR="00733520" w:rsidRDefault="0077776D" w:rsidP="0077776D">
                      <w:pPr>
                        <w:ind w:firstLine="720"/>
                      </w:pPr>
                      <w:r>
                        <w:t>Our community is no stranger to voting barriers so let’s not let the outbreak of COVID-19 stop us this year! We can still get out the vote in this pivotal election while staying in!</w:t>
                      </w:r>
                    </w:p>
                  </w:txbxContent>
                </v:textbox>
              </v:shape>
            </w:pict>
          </mc:Fallback>
        </mc:AlternateContent>
      </w:r>
    </w:p>
    <w:p w:rsidR="0080408C" w:rsidRDefault="0080408C">
      <w:pPr>
        <w:rPr>
          <w:noProof/>
        </w:rPr>
      </w:pPr>
    </w:p>
    <w:p w:rsidR="0080408C" w:rsidRDefault="006462B5">
      <w:pPr>
        <w:rPr>
          <w:noProof/>
        </w:rPr>
      </w:pPr>
      <w:r w:rsidRPr="00F1018D">
        <w:rPr>
          <w:noProof/>
        </w:rPr>
        <w:drawing>
          <wp:anchor distT="0" distB="0" distL="114300" distR="114300" simplePos="0" relativeHeight="251673088" behindDoc="0" locked="0" layoutInCell="1" allowOverlap="1" wp14:anchorId="3E28B479" wp14:editId="3AA05D06">
            <wp:simplePos x="0" y="0"/>
            <wp:positionH relativeFrom="column">
              <wp:posOffset>-3208020</wp:posOffset>
            </wp:positionH>
            <wp:positionV relativeFrom="paragraph">
              <wp:posOffset>6466205</wp:posOffset>
            </wp:positionV>
            <wp:extent cx="3165475" cy="2397970"/>
            <wp:effectExtent l="0" t="0" r="0" b="2540"/>
            <wp:wrapNone/>
            <wp:docPr id="22" name="Picture 22" descr="C:\Users\cdrumsta\Download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rumsta\Downloads\image0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70807" cy="24020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2F4E392E" wp14:editId="66F45BF2">
            <wp:simplePos x="0" y="0"/>
            <wp:positionH relativeFrom="column">
              <wp:posOffset>-3314700</wp:posOffset>
            </wp:positionH>
            <wp:positionV relativeFrom="paragraph">
              <wp:posOffset>4027805</wp:posOffset>
            </wp:positionV>
            <wp:extent cx="3169285" cy="2464435"/>
            <wp:effectExtent l="0" t="0" r="0" b="0"/>
            <wp:wrapNone/>
            <wp:docPr id="243" name="Picture 2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6928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477842A2" wp14:editId="6BA11405">
            <wp:simplePos x="0" y="0"/>
            <wp:positionH relativeFrom="column">
              <wp:posOffset>-3328670</wp:posOffset>
            </wp:positionH>
            <wp:positionV relativeFrom="paragraph">
              <wp:posOffset>2449195</wp:posOffset>
            </wp:positionV>
            <wp:extent cx="3186430" cy="1719580"/>
            <wp:effectExtent l="0" t="0" r="0" b="0"/>
            <wp:wrapNone/>
            <wp:docPr id="234" name="Picture 234" descr="https://www.hlimg.com/images/events/738X538/ywfywygwyfu_15381185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limg.com/images/events/738X538/ywfywygwyfu_1538118547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643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516">
        <w:rPr>
          <w:noProof/>
        </w:rPr>
        <mc:AlternateContent>
          <mc:Choice Requires="wps">
            <w:drawing>
              <wp:inline distT="0" distB="0" distL="0" distR="0" wp14:anchorId="404F7A4B" wp14:editId="4413553B">
                <wp:extent cx="302895" cy="302895"/>
                <wp:effectExtent l="0" t="0" r="0" b="0"/>
                <wp:docPr id="46" name="AutoShape 2" descr="S:\Newsletter\Newsletter Memes\Making Plan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1C7B1" id="AutoShape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" filled="f" stroked="f">
                <o:lock v:ext="edit" aspectratio="t"/>
                <w10:anchorlock/>
              </v:rect>
            </w:pict>
          </mc:Fallback>
        </mc:AlternateContent>
      </w:r>
      <w:r w:rsidR="0080408C">
        <w:rPr>
          <w:noProof/>
        </w:rPr>
        <w:br w:type="page"/>
      </w:r>
    </w:p>
    <w:p w:rsidR="0080408C" w:rsidRDefault="00FB6A08">
      <w:pPr>
        <w:rPr>
          <w:noProof/>
        </w:rPr>
      </w:pPr>
      <w:r>
        <w:rPr>
          <w:noProof/>
        </w:rPr>
        <mc:AlternateContent>
          <mc:Choice Requires="wps">
            <w:drawing>
              <wp:anchor distT="45720" distB="45720" distL="114300" distR="114300" simplePos="0" relativeHeight="251671040" behindDoc="0" locked="0" layoutInCell="1" allowOverlap="1" wp14:anchorId="45F151D0" wp14:editId="55DC71BA">
                <wp:simplePos x="0" y="0"/>
                <wp:positionH relativeFrom="column">
                  <wp:posOffset>-104775</wp:posOffset>
                </wp:positionH>
                <wp:positionV relativeFrom="paragraph">
                  <wp:posOffset>-63500</wp:posOffset>
                </wp:positionV>
                <wp:extent cx="3854450" cy="5480050"/>
                <wp:effectExtent l="0" t="0" r="12700" b="254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5480050"/>
                        </a:xfrm>
                        <a:prstGeom prst="rect">
                          <a:avLst/>
                        </a:prstGeom>
                        <a:solidFill>
                          <a:srgbClr val="FFFFFF"/>
                        </a:solidFill>
                        <a:ln w="9525">
                          <a:solidFill>
                            <a:srgbClr val="000000"/>
                          </a:solidFill>
                          <a:miter lim="800000"/>
                          <a:headEnd/>
                          <a:tailEnd/>
                        </a:ln>
                      </wps:spPr>
                      <wps:txbx>
                        <w:txbxContent>
                          <w:p w:rsidR="00FB6A08" w:rsidRPr="00FB6A08" w:rsidRDefault="00FB6A08" w:rsidP="00FB6A08">
                            <w:pPr>
                              <w:jc w:val="center"/>
                              <w:rPr>
                                <w:bCs/>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A08">
                              <w:rPr>
                                <w:bCs/>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is Stress Awareness Month!</w:t>
                            </w:r>
                          </w:p>
                          <w:p w:rsidR="00FB6A08" w:rsidRPr="00FB6A08" w:rsidRDefault="00FB6A08" w:rsidP="00FB6A08">
                            <w:pPr>
                              <w:rPr>
                                <w:sz w:val="28"/>
                                <w:szCs w:val="20"/>
                              </w:rPr>
                            </w:pPr>
                            <w:r w:rsidRPr="00FB6A08">
                              <w:rPr>
                                <w:sz w:val="28"/>
                                <w:szCs w:val="20"/>
                              </w:rPr>
                              <w:t>Purpose is to increase public awareness about both the causes and cures for our modern stress epidemic.</w:t>
                            </w:r>
                          </w:p>
                          <w:p w:rsidR="00FB6A08" w:rsidRPr="00FB6A08" w:rsidRDefault="00FB6A08" w:rsidP="00FB6A08">
                            <w:pPr>
                              <w:rPr>
                                <w:sz w:val="28"/>
                                <w:szCs w:val="20"/>
                              </w:rPr>
                            </w:pPr>
                            <w:r w:rsidRPr="00FB6A08">
                              <w:rPr>
                                <w:sz w:val="28"/>
                                <w:szCs w:val="20"/>
                              </w:rPr>
                              <w:t xml:space="preserve">Quick ways to </w:t>
                            </w:r>
                            <w:r w:rsidR="00BC1D20">
                              <w:rPr>
                                <w:sz w:val="28"/>
                                <w:szCs w:val="20"/>
                              </w:rPr>
                              <w:t>de</w:t>
                            </w:r>
                            <w:r w:rsidR="00BC1D20" w:rsidRPr="00FB6A08">
                              <w:rPr>
                                <w:sz w:val="28"/>
                                <w:szCs w:val="20"/>
                              </w:rPr>
                              <w:t>stress</w:t>
                            </w:r>
                            <w:r w:rsidRPr="00FB6A08">
                              <w:rPr>
                                <w:sz w:val="28"/>
                                <w:szCs w:val="20"/>
                              </w:rPr>
                              <w:t>:</w:t>
                            </w:r>
                          </w:p>
                          <w:p w:rsidR="00FB6A08" w:rsidRPr="00FB6A08" w:rsidRDefault="00FB6A08" w:rsidP="00FB6A08">
                            <w:pPr>
                              <w:pStyle w:val="ListParagraph"/>
                              <w:numPr>
                                <w:ilvl w:val="0"/>
                                <w:numId w:val="10"/>
                              </w:numPr>
                              <w:spacing w:after="160"/>
                              <w:rPr>
                                <w:sz w:val="28"/>
                                <w:szCs w:val="20"/>
                              </w:rPr>
                            </w:pPr>
                            <w:r w:rsidRPr="00FB6A08">
                              <w:rPr>
                                <w:sz w:val="28"/>
                                <w:szCs w:val="20"/>
                              </w:rPr>
                              <w:t>Change the environment and do something pleasurable or relaxing for a little while such as reading, watching TV/Youtube</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Practice breathing exercises</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Meditate or pray</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Do relaxation exercises</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Go walking or running</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Practice a rhythmic activity</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Immerse yourself in a creative outlet.</w:t>
                            </w:r>
                          </w:p>
                          <w:p w:rsidR="00FB6A08" w:rsidRDefault="00FB6A08" w:rsidP="00FB6A08">
                            <w:r>
                              <w:t xml:space="preserve"> </w:t>
                            </w:r>
                            <w:r w:rsidRPr="00CE0444">
                              <w:rPr>
                                <w:noProof/>
                              </w:rPr>
                              <w:drawing>
                                <wp:inline distT="0" distB="0" distL="0" distR="0" wp14:anchorId="3A3E1F8C" wp14:editId="7C4D02DD">
                                  <wp:extent cx="3516324" cy="206375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2158" cy="2067174"/>
                                          </a:xfrm>
                                          <a:prstGeom prst="rect">
                                            <a:avLst/>
                                          </a:prstGeom>
                                        </pic:spPr>
                                      </pic:pic>
                                    </a:graphicData>
                                  </a:graphic>
                                </wp:inline>
                              </w:drawing>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5F151D0" id="_x0000_s1047" type="#_x0000_t202" style="position:absolute;margin-left:-8.25pt;margin-top:-5pt;width:303.5pt;height:43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">
                <v:textbox>
                  <w:txbxContent>
                    <w:p w:rsidR="00FB6A08" w:rsidRPr="00FB6A08" w:rsidRDefault="00FB6A08" w:rsidP="00FB6A08">
                      <w:pPr>
                        <w:jc w:val="center"/>
                        <w:rPr>
                          <w:bCs/>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A08">
                        <w:rPr>
                          <w:bCs/>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is Stress Awareness Month!</w:t>
                      </w:r>
                    </w:p>
                    <w:p w:rsidR="00FB6A08" w:rsidRPr="00FB6A08" w:rsidRDefault="00FB6A08" w:rsidP="00FB6A08">
                      <w:pPr>
                        <w:rPr>
                          <w:sz w:val="28"/>
                          <w:szCs w:val="20"/>
                        </w:rPr>
                      </w:pPr>
                      <w:r w:rsidRPr="00FB6A08">
                        <w:rPr>
                          <w:sz w:val="28"/>
                          <w:szCs w:val="20"/>
                        </w:rPr>
                        <w:t>Purpose is to increase public awareness about both the causes and cures for our modern stress epidemic.</w:t>
                      </w:r>
                    </w:p>
                    <w:p w:rsidR="00FB6A08" w:rsidRPr="00FB6A08" w:rsidRDefault="00FB6A08" w:rsidP="00FB6A08">
                      <w:pPr>
                        <w:rPr>
                          <w:sz w:val="28"/>
                          <w:szCs w:val="20"/>
                        </w:rPr>
                      </w:pPr>
                      <w:r w:rsidRPr="00FB6A08">
                        <w:rPr>
                          <w:sz w:val="28"/>
                          <w:szCs w:val="20"/>
                        </w:rPr>
                        <w:t xml:space="preserve">Quick ways to </w:t>
                      </w:r>
                      <w:r w:rsidR="00BC1D20">
                        <w:rPr>
                          <w:sz w:val="28"/>
                          <w:szCs w:val="20"/>
                        </w:rPr>
                        <w:t>de</w:t>
                      </w:r>
                      <w:r w:rsidR="00BC1D20" w:rsidRPr="00FB6A08">
                        <w:rPr>
                          <w:sz w:val="28"/>
                          <w:szCs w:val="20"/>
                        </w:rPr>
                        <w:t>stress</w:t>
                      </w:r>
                      <w:r w:rsidRPr="00FB6A08">
                        <w:rPr>
                          <w:sz w:val="28"/>
                          <w:szCs w:val="20"/>
                        </w:rPr>
                        <w:t>:</w:t>
                      </w:r>
                    </w:p>
                    <w:p w:rsidR="00FB6A08" w:rsidRPr="00FB6A08" w:rsidRDefault="00FB6A08" w:rsidP="00FB6A08">
                      <w:pPr>
                        <w:pStyle w:val="ListParagraph"/>
                        <w:numPr>
                          <w:ilvl w:val="0"/>
                          <w:numId w:val="10"/>
                        </w:numPr>
                        <w:spacing w:after="160"/>
                        <w:rPr>
                          <w:sz w:val="28"/>
                          <w:szCs w:val="20"/>
                        </w:rPr>
                      </w:pPr>
                      <w:r w:rsidRPr="00FB6A08">
                        <w:rPr>
                          <w:sz w:val="28"/>
                          <w:szCs w:val="20"/>
                        </w:rPr>
                        <w:t>Change the environment and do something pleasurable or relaxing for a little while such as reading, watching TV/Youtube</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Practice breathing exercises</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Meditate or pray</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Do relaxation exercises</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Go walking or running</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Practice a rhythmic activity</w:t>
                      </w:r>
                    </w:p>
                    <w:p w:rsidR="00FB6A08" w:rsidRPr="00FB6A08" w:rsidRDefault="00FB6A08" w:rsidP="00FB6A08">
                      <w:pPr>
                        <w:pStyle w:val="ListParagraph"/>
                        <w:numPr>
                          <w:ilvl w:val="0"/>
                          <w:numId w:val="10"/>
                        </w:numPr>
                        <w:spacing w:after="160" w:line="259" w:lineRule="auto"/>
                        <w:rPr>
                          <w:sz w:val="28"/>
                          <w:szCs w:val="20"/>
                        </w:rPr>
                      </w:pPr>
                      <w:r w:rsidRPr="00FB6A08">
                        <w:rPr>
                          <w:sz w:val="28"/>
                          <w:szCs w:val="20"/>
                        </w:rPr>
                        <w:t>Immerse yourself in a creative outlet.</w:t>
                      </w:r>
                    </w:p>
                    <w:p w:rsidR="00FB6A08" w:rsidRDefault="00FB6A08" w:rsidP="00FB6A08">
                      <w:r>
                        <w:t xml:space="preserve"> </w:t>
                      </w:r>
                      <w:r w:rsidRPr="00CE0444">
                        <w:rPr>
                          <w:noProof/>
                        </w:rPr>
                        <w:drawing>
                          <wp:inline distT="0" distB="0" distL="0" distR="0" wp14:anchorId="3A3E1F8C" wp14:editId="7C4D02DD">
                            <wp:extent cx="3516324" cy="206375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2158" cy="2067174"/>
                                    </a:xfrm>
                                    <a:prstGeom prst="rect">
                                      <a:avLst/>
                                    </a:prstGeom>
                                  </pic:spPr>
                                </pic:pic>
                              </a:graphicData>
                            </a:graphic>
                          </wp:inline>
                        </w:drawing>
                      </w:r>
                    </w:p>
                  </w:txbxContent>
                </v:textbox>
              </v:shape>
            </w:pict>
          </mc:Fallback>
        </mc:AlternateContent>
      </w:r>
      <w:r w:rsidR="009C3CC1" w:rsidRPr="00DD5E7D">
        <w:rPr>
          <w:noProof/>
        </w:rPr>
        <w:drawing>
          <wp:anchor distT="0" distB="0" distL="114300" distR="114300" simplePos="0" relativeHeight="251666944" behindDoc="0" locked="0" layoutInCell="1" allowOverlap="1" wp14:anchorId="58737806" wp14:editId="60D074B7">
            <wp:simplePos x="0" y="0"/>
            <wp:positionH relativeFrom="column">
              <wp:posOffset>-2981325</wp:posOffset>
            </wp:positionH>
            <wp:positionV relativeFrom="paragraph">
              <wp:posOffset>0</wp:posOffset>
            </wp:positionV>
            <wp:extent cx="2781300" cy="1323340"/>
            <wp:effectExtent l="0" t="0" r="0" b="0"/>
            <wp:wrapNone/>
            <wp:docPr id="255" name="Picture 255" descr="S:\Newsletter\2020\April\Food+Pa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sletter\2020\April\Food+Pantr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13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C1">
        <w:rPr>
          <w:noProof/>
        </w:rPr>
        <mc:AlternateContent>
          <mc:Choice Requires="wps">
            <w:drawing>
              <wp:anchor distT="45720" distB="45720" distL="114300" distR="114300" simplePos="0" relativeHeight="251664896" behindDoc="0" locked="0" layoutInCell="1" allowOverlap="1" wp14:anchorId="381A77F5" wp14:editId="6A78C5EC">
                <wp:simplePos x="0" y="0"/>
                <wp:positionH relativeFrom="column">
                  <wp:posOffset>47625</wp:posOffset>
                </wp:positionH>
                <wp:positionV relativeFrom="paragraph">
                  <wp:posOffset>-66675</wp:posOffset>
                </wp:positionV>
                <wp:extent cx="2905125" cy="9258300"/>
                <wp:effectExtent l="0" t="0" r="28575" b="1905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258300"/>
                        </a:xfrm>
                        <a:prstGeom prst="rect">
                          <a:avLst/>
                        </a:prstGeom>
                        <a:solidFill>
                          <a:srgbClr val="FFFFFF"/>
                        </a:solidFill>
                        <a:ln w="9525">
                          <a:solidFill>
                            <a:srgbClr val="000000"/>
                          </a:solidFill>
                          <a:miter lim="800000"/>
                          <a:headEnd/>
                          <a:tailEnd/>
                        </a:ln>
                      </wps:spPr>
                      <wps:txbx>
                        <w:txbxContent>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Pr="00EA4DB3" w:rsidRDefault="00FD2677" w:rsidP="009C3CC1">
                            <w:pPr>
                              <w:jc w:val="center"/>
                            </w:pPr>
                            <w:r>
                              <w:t>Many Food Pantries Are Open!</w:t>
                            </w:r>
                            <w:r w:rsidR="009C3CC1" w:rsidRPr="00EA4DB3">
                              <w:t>!</w:t>
                            </w:r>
                          </w:p>
                          <w:p w:rsidR="009C3CC1" w:rsidRPr="00EA4DB3" w:rsidRDefault="009C3CC1" w:rsidP="009C3CC1">
                            <w:r w:rsidRPr="00EA4DB3">
                              <w:t>(Try to call first as things may change)</w:t>
                            </w:r>
                          </w:p>
                          <w:p w:rsidR="009C3CC1" w:rsidRDefault="009C3CC1" w:rsidP="009C3CC1"/>
                          <w:p w:rsidR="009C3CC1" w:rsidRDefault="009C3CC1" w:rsidP="009C3CC1">
                            <w:pPr>
                              <w:jc w:val="center"/>
                            </w:pPr>
                            <w:r>
                              <w:t>Closest to Harbor House:</w:t>
                            </w:r>
                          </w:p>
                          <w:p w:rsidR="009C3CC1" w:rsidRPr="00EA4DB3" w:rsidRDefault="009C3CC1" w:rsidP="009C3CC1">
                            <w:pPr>
                              <w:jc w:val="center"/>
                            </w:pPr>
                          </w:p>
                          <w:p w:rsidR="009C3CC1" w:rsidRPr="009C3CC1" w:rsidRDefault="009C3CC1" w:rsidP="009C3CC1">
                            <w:pPr>
                              <w:jc w:val="center"/>
                              <w:rPr>
                                <w:rFonts w:ascii="Calibri" w:hAnsi="Calibri"/>
                                <w:b/>
                                <w:u w:val="single"/>
                              </w:rPr>
                            </w:pPr>
                            <w:r w:rsidRPr="009C3CC1">
                              <w:rPr>
                                <w:rFonts w:ascii="Calibri" w:hAnsi="Calibri"/>
                                <w:b/>
                                <w:u w:val="single"/>
                              </w:rPr>
                              <w:t>Urban Christian Ministries</w:t>
                            </w:r>
                          </w:p>
                          <w:p w:rsidR="009C3CC1" w:rsidRPr="00EA4DB3" w:rsidRDefault="009C3CC1" w:rsidP="009C3CC1">
                            <w:pPr>
                              <w:jc w:val="center"/>
                              <w:rPr>
                                <w:rFonts w:ascii="Calibri" w:hAnsi="Calibri"/>
                              </w:rPr>
                            </w:pPr>
                            <w:r w:rsidRPr="00EA4DB3">
                              <w:rPr>
                                <w:rFonts w:ascii="Calibri" w:hAnsi="Calibri"/>
                              </w:rPr>
                              <w:t>967 Jefferson Ave Buffalo</w:t>
                            </w:r>
                          </w:p>
                          <w:p w:rsidR="009C3CC1" w:rsidRPr="00EA4DB3" w:rsidRDefault="009C3CC1" w:rsidP="009C3CC1">
                            <w:pPr>
                              <w:jc w:val="center"/>
                              <w:rPr>
                                <w:rFonts w:ascii="Calibri" w:hAnsi="Calibri"/>
                              </w:rPr>
                            </w:pPr>
                            <w:r w:rsidRPr="00EA4DB3">
                              <w:rPr>
                                <w:rFonts w:ascii="Calibri" w:hAnsi="Calibri"/>
                              </w:rPr>
                              <w:t>716-882-9472</w:t>
                            </w:r>
                          </w:p>
                          <w:p w:rsidR="009C3CC1" w:rsidRPr="00EA4DB3" w:rsidRDefault="009C3CC1" w:rsidP="009C3CC1">
                            <w:pPr>
                              <w:jc w:val="center"/>
                              <w:rPr>
                                <w:rFonts w:ascii="Calibri" w:hAnsi="Calibri"/>
                              </w:rPr>
                            </w:pPr>
                            <w:r w:rsidRPr="00EA4DB3">
                              <w:rPr>
                                <w:rFonts w:ascii="Calibri" w:hAnsi="Calibri"/>
                              </w:rPr>
                              <w:t>14204, 14208, 14211</w:t>
                            </w:r>
                          </w:p>
                          <w:p w:rsidR="009C3CC1" w:rsidRPr="00EA4DB3" w:rsidRDefault="009C3CC1" w:rsidP="009C3CC1">
                            <w:pPr>
                              <w:jc w:val="center"/>
                              <w:rPr>
                                <w:rFonts w:ascii="Calibri" w:hAnsi="Calibri"/>
                              </w:rPr>
                            </w:pPr>
                            <w:r w:rsidRPr="00EA4DB3">
                              <w:rPr>
                                <w:rFonts w:ascii="Calibri" w:hAnsi="Calibri"/>
                              </w:rPr>
                              <w:t>Tuesday &amp; Friday 11-1, 2-5:30</w:t>
                            </w:r>
                          </w:p>
                          <w:p w:rsidR="009C3CC1" w:rsidRDefault="009C3CC1" w:rsidP="009C3CC1">
                            <w:pPr>
                              <w:jc w:val="center"/>
                              <w:rPr>
                                <w:rFonts w:ascii="Calibri" w:hAnsi="Calibri"/>
                              </w:rPr>
                            </w:pPr>
                            <w:r w:rsidRPr="00EA4DB3">
                              <w:rPr>
                                <w:rFonts w:ascii="Calibri" w:hAnsi="Calibri"/>
                              </w:rPr>
                              <w:t>Thursday 11-1</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TJ Dulski Pantry</w:t>
                            </w:r>
                          </w:p>
                          <w:p w:rsidR="009C3CC1" w:rsidRDefault="009C3CC1" w:rsidP="009C3CC1">
                            <w:pPr>
                              <w:jc w:val="center"/>
                              <w:rPr>
                                <w:rFonts w:ascii="Calibri" w:hAnsi="Calibri"/>
                              </w:rPr>
                            </w:pPr>
                            <w:r>
                              <w:rPr>
                                <w:rFonts w:ascii="Calibri" w:hAnsi="Calibri"/>
                              </w:rPr>
                              <w:t>129 Lewis St Buffalo</w:t>
                            </w:r>
                          </w:p>
                          <w:p w:rsidR="009C3CC1" w:rsidRDefault="009C3CC1" w:rsidP="009C3CC1">
                            <w:pPr>
                              <w:jc w:val="center"/>
                              <w:rPr>
                                <w:rFonts w:ascii="Calibri" w:hAnsi="Calibri"/>
                              </w:rPr>
                            </w:pPr>
                            <w:r>
                              <w:rPr>
                                <w:rFonts w:ascii="Calibri" w:hAnsi="Calibri"/>
                              </w:rPr>
                              <w:t>716-893-7222 x401</w:t>
                            </w:r>
                          </w:p>
                          <w:p w:rsidR="009C3CC1" w:rsidRDefault="009C3CC1" w:rsidP="009C3CC1">
                            <w:pPr>
                              <w:jc w:val="center"/>
                              <w:rPr>
                                <w:rFonts w:ascii="Calibri" w:hAnsi="Calibri"/>
                              </w:rPr>
                            </w:pPr>
                            <w:r>
                              <w:rPr>
                                <w:rFonts w:ascii="Calibri" w:hAnsi="Calibri"/>
                              </w:rPr>
                              <w:t>14206</w:t>
                            </w:r>
                          </w:p>
                          <w:p w:rsidR="009C3CC1" w:rsidRDefault="009C3CC1" w:rsidP="009C3CC1">
                            <w:pPr>
                              <w:jc w:val="center"/>
                              <w:rPr>
                                <w:rFonts w:ascii="Calibri" w:hAnsi="Calibri"/>
                              </w:rPr>
                            </w:pPr>
                            <w:r>
                              <w:rPr>
                                <w:rFonts w:ascii="Calibri" w:hAnsi="Calibri"/>
                              </w:rPr>
                              <w:t>Wednesday 10:30-2:30</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Family Help Center</w:t>
                            </w:r>
                          </w:p>
                          <w:p w:rsidR="009C3CC1" w:rsidRDefault="009C3CC1" w:rsidP="009C3CC1">
                            <w:pPr>
                              <w:jc w:val="center"/>
                              <w:rPr>
                                <w:rFonts w:ascii="Calibri" w:hAnsi="Calibri"/>
                              </w:rPr>
                            </w:pPr>
                            <w:r>
                              <w:rPr>
                                <w:rFonts w:ascii="Calibri" w:hAnsi="Calibri"/>
                              </w:rPr>
                              <w:t>60 Dingens St Buffalo</w:t>
                            </w:r>
                          </w:p>
                          <w:p w:rsidR="009C3CC1" w:rsidRDefault="009C3CC1" w:rsidP="009C3CC1">
                            <w:pPr>
                              <w:jc w:val="center"/>
                              <w:rPr>
                                <w:rFonts w:ascii="Calibri" w:hAnsi="Calibri"/>
                              </w:rPr>
                            </w:pPr>
                            <w:r>
                              <w:rPr>
                                <w:rFonts w:ascii="Calibri" w:hAnsi="Calibri"/>
                              </w:rPr>
                              <w:t>716-892-2172</w:t>
                            </w:r>
                          </w:p>
                          <w:p w:rsidR="009C3CC1" w:rsidRDefault="009C3CC1" w:rsidP="009C3CC1">
                            <w:pPr>
                              <w:jc w:val="center"/>
                              <w:rPr>
                                <w:rFonts w:ascii="Calibri" w:hAnsi="Calibri"/>
                              </w:rPr>
                            </w:pPr>
                            <w:r>
                              <w:rPr>
                                <w:rFonts w:ascii="Calibri" w:hAnsi="Calibri"/>
                              </w:rPr>
                              <w:t>14206</w:t>
                            </w:r>
                          </w:p>
                          <w:p w:rsidR="009C3CC1" w:rsidRDefault="009C3CC1" w:rsidP="009C3CC1">
                            <w:pPr>
                              <w:jc w:val="center"/>
                              <w:rPr>
                                <w:rFonts w:ascii="Calibri" w:hAnsi="Calibri"/>
                              </w:rPr>
                            </w:pPr>
                            <w:r>
                              <w:rPr>
                                <w:rFonts w:ascii="Calibri" w:hAnsi="Calibri"/>
                              </w:rPr>
                              <w:t>Tuesday &amp; Thursday 9-1</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Catholic Charities Lovejoy</w:t>
                            </w:r>
                          </w:p>
                          <w:p w:rsidR="009C3CC1" w:rsidRDefault="009C3CC1" w:rsidP="009C3CC1">
                            <w:pPr>
                              <w:jc w:val="center"/>
                              <w:rPr>
                                <w:rFonts w:ascii="Calibri" w:hAnsi="Calibri"/>
                              </w:rPr>
                            </w:pPr>
                            <w:r>
                              <w:rPr>
                                <w:rFonts w:ascii="Calibri" w:hAnsi="Calibri"/>
                              </w:rPr>
                              <w:t>139 Ogden St Buffalo</w:t>
                            </w:r>
                          </w:p>
                          <w:p w:rsidR="009C3CC1" w:rsidRDefault="009C3CC1" w:rsidP="009C3CC1">
                            <w:pPr>
                              <w:jc w:val="center"/>
                              <w:rPr>
                                <w:rFonts w:ascii="Calibri" w:hAnsi="Calibri"/>
                              </w:rPr>
                            </w:pPr>
                            <w:r>
                              <w:rPr>
                                <w:rFonts w:ascii="Calibri" w:hAnsi="Calibri"/>
                              </w:rPr>
                              <w:t>716-312-7510</w:t>
                            </w:r>
                          </w:p>
                          <w:p w:rsidR="009C3CC1" w:rsidRDefault="009C3CC1" w:rsidP="009C3CC1">
                            <w:pPr>
                              <w:jc w:val="center"/>
                              <w:rPr>
                                <w:rFonts w:ascii="Calibri" w:hAnsi="Calibri"/>
                              </w:rPr>
                            </w:pPr>
                            <w:r>
                              <w:rPr>
                                <w:rFonts w:ascii="Calibri" w:hAnsi="Calibri"/>
                              </w:rPr>
                              <w:t>14206</w:t>
                            </w:r>
                          </w:p>
                          <w:p w:rsidR="009C3CC1" w:rsidRDefault="009C3CC1" w:rsidP="009C3CC1">
                            <w:pPr>
                              <w:jc w:val="center"/>
                              <w:rPr>
                                <w:rFonts w:ascii="Calibri" w:hAnsi="Calibri"/>
                              </w:rPr>
                            </w:pPr>
                            <w:r>
                              <w:rPr>
                                <w:rFonts w:ascii="Calibri" w:hAnsi="Calibri"/>
                              </w:rPr>
                              <w:t>Wednesday &amp; Friday 9:30-2:30</w:t>
                            </w:r>
                          </w:p>
                          <w:p w:rsidR="009C3CC1" w:rsidRDefault="009C3CC1" w:rsidP="009C3CC1">
                            <w:pPr>
                              <w:jc w:val="center"/>
                              <w:rPr>
                                <w:rFonts w:ascii="Calibri" w:hAnsi="Calibri"/>
                              </w:rPr>
                            </w:pPr>
                            <w:r>
                              <w:rPr>
                                <w:rFonts w:ascii="Calibri" w:hAnsi="Calibri"/>
                              </w:rPr>
                              <w:t>(closed 12-12:30 for lunch)</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Response to Love</w:t>
                            </w:r>
                          </w:p>
                          <w:p w:rsidR="009C3CC1" w:rsidRDefault="009C3CC1" w:rsidP="009C3CC1">
                            <w:pPr>
                              <w:jc w:val="center"/>
                              <w:rPr>
                                <w:rFonts w:ascii="Calibri" w:hAnsi="Calibri"/>
                              </w:rPr>
                            </w:pPr>
                            <w:r>
                              <w:rPr>
                                <w:rFonts w:ascii="Calibri" w:hAnsi="Calibri"/>
                              </w:rPr>
                              <w:t>130 Koscuszki St Buffalo</w:t>
                            </w:r>
                          </w:p>
                          <w:p w:rsidR="009C3CC1" w:rsidRDefault="009C3CC1" w:rsidP="009C3CC1">
                            <w:pPr>
                              <w:jc w:val="center"/>
                              <w:rPr>
                                <w:rFonts w:ascii="Calibri" w:hAnsi="Calibri"/>
                              </w:rPr>
                            </w:pPr>
                            <w:r>
                              <w:rPr>
                                <w:rFonts w:ascii="Calibri" w:hAnsi="Calibri"/>
                              </w:rPr>
                              <w:t>716-894-7030 option 7</w:t>
                            </w:r>
                          </w:p>
                          <w:p w:rsidR="009C3CC1" w:rsidRDefault="009C3CC1" w:rsidP="009C3CC1">
                            <w:pPr>
                              <w:jc w:val="center"/>
                              <w:rPr>
                                <w:rFonts w:ascii="Calibri" w:hAnsi="Calibri"/>
                              </w:rPr>
                            </w:pPr>
                            <w:r>
                              <w:rPr>
                                <w:rFonts w:ascii="Calibri" w:hAnsi="Calibri"/>
                              </w:rPr>
                              <w:t>Open to All</w:t>
                            </w:r>
                          </w:p>
                          <w:p w:rsidR="009C3CC1" w:rsidRDefault="009C3CC1" w:rsidP="009C3CC1">
                            <w:pPr>
                              <w:jc w:val="center"/>
                              <w:rPr>
                                <w:rFonts w:ascii="Calibri" w:hAnsi="Calibri"/>
                              </w:rPr>
                            </w:pPr>
                            <w:r>
                              <w:rPr>
                                <w:rFonts w:ascii="Calibri" w:hAnsi="Calibri"/>
                              </w:rPr>
                              <w:t>Monday-Thursday 9-11:15</w:t>
                            </w:r>
                          </w:p>
                          <w:p w:rsidR="009C3CC1" w:rsidRPr="009C3CC1" w:rsidRDefault="009C3CC1" w:rsidP="009C3CC1">
                            <w:pPr>
                              <w:jc w:val="center"/>
                              <w:rPr>
                                <w:rFonts w:ascii="Calibri" w:hAnsi="Calibri"/>
                                <w:b/>
                                <w:u w:val="single"/>
                              </w:rPr>
                            </w:pPr>
                          </w:p>
                          <w:p w:rsidR="009C3CC1" w:rsidRPr="009C3CC1" w:rsidRDefault="009C3CC1" w:rsidP="009C3CC1">
                            <w:pPr>
                              <w:jc w:val="center"/>
                              <w:rPr>
                                <w:rFonts w:ascii="Calibri" w:hAnsi="Calibri"/>
                                <w:b/>
                                <w:u w:val="single"/>
                              </w:rPr>
                            </w:pPr>
                            <w:r w:rsidRPr="009C3CC1">
                              <w:rPr>
                                <w:rFonts w:ascii="Calibri" w:hAnsi="Calibri"/>
                                <w:b/>
                                <w:u w:val="single"/>
                              </w:rPr>
                              <w:t>Buffalo Lutheran Pantry</w:t>
                            </w:r>
                          </w:p>
                          <w:p w:rsidR="009C3CC1" w:rsidRDefault="009C3CC1" w:rsidP="009C3CC1">
                            <w:pPr>
                              <w:jc w:val="center"/>
                              <w:rPr>
                                <w:rFonts w:ascii="Calibri" w:hAnsi="Calibri"/>
                              </w:rPr>
                            </w:pPr>
                            <w:r>
                              <w:rPr>
                                <w:rFonts w:ascii="Calibri" w:hAnsi="Calibri"/>
                              </w:rPr>
                              <w:t>900 Genesee St Buffalo</w:t>
                            </w:r>
                          </w:p>
                          <w:p w:rsidR="009C3CC1" w:rsidRDefault="009C3CC1" w:rsidP="009C3CC1">
                            <w:pPr>
                              <w:jc w:val="center"/>
                              <w:rPr>
                                <w:rFonts w:ascii="Calibri" w:hAnsi="Calibri"/>
                              </w:rPr>
                            </w:pPr>
                            <w:r>
                              <w:rPr>
                                <w:rFonts w:ascii="Calibri" w:hAnsi="Calibri"/>
                              </w:rPr>
                              <w:t>716-892-7682</w:t>
                            </w:r>
                          </w:p>
                          <w:p w:rsidR="009C3CC1" w:rsidRDefault="009C3CC1" w:rsidP="009C3CC1">
                            <w:pPr>
                              <w:jc w:val="center"/>
                              <w:rPr>
                                <w:rFonts w:ascii="Calibri" w:hAnsi="Calibri"/>
                              </w:rPr>
                            </w:pPr>
                            <w:r>
                              <w:rPr>
                                <w:rFonts w:ascii="Calibri" w:hAnsi="Calibri"/>
                              </w:rPr>
                              <w:t>14211</w:t>
                            </w:r>
                          </w:p>
                          <w:p w:rsidR="009C3CC1" w:rsidRPr="00EA4DB3" w:rsidRDefault="009C3CC1" w:rsidP="009C3CC1">
                            <w:pPr>
                              <w:jc w:val="center"/>
                              <w:rPr>
                                <w:rFonts w:ascii="Calibri" w:hAnsi="Calibri"/>
                              </w:rPr>
                            </w:pPr>
                            <w:r>
                              <w:rPr>
                                <w:rFonts w:ascii="Calibri" w:hAnsi="Calibri"/>
                              </w:rPr>
                              <w:t>Monday-Thursday 9:30-11</w:t>
                            </w:r>
                          </w:p>
                          <w:p w:rsidR="009C3CC1" w:rsidRDefault="009C3CC1" w:rsidP="009C3C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77F5" id="_x0000_s1048" type="#_x0000_t202" style="position:absolute;margin-left:3.75pt;margin-top:-5.25pt;width:228.75pt;height:72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">
                <v:textbox>
                  <w:txbxContent>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Default="009C3CC1" w:rsidP="009C3CC1"/>
                    <w:p w:rsidR="009C3CC1" w:rsidRPr="00EA4DB3" w:rsidRDefault="00FD2677" w:rsidP="009C3CC1">
                      <w:pPr>
                        <w:jc w:val="center"/>
                      </w:pPr>
                      <w:r>
                        <w:t>Many Food Pantries Are Open!</w:t>
                      </w:r>
                      <w:r w:rsidR="009C3CC1" w:rsidRPr="00EA4DB3">
                        <w:t>!</w:t>
                      </w:r>
                    </w:p>
                    <w:p w:rsidR="009C3CC1" w:rsidRPr="00EA4DB3" w:rsidRDefault="009C3CC1" w:rsidP="009C3CC1">
                      <w:r w:rsidRPr="00EA4DB3">
                        <w:t>(Try to call first as things may change)</w:t>
                      </w:r>
                    </w:p>
                    <w:p w:rsidR="009C3CC1" w:rsidRDefault="009C3CC1" w:rsidP="009C3CC1"/>
                    <w:p w:rsidR="009C3CC1" w:rsidRDefault="009C3CC1" w:rsidP="009C3CC1">
                      <w:pPr>
                        <w:jc w:val="center"/>
                      </w:pPr>
                      <w:r>
                        <w:t>Closest to Harbor House:</w:t>
                      </w:r>
                    </w:p>
                    <w:p w:rsidR="009C3CC1" w:rsidRPr="00EA4DB3" w:rsidRDefault="009C3CC1" w:rsidP="009C3CC1">
                      <w:pPr>
                        <w:jc w:val="center"/>
                      </w:pPr>
                    </w:p>
                    <w:p w:rsidR="009C3CC1" w:rsidRPr="009C3CC1" w:rsidRDefault="009C3CC1" w:rsidP="009C3CC1">
                      <w:pPr>
                        <w:jc w:val="center"/>
                        <w:rPr>
                          <w:rFonts w:ascii="Calibri" w:hAnsi="Calibri"/>
                          <w:b/>
                          <w:u w:val="single"/>
                        </w:rPr>
                      </w:pPr>
                      <w:r w:rsidRPr="009C3CC1">
                        <w:rPr>
                          <w:rFonts w:ascii="Calibri" w:hAnsi="Calibri"/>
                          <w:b/>
                          <w:u w:val="single"/>
                        </w:rPr>
                        <w:t>Urban Christian Ministries</w:t>
                      </w:r>
                    </w:p>
                    <w:p w:rsidR="009C3CC1" w:rsidRPr="00EA4DB3" w:rsidRDefault="009C3CC1" w:rsidP="009C3CC1">
                      <w:pPr>
                        <w:jc w:val="center"/>
                        <w:rPr>
                          <w:rFonts w:ascii="Calibri" w:hAnsi="Calibri"/>
                        </w:rPr>
                      </w:pPr>
                      <w:r w:rsidRPr="00EA4DB3">
                        <w:rPr>
                          <w:rFonts w:ascii="Calibri" w:hAnsi="Calibri"/>
                        </w:rPr>
                        <w:t>967 Jefferson Ave Buffalo</w:t>
                      </w:r>
                    </w:p>
                    <w:p w:rsidR="009C3CC1" w:rsidRPr="00EA4DB3" w:rsidRDefault="009C3CC1" w:rsidP="009C3CC1">
                      <w:pPr>
                        <w:jc w:val="center"/>
                        <w:rPr>
                          <w:rFonts w:ascii="Calibri" w:hAnsi="Calibri"/>
                        </w:rPr>
                      </w:pPr>
                      <w:r w:rsidRPr="00EA4DB3">
                        <w:rPr>
                          <w:rFonts w:ascii="Calibri" w:hAnsi="Calibri"/>
                        </w:rPr>
                        <w:t>716-882-9472</w:t>
                      </w:r>
                    </w:p>
                    <w:p w:rsidR="009C3CC1" w:rsidRPr="00EA4DB3" w:rsidRDefault="009C3CC1" w:rsidP="009C3CC1">
                      <w:pPr>
                        <w:jc w:val="center"/>
                        <w:rPr>
                          <w:rFonts w:ascii="Calibri" w:hAnsi="Calibri"/>
                        </w:rPr>
                      </w:pPr>
                      <w:r w:rsidRPr="00EA4DB3">
                        <w:rPr>
                          <w:rFonts w:ascii="Calibri" w:hAnsi="Calibri"/>
                        </w:rPr>
                        <w:t>14204, 14208, 14211</w:t>
                      </w:r>
                    </w:p>
                    <w:p w:rsidR="009C3CC1" w:rsidRPr="00EA4DB3" w:rsidRDefault="009C3CC1" w:rsidP="009C3CC1">
                      <w:pPr>
                        <w:jc w:val="center"/>
                        <w:rPr>
                          <w:rFonts w:ascii="Calibri" w:hAnsi="Calibri"/>
                        </w:rPr>
                      </w:pPr>
                      <w:r w:rsidRPr="00EA4DB3">
                        <w:rPr>
                          <w:rFonts w:ascii="Calibri" w:hAnsi="Calibri"/>
                        </w:rPr>
                        <w:t>Tuesday &amp; Friday 11-1, 2-5:30</w:t>
                      </w:r>
                    </w:p>
                    <w:p w:rsidR="009C3CC1" w:rsidRDefault="009C3CC1" w:rsidP="009C3CC1">
                      <w:pPr>
                        <w:jc w:val="center"/>
                        <w:rPr>
                          <w:rFonts w:ascii="Calibri" w:hAnsi="Calibri"/>
                        </w:rPr>
                      </w:pPr>
                      <w:r w:rsidRPr="00EA4DB3">
                        <w:rPr>
                          <w:rFonts w:ascii="Calibri" w:hAnsi="Calibri"/>
                        </w:rPr>
                        <w:t>Thursday 11-1</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TJ Dulski Pantry</w:t>
                      </w:r>
                    </w:p>
                    <w:p w:rsidR="009C3CC1" w:rsidRDefault="009C3CC1" w:rsidP="009C3CC1">
                      <w:pPr>
                        <w:jc w:val="center"/>
                        <w:rPr>
                          <w:rFonts w:ascii="Calibri" w:hAnsi="Calibri"/>
                        </w:rPr>
                      </w:pPr>
                      <w:r>
                        <w:rPr>
                          <w:rFonts w:ascii="Calibri" w:hAnsi="Calibri"/>
                        </w:rPr>
                        <w:t>129 Lewis St Buffalo</w:t>
                      </w:r>
                    </w:p>
                    <w:p w:rsidR="009C3CC1" w:rsidRDefault="009C3CC1" w:rsidP="009C3CC1">
                      <w:pPr>
                        <w:jc w:val="center"/>
                        <w:rPr>
                          <w:rFonts w:ascii="Calibri" w:hAnsi="Calibri"/>
                        </w:rPr>
                      </w:pPr>
                      <w:r>
                        <w:rPr>
                          <w:rFonts w:ascii="Calibri" w:hAnsi="Calibri"/>
                        </w:rPr>
                        <w:t>716-893-7222 x401</w:t>
                      </w:r>
                    </w:p>
                    <w:p w:rsidR="009C3CC1" w:rsidRDefault="009C3CC1" w:rsidP="009C3CC1">
                      <w:pPr>
                        <w:jc w:val="center"/>
                        <w:rPr>
                          <w:rFonts w:ascii="Calibri" w:hAnsi="Calibri"/>
                        </w:rPr>
                      </w:pPr>
                      <w:r>
                        <w:rPr>
                          <w:rFonts w:ascii="Calibri" w:hAnsi="Calibri"/>
                        </w:rPr>
                        <w:t>14206</w:t>
                      </w:r>
                    </w:p>
                    <w:p w:rsidR="009C3CC1" w:rsidRDefault="009C3CC1" w:rsidP="009C3CC1">
                      <w:pPr>
                        <w:jc w:val="center"/>
                        <w:rPr>
                          <w:rFonts w:ascii="Calibri" w:hAnsi="Calibri"/>
                        </w:rPr>
                      </w:pPr>
                      <w:r>
                        <w:rPr>
                          <w:rFonts w:ascii="Calibri" w:hAnsi="Calibri"/>
                        </w:rPr>
                        <w:t>Wednesday 10:30-2:30</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Family Help Center</w:t>
                      </w:r>
                    </w:p>
                    <w:p w:rsidR="009C3CC1" w:rsidRDefault="009C3CC1" w:rsidP="009C3CC1">
                      <w:pPr>
                        <w:jc w:val="center"/>
                        <w:rPr>
                          <w:rFonts w:ascii="Calibri" w:hAnsi="Calibri"/>
                        </w:rPr>
                      </w:pPr>
                      <w:r>
                        <w:rPr>
                          <w:rFonts w:ascii="Calibri" w:hAnsi="Calibri"/>
                        </w:rPr>
                        <w:t>60 Dingens St Buffalo</w:t>
                      </w:r>
                    </w:p>
                    <w:p w:rsidR="009C3CC1" w:rsidRDefault="009C3CC1" w:rsidP="009C3CC1">
                      <w:pPr>
                        <w:jc w:val="center"/>
                        <w:rPr>
                          <w:rFonts w:ascii="Calibri" w:hAnsi="Calibri"/>
                        </w:rPr>
                      </w:pPr>
                      <w:r>
                        <w:rPr>
                          <w:rFonts w:ascii="Calibri" w:hAnsi="Calibri"/>
                        </w:rPr>
                        <w:t>716-892-2172</w:t>
                      </w:r>
                    </w:p>
                    <w:p w:rsidR="009C3CC1" w:rsidRDefault="009C3CC1" w:rsidP="009C3CC1">
                      <w:pPr>
                        <w:jc w:val="center"/>
                        <w:rPr>
                          <w:rFonts w:ascii="Calibri" w:hAnsi="Calibri"/>
                        </w:rPr>
                      </w:pPr>
                      <w:r>
                        <w:rPr>
                          <w:rFonts w:ascii="Calibri" w:hAnsi="Calibri"/>
                        </w:rPr>
                        <w:t>14206</w:t>
                      </w:r>
                    </w:p>
                    <w:p w:rsidR="009C3CC1" w:rsidRDefault="009C3CC1" w:rsidP="009C3CC1">
                      <w:pPr>
                        <w:jc w:val="center"/>
                        <w:rPr>
                          <w:rFonts w:ascii="Calibri" w:hAnsi="Calibri"/>
                        </w:rPr>
                      </w:pPr>
                      <w:r>
                        <w:rPr>
                          <w:rFonts w:ascii="Calibri" w:hAnsi="Calibri"/>
                        </w:rPr>
                        <w:t>Tuesday &amp; Thursday 9-1</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Catholic Charities Lovejoy</w:t>
                      </w:r>
                    </w:p>
                    <w:p w:rsidR="009C3CC1" w:rsidRDefault="009C3CC1" w:rsidP="009C3CC1">
                      <w:pPr>
                        <w:jc w:val="center"/>
                        <w:rPr>
                          <w:rFonts w:ascii="Calibri" w:hAnsi="Calibri"/>
                        </w:rPr>
                      </w:pPr>
                      <w:r>
                        <w:rPr>
                          <w:rFonts w:ascii="Calibri" w:hAnsi="Calibri"/>
                        </w:rPr>
                        <w:t>139 Ogden St Buffalo</w:t>
                      </w:r>
                    </w:p>
                    <w:p w:rsidR="009C3CC1" w:rsidRDefault="009C3CC1" w:rsidP="009C3CC1">
                      <w:pPr>
                        <w:jc w:val="center"/>
                        <w:rPr>
                          <w:rFonts w:ascii="Calibri" w:hAnsi="Calibri"/>
                        </w:rPr>
                      </w:pPr>
                      <w:r>
                        <w:rPr>
                          <w:rFonts w:ascii="Calibri" w:hAnsi="Calibri"/>
                        </w:rPr>
                        <w:t>716-312-7510</w:t>
                      </w:r>
                    </w:p>
                    <w:p w:rsidR="009C3CC1" w:rsidRDefault="009C3CC1" w:rsidP="009C3CC1">
                      <w:pPr>
                        <w:jc w:val="center"/>
                        <w:rPr>
                          <w:rFonts w:ascii="Calibri" w:hAnsi="Calibri"/>
                        </w:rPr>
                      </w:pPr>
                      <w:r>
                        <w:rPr>
                          <w:rFonts w:ascii="Calibri" w:hAnsi="Calibri"/>
                        </w:rPr>
                        <w:t>14206</w:t>
                      </w:r>
                    </w:p>
                    <w:p w:rsidR="009C3CC1" w:rsidRDefault="009C3CC1" w:rsidP="009C3CC1">
                      <w:pPr>
                        <w:jc w:val="center"/>
                        <w:rPr>
                          <w:rFonts w:ascii="Calibri" w:hAnsi="Calibri"/>
                        </w:rPr>
                      </w:pPr>
                      <w:r>
                        <w:rPr>
                          <w:rFonts w:ascii="Calibri" w:hAnsi="Calibri"/>
                        </w:rPr>
                        <w:t>Wednesday &amp; Friday 9:30-2:30</w:t>
                      </w:r>
                    </w:p>
                    <w:p w:rsidR="009C3CC1" w:rsidRDefault="009C3CC1" w:rsidP="009C3CC1">
                      <w:pPr>
                        <w:jc w:val="center"/>
                        <w:rPr>
                          <w:rFonts w:ascii="Calibri" w:hAnsi="Calibri"/>
                        </w:rPr>
                      </w:pPr>
                      <w:r>
                        <w:rPr>
                          <w:rFonts w:ascii="Calibri" w:hAnsi="Calibri"/>
                        </w:rPr>
                        <w:t>(closed 12-12:30 for lunch)</w:t>
                      </w:r>
                    </w:p>
                    <w:p w:rsidR="009C3CC1" w:rsidRDefault="009C3CC1" w:rsidP="009C3CC1">
                      <w:pPr>
                        <w:jc w:val="center"/>
                        <w:rPr>
                          <w:rFonts w:ascii="Calibri" w:hAnsi="Calibri"/>
                        </w:rPr>
                      </w:pPr>
                    </w:p>
                    <w:p w:rsidR="009C3CC1" w:rsidRPr="009C3CC1" w:rsidRDefault="009C3CC1" w:rsidP="009C3CC1">
                      <w:pPr>
                        <w:jc w:val="center"/>
                        <w:rPr>
                          <w:rFonts w:ascii="Calibri" w:hAnsi="Calibri"/>
                          <w:b/>
                          <w:u w:val="single"/>
                        </w:rPr>
                      </w:pPr>
                      <w:r w:rsidRPr="009C3CC1">
                        <w:rPr>
                          <w:rFonts w:ascii="Calibri" w:hAnsi="Calibri"/>
                          <w:b/>
                          <w:u w:val="single"/>
                        </w:rPr>
                        <w:t>Response to Love</w:t>
                      </w:r>
                    </w:p>
                    <w:p w:rsidR="009C3CC1" w:rsidRDefault="009C3CC1" w:rsidP="009C3CC1">
                      <w:pPr>
                        <w:jc w:val="center"/>
                        <w:rPr>
                          <w:rFonts w:ascii="Calibri" w:hAnsi="Calibri"/>
                        </w:rPr>
                      </w:pPr>
                      <w:r>
                        <w:rPr>
                          <w:rFonts w:ascii="Calibri" w:hAnsi="Calibri"/>
                        </w:rPr>
                        <w:t>130 Koscuszki St Buffalo</w:t>
                      </w:r>
                    </w:p>
                    <w:p w:rsidR="009C3CC1" w:rsidRDefault="009C3CC1" w:rsidP="009C3CC1">
                      <w:pPr>
                        <w:jc w:val="center"/>
                        <w:rPr>
                          <w:rFonts w:ascii="Calibri" w:hAnsi="Calibri"/>
                        </w:rPr>
                      </w:pPr>
                      <w:r>
                        <w:rPr>
                          <w:rFonts w:ascii="Calibri" w:hAnsi="Calibri"/>
                        </w:rPr>
                        <w:t>716-894-7030 option 7</w:t>
                      </w:r>
                    </w:p>
                    <w:p w:rsidR="009C3CC1" w:rsidRDefault="009C3CC1" w:rsidP="009C3CC1">
                      <w:pPr>
                        <w:jc w:val="center"/>
                        <w:rPr>
                          <w:rFonts w:ascii="Calibri" w:hAnsi="Calibri"/>
                        </w:rPr>
                      </w:pPr>
                      <w:r>
                        <w:rPr>
                          <w:rFonts w:ascii="Calibri" w:hAnsi="Calibri"/>
                        </w:rPr>
                        <w:t>Open to All</w:t>
                      </w:r>
                    </w:p>
                    <w:p w:rsidR="009C3CC1" w:rsidRDefault="009C3CC1" w:rsidP="009C3CC1">
                      <w:pPr>
                        <w:jc w:val="center"/>
                        <w:rPr>
                          <w:rFonts w:ascii="Calibri" w:hAnsi="Calibri"/>
                        </w:rPr>
                      </w:pPr>
                      <w:r>
                        <w:rPr>
                          <w:rFonts w:ascii="Calibri" w:hAnsi="Calibri"/>
                        </w:rPr>
                        <w:t>Monday-Thursday 9-11:15</w:t>
                      </w:r>
                    </w:p>
                    <w:p w:rsidR="009C3CC1" w:rsidRPr="009C3CC1" w:rsidRDefault="009C3CC1" w:rsidP="009C3CC1">
                      <w:pPr>
                        <w:jc w:val="center"/>
                        <w:rPr>
                          <w:rFonts w:ascii="Calibri" w:hAnsi="Calibri"/>
                          <w:b/>
                          <w:u w:val="single"/>
                        </w:rPr>
                      </w:pPr>
                    </w:p>
                    <w:p w:rsidR="009C3CC1" w:rsidRPr="009C3CC1" w:rsidRDefault="009C3CC1" w:rsidP="009C3CC1">
                      <w:pPr>
                        <w:jc w:val="center"/>
                        <w:rPr>
                          <w:rFonts w:ascii="Calibri" w:hAnsi="Calibri"/>
                          <w:b/>
                          <w:u w:val="single"/>
                        </w:rPr>
                      </w:pPr>
                      <w:r w:rsidRPr="009C3CC1">
                        <w:rPr>
                          <w:rFonts w:ascii="Calibri" w:hAnsi="Calibri"/>
                          <w:b/>
                          <w:u w:val="single"/>
                        </w:rPr>
                        <w:t>Buffalo Lutheran Pantry</w:t>
                      </w:r>
                    </w:p>
                    <w:p w:rsidR="009C3CC1" w:rsidRDefault="009C3CC1" w:rsidP="009C3CC1">
                      <w:pPr>
                        <w:jc w:val="center"/>
                        <w:rPr>
                          <w:rFonts w:ascii="Calibri" w:hAnsi="Calibri"/>
                        </w:rPr>
                      </w:pPr>
                      <w:r>
                        <w:rPr>
                          <w:rFonts w:ascii="Calibri" w:hAnsi="Calibri"/>
                        </w:rPr>
                        <w:t>900 Genesee St Buffalo</w:t>
                      </w:r>
                    </w:p>
                    <w:p w:rsidR="009C3CC1" w:rsidRDefault="009C3CC1" w:rsidP="009C3CC1">
                      <w:pPr>
                        <w:jc w:val="center"/>
                        <w:rPr>
                          <w:rFonts w:ascii="Calibri" w:hAnsi="Calibri"/>
                        </w:rPr>
                      </w:pPr>
                      <w:r>
                        <w:rPr>
                          <w:rFonts w:ascii="Calibri" w:hAnsi="Calibri"/>
                        </w:rPr>
                        <w:t>716-892-7682</w:t>
                      </w:r>
                    </w:p>
                    <w:p w:rsidR="009C3CC1" w:rsidRDefault="009C3CC1" w:rsidP="009C3CC1">
                      <w:pPr>
                        <w:jc w:val="center"/>
                        <w:rPr>
                          <w:rFonts w:ascii="Calibri" w:hAnsi="Calibri"/>
                        </w:rPr>
                      </w:pPr>
                      <w:r>
                        <w:rPr>
                          <w:rFonts w:ascii="Calibri" w:hAnsi="Calibri"/>
                        </w:rPr>
                        <w:t>14211</w:t>
                      </w:r>
                    </w:p>
                    <w:p w:rsidR="009C3CC1" w:rsidRPr="00EA4DB3" w:rsidRDefault="009C3CC1" w:rsidP="009C3CC1">
                      <w:pPr>
                        <w:jc w:val="center"/>
                        <w:rPr>
                          <w:rFonts w:ascii="Calibri" w:hAnsi="Calibri"/>
                        </w:rPr>
                      </w:pPr>
                      <w:r>
                        <w:rPr>
                          <w:rFonts w:ascii="Calibri" w:hAnsi="Calibri"/>
                        </w:rPr>
                        <w:t>Monday-Thursday 9:30-11</w:t>
                      </w:r>
                    </w:p>
                    <w:p w:rsidR="009C3CC1" w:rsidRDefault="009C3CC1" w:rsidP="009C3CC1">
                      <w:pPr>
                        <w:jc w:val="center"/>
                      </w:pPr>
                    </w:p>
                  </w:txbxContent>
                </v:textbox>
                <w10:wrap type="square"/>
              </v:shape>
            </w:pict>
          </mc:Fallback>
        </mc:AlternateContent>
      </w:r>
    </w:p>
    <w:p w:rsidR="0080408C" w:rsidRDefault="0080408C">
      <w:pPr>
        <w:rPr>
          <w:noProof/>
        </w:rPr>
      </w:pPr>
    </w:p>
    <w:p w:rsidR="00872482" w:rsidRDefault="00872482" w:rsidP="009C3CC1">
      <w:pPr>
        <w:rPr>
          <w:noProof/>
        </w:rPr>
      </w:pPr>
    </w:p>
    <w:p w:rsidR="00872482" w:rsidRDefault="00872482">
      <w:pPr>
        <w:rPr>
          <w:noProof/>
        </w:rPr>
      </w:pPr>
    </w:p>
    <w:p w:rsidR="00872482" w:rsidRDefault="00872482">
      <w:pPr>
        <w:rPr>
          <w:noProof/>
        </w:rPr>
      </w:pPr>
    </w:p>
    <w:p w:rsidR="00A45AA9" w:rsidRDefault="00A45AA9">
      <w:pPr>
        <w:rPr>
          <w:rFonts w:ascii="Times New Roman" w:hAnsi="Times New Roman"/>
        </w:rPr>
      </w:pPr>
    </w:p>
    <w:p w:rsidR="00214EB0" w:rsidRDefault="00214EB0">
      <w:pPr>
        <w:rPr>
          <w:noProof/>
        </w:rPr>
      </w:pPr>
    </w:p>
    <w:p w:rsidR="00872482" w:rsidRDefault="00FB6A08">
      <w:pPr>
        <w:rPr>
          <w:noProof/>
        </w:rPr>
      </w:pPr>
      <w:r w:rsidRPr="00F1018D">
        <w:rPr>
          <w:noProof/>
        </w:rPr>
        <w:drawing>
          <wp:anchor distT="0" distB="0" distL="114300" distR="114300" simplePos="0" relativeHeight="251686400" behindDoc="0" locked="0" layoutInCell="1" allowOverlap="1" wp14:anchorId="386A5BFC" wp14:editId="6357995A">
            <wp:simplePos x="0" y="0"/>
            <wp:positionH relativeFrom="page">
              <wp:posOffset>3498850</wp:posOffset>
            </wp:positionH>
            <wp:positionV relativeFrom="page">
              <wp:posOffset>5949950</wp:posOffset>
            </wp:positionV>
            <wp:extent cx="3771900" cy="3646805"/>
            <wp:effectExtent l="76200" t="76200" r="133350" b="125095"/>
            <wp:wrapNone/>
            <wp:docPr id="6" name="Picture 6" descr="C:\Users\cdrumsta\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rumsta\Downloads\image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2139" cy="3647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35F4C">
        <w:rPr>
          <w:noProof/>
        </w:rPr>
        <mc:AlternateContent>
          <mc:Choice Requires="wps">
            <w:drawing>
              <wp:anchor distT="0" distB="0" distL="114300" distR="114300" simplePos="0" relativeHeight="251633152" behindDoc="0" locked="0" layoutInCell="1" allowOverlap="1" wp14:anchorId="4C83552C" wp14:editId="656757EB">
                <wp:simplePos x="0" y="0"/>
                <wp:positionH relativeFrom="column">
                  <wp:posOffset>4203065</wp:posOffset>
                </wp:positionH>
                <wp:positionV relativeFrom="paragraph">
                  <wp:posOffset>6621372</wp:posOffset>
                </wp:positionV>
                <wp:extent cx="2141220" cy="716507"/>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141220" cy="716507"/>
                        </a:xfrm>
                        <a:prstGeom prst="rect">
                          <a:avLst/>
                        </a:prstGeom>
                        <a:solidFill>
                          <a:schemeClr val="lt1"/>
                        </a:solidFill>
                        <a:ln w="6350">
                          <a:noFill/>
                        </a:ln>
                      </wps:spPr>
                      <wps:txbx>
                        <w:txbxContent>
                          <w:p w:rsidR="00297D47" w:rsidRPr="00294136" w:rsidRDefault="00297D47" w:rsidP="00294136">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552C" id="Text Box 33" o:spid="_x0000_s1049" type="#_x0000_t202" style="position:absolute;margin-left:330.95pt;margin-top:521.35pt;width:168.6pt;height:5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" fillcolor="white [3201]" stroked="f" strokeweight=".5pt">
                <v:textbox>
                  <w:txbxContent>
                    <w:p w:rsidR="00297D47" w:rsidRPr="00294136" w:rsidRDefault="00297D47" w:rsidP="00294136">
                      <w:pPr>
                        <w:jc w:val="center"/>
                        <w:rPr>
                          <w:sz w:val="20"/>
                          <w:szCs w:val="20"/>
                        </w:rPr>
                      </w:pPr>
                    </w:p>
                  </w:txbxContent>
                </v:textbox>
              </v:shape>
            </w:pict>
          </mc:Fallback>
        </mc:AlternateContent>
      </w:r>
      <w:r w:rsidR="00DB2020">
        <w:rPr>
          <w:noProof/>
        </w:rPr>
        <w:t xml:space="preserve"> </w:t>
      </w:r>
      <w:r w:rsidR="00D50C2B">
        <w:rPr>
          <w:noProof/>
        </w:rPr>
        <w:t xml:space="preserve"> </w:t>
      </w:r>
      <w:r w:rsidR="00D2099D">
        <w:rPr>
          <w:noProof/>
        </w:rPr>
        <w:br w:type="page"/>
      </w:r>
    </w:p>
    <w:p w:rsidR="00D2099D" w:rsidRDefault="00D2099D">
      <w:pPr>
        <w:rPr>
          <w:noProof/>
        </w:rPr>
      </w:pPr>
    </w:p>
    <w:p w:rsidR="0066005E" w:rsidRDefault="0066005E" w:rsidP="00A638C3">
      <w:pPr>
        <w:rPr>
          <w:noProof/>
        </w:rPr>
      </w:pPr>
    </w:p>
    <w:p w:rsidR="00A638C3" w:rsidRDefault="00834EFB" w:rsidP="00B52A41">
      <w:pPr>
        <w:jc w:val="center"/>
        <w:rPr>
          <w:noProof/>
        </w:rPr>
      </w:pPr>
      <w:r w:rsidRPr="00834EFB">
        <w:rPr>
          <w:noProof/>
        </w:rPr>
        <w:drawing>
          <wp:inline distT="0" distB="0" distL="0" distR="0">
            <wp:extent cx="6363337" cy="7969250"/>
            <wp:effectExtent l="228600" t="228600" r="227965" b="222250"/>
            <wp:docPr id="230" name="Picture 230" descr="\\rsdc\FolderRedirections\cdrumsta\My Documents\My Pictures\Screenshots\Screenshot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dc\FolderRedirections\cdrumsta\My Documents\My Pictures\Screenshots\Screenshot (1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63928" cy="79699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638C3" w:rsidRDefault="00A638C3" w:rsidP="00B52A41">
      <w:pPr>
        <w:jc w:val="center"/>
        <w:rPr>
          <w:noProof/>
        </w:rPr>
      </w:pPr>
    </w:p>
    <w:p w:rsidR="006E6BC4" w:rsidRDefault="00B9361C" w:rsidP="006E6BC4">
      <w:pPr>
        <w:rPr>
          <w:noProof/>
        </w:rPr>
      </w:pPr>
      <w:r>
        <w:rPr>
          <w:noProof/>
        </w:rPr>
        <mc:AlternateContent>
          <mc:Choice Requires="wps">
            <w:drawing>
              <wp:anchor distT="0" distB="0" distL="114300" distR="114300" simplePos="0" relativeHeight="251630592" behindDoc="0" locked="0" layoutInCell="1" allowOverlap="1" wp14:anchorId="70F2686F" wp14:editId="1E9D57F2">
                <wp:simplePos x="0" y="0"/>
                <wp:positionH relativeFrom="page">
                  <wp:posOffset>499110</wp:posOffset>
                </wp:positionH>
                <wp:positionV relativeFrom="page">
                  <wp:posOffset>5262245</wp:posOffset>
                </wp:positionV>
                <wp:extent cx="2907030" cy="2449830"/>
                <wp:effectExtent l="0" t="0" r="0" b="7620"/>
                <wp:wrapNone/>
                <wp:docPr id="313" name="Text Box 313"/>
                <wp:cNvGraphicFramePr/>
                <a:graphic xmlns:a="http://schemas.openxmlformats.org/drawingml/2006/main">
                  <a:graphicData uri="http://schemas.microsoft.com/office/word/2010/wordprocessingShape">
                    <wps:wsp>
                      <wps:cNvSpPr txBox="1"/>
                      <wps:spPr>
                        <a:xfrm>
                          <a:off x="0" y="0"/>
                          <a:ext cx="2907030" cy="2449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0A26" w:rsidRDefault="00080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2686F" id="Text Box 313" o:spid="_x0000_s1050" type="#_x0000_t202" style="position:absolute;margin-left:39.3pt;margin-top:414.35pt;width:228.9pt;height:192.9pt;z-index:251630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" filled="f" stroked="f" strokeweight=".5pt">
                <v:textbox>
                  <w:txbxContent>
                    <w:p w:rsidR="00080A26" w:rsidRDefault="00080A26"/>
                  </w:txbxContent>
                </v:textbox>
                <w10:wrap anchorx="page" anchory="page"/>
              </v:shape>
            </w:pict>
          </mc:Fallback>
        </mc:AlternateContent>
      </w:r>
      <w:r w:rsidR="00726E43">
        <w:rPr>
          <w:noProof/>
        </w:rPr>
        <mc:AlternateContent>
          <mc:Choice Requires="wps">
            <w:drawing>
              <wp:anchor distT="0" distB="0" distL="114300" distR="114300" simplePos="0" relativeHeight="251626496" behindDoc="0" locked="0" layoutInCell="1" allowOverlap="1" wp14:anchorId="1543AEDE" wp14:editId="609826DB">
                <wp:simplePos x="0" y="0"/>
                <wp:positionH relativeFrom="column">
                  <wp:posOffset>85725</wp:posOffset>
                </wp:positionH>
                <wp:positionV relativeFrom="paragraph">
                  <wp:posOffset>7496175</wp:posOffset>
                </wp:positionV>
                <wp:extent cx="4676775" cy="6873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687390"/>
                        </a:xfrm>
                        <a:prstGeom prst="rect">
                          <a:avLst/>
                        </a:prstGeom>
                        <a:noFill/>
                        <a:ln w="9525">
                          <a:noFill/>
                          <a:miter lim="800000"/>
                          <a:headEnd/>
                          <a:tailEnd/>
                        </a:ln>
                      </wps:spPr>
                      <wps:txbx>
                        <w:txbxContent>
                          <w:p w:rsidR="00297D47" w:rsidRPr="00726E43" w:rsidRDefault="00297D47">
                            <w:pPr>
                              <w:rPr>
                                <w:rFonts w:ascii="Old English Text MT" w:hAnsi="Old English Text MT"/>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3AEDE" id="_x0000_s1051" type="#_x0000_t202" style="position:absolute;margin-left:6.75pt;margin-top:590.25pt;width:368.25pt;height:5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" filled="f" stroked="f">
                <v:textbox>
                  <w:txbxContent>
                    <w:p w:rsidR="00297D47" w:rsidRPr="00726E43" w:rsidRDefault="00297D47">
                      <w:pPr>
                        <w:rPr>
                          <w:rFonts w:ascii="Old English Text MT" w:hAnsi="Old English Text MT"/>
                          <w:sz w:val="32"/>
                        </w:rPr>
                      </w:pPr>
                    </w:p>
                  </w:txbxContent>
                </v:textbox>
              </v:shape>
            </w:pict>
          </mc:Fallback>
        </mc:AlternateContent>
      </w:r>
      <w:r w:rsidR="00880A92">
        <w:rPr>
          <w:noProof/>
        </w:rPr>
        <mc:AlternateContent>
          <mc:Choice Requires="wps">
            <w:drawing>
              <wp:anchor distT="0" distB="0" distL="114300" distR="114300" simplePos="0" relativeHeight="251624448" behindDoc="0" locked="0" layoutInCell="1" allowOverlap="1" wp14:anchorId="48177FD7" wp14:editId="4890449B">
                <wp:simplePos x="0" y="0"/>
                <wp:positionH relativeFrom="column">
                  <wp:posOffset>2428875</wp:posOffset>
                </wp:positionH>
                <wp:positionV relativeFrom="paragraph">
                  <wp:posOffset>4543425</wp:posOffset>
                </wp:positionV>
                <wp:extent cx="2028825"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noFill/>
                        <a:ln w="9525">
                          <a:noFill/>
                          <a:miter lim="800000"/>
                          <a:headEnd/>
                          <a:tailEnd/>
                        </a:ln>
                      </wps:spPr>
                      <wps:txbx>
                        <w:txbxContent>
                          <w:p w:rsidR="00297D47" w:rsidRDefault="00297D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77FD7" id="_x0000_s1052" type="#_x0000_t202" style="position:absolute;margin-left:191.25pt;margin-top:357.75pt;width:159.75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" filled="f" stroked="f">
                <v:textbox style="mso-fit-shape-to-text:t">
                  <w:txbxContent>
                    <w:p w:rsidR="00297D47" w:rsidRDefault="00297D47"/>
                  </w:txbxContent>
                </v:textbox>
              </v:shape>
            </w:pict>
          </mc:Fallback>
        </mc:AlternateContent>
      </w:r>
      <w:r w:rsidR="00B3344D">
        <w:rPr>
          <w:noProof/>
        </w:rPr>
        <mc:AlternateContent>
          <mc:Choice Requires="wps">
            <w:drawing>
              <wp:anchor distT="0" distB="0" distL="114300" distR="114300" simplePos="0" relativeHeight="251622400" behindDoc="0" locked="0" layoutInCell="1" allowOverlap="1" wp14:anchorId="61A4BE8E" wp14:editId="082F3C09">
                <wp:simplePos x="0" y="0"/>
                <wp:positionH relativeFrom="column">
                  <wp:posOffset>4543425</wp:posOffset>
                </wp:positionH>
                <wp:positionV relativeFrom="paragraph">
                  <wp:posOffset>4344670</wp:posOffset>
                </wp:positionV>
                <wp:extent cx="2541270" cy="1403985"/>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403985"/>
                        </a:xfrm>
                        <a:prstGeom prst="rect">
                          <a:avLst/>
                        </a:prstGeom>
                        <a:noFill/>
                        <a:ln w="9525">
                          <a:noFill/>
                          <a:miter lim="800000"/>
                          <a:headEnd/>
                          <a:tailEnd/>
                        </a:ln>
                      </wps:spPr>
                      <wps:txbx>
                        <w:txbxContent>
                          <w:p w:rsidR="00297D47" w:rsidRDefault="00297D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4BE8E" id="_x0000_s1053" type="#_x0000_t202" style="position:absolute;margin-left:357.75pt;margin-top:342.1pt;width:200.1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" filled="f" stroked="f">
                <v:textbox style="mso-fit-shape-to-text:t">
                  <w:txbxContent>
                    <w:p w:rsidR="00297D47" w:rsidRDefault="00297D47"/>
                  </w:txbxContent>
                </v:textbox>
              </v:shape>
            </w:pict>
          </mc:Fallback>
        </mc:AlternateContent>
      </w:r>
      <w:r w:rsidR="00A638C3">
        <w:rPr>
          <w:noProof/>
        </w:rPr>
        <w:br w:type="page"/>
      </w:r>
    </w:p>
    <w:p w:rsidR="00962979" w:rsidRDefault="00E9095C" w:rsidP="006E6BC4">
      <w:pPr>
        <w:jc w:val="center"/>
        <w:rPr>
          <w:noProof/>
        </w:rPr>
      </w:pPr>
      <w:r>
        <w:rPr>
          <w:rFonts w:ascii="HanziPen SC Regular" w:eastAsia="HanziPen SC Regular" w:hAnsi="HanziPen SC Regular" w:cs="Apple Chancery"/>
          <w:noProof/>
        </w:rPr>
        <mc:AlternateContent>
          <mc:Choice Requires="wps">
            <w:drawing>
              <wp:anchor distT="0" distB="0" distL="114300" distR="114300" simplePos="0" relativeHeight="251675648" behindDoc="0" locked="0" layoutInCell="1" allowOverlap="1" wp14:anchorId="7D369F65" wp14:editId="338DF0AF">
                <wp:simplePos x="0" y="0"/>
                <wp:positionH relativeFrom="column">
                  <wp:posOffset>4057650</wp:posOffset>
                </wp:positionH>
                <wp:positionV relativeFrom="paragraph">
                  <wp:posOffset>533400</wp:posOffset>
                </wp:positionV>
                <wp:extent cx="2581275" cy="16192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581275" cy="1619250"/>
                        </a:xfrm>
                        <a:prstGeom prst="rect">
                          <a:avLst/>
                        </a:prstGeom>
                        <a:solidFill>
                          <a:schemeClr val="lt1"/>
                        </a:solidFill>
                        <a:ln w="6350">
                          <a:noFill/>
                        </a:ln>
                      </wps:spPr>
                      <wps:txbx>
                        <w:txbxContent>
                          <w:p w:rsidR="00CC5A50" w:rsidRPr="00E9095C" w:rsidRDefault="00CC5A50" w:rsidP="00CC5A50">
                            <w:pPr>
                              <w:rPr>
                                <w:rFonts w:ascii="Comic Sans MS" w:eastAsia="HanziPen SC Regular" w:hAnsi="Comic Sans MS" w:cs="Apple Chancery"/>
                                <w:b/>
                                <w:i/>
                                <w:sz w:val="48"/>
                              </w:rPr>
                            </w:pPr>
                            <w:r w:rsidRPr="00E9095C">
                              <w:rPr>
                                <w:rFonts w:ascii="Comic Sans MS" w:eastAsia="HanziPen SC Regular" w:hAnsi="Comic Sans MS" w:cs="Apple Chancery"/>
                                <w:b/>
                                <w:i/>
                                <w:sz w:val="48"/>
                              </w:rPr>
                              <w:t>April 1</w:t>
                            </w:r>
                            <w:r w:rsidRPr="00E9095C">
                              <w:rPr>
                                <w:rFonts w:ascii="Comic Sans MS" w:eastAsia="HanziPen SC Regular" w:hAnsi="Comic Sans MS" w:cs="Apple Chancery"/>
                                <w:b/>
                                <w:i/>
                                <w:sz w:val="48"/>
                                <w:vertAlign w:val="superscript"/>
                              </w:rPr>
                              <w:t>st</w:t>
                            </w:r>
                            <w:r w:rsidRPr="00E9095C">
                              <w:rPr>
                                <w:rFonts w:ascii="Comic Sans MS" w:eastAsia="HanziPen SC Regular" w:hAnsi="Comic Sans MS" w:cs="Apple Chancery"/>
                                <w:b/>
                                <w:i/>
                                <w:sz w:val="48"/>
                              </w:rPr>
                              <w:t xml:space="preserve"> is National Walking Day</w:t>
                            </w:r>
                          </w:p>
                          <w:p w:rsidR="00CC5A50" w:rsidRDefault="00CC5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69F65" id="Text Box 41" o:spid="_x0000_s1054" type="#_x0000_t202" style="position:absolute;left:0;text-align:left;margin-left:319.5pt;margin-top:42pt;width:203.25pt;height:1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" fillcolor="white [3201]" stroked="f" strokeweight=".5pt">
                <v:textbox>
                  <w:txbxContent>
                    <w:p w:rsidR="00CC5A50" w:rsidRPr="00E9095C" w:rsidRDefault="00CC5A50" w:rsidP="00CC5A50">
                      <w:pPr>
                        <w:rPr>
                          <w:rFonts w:ascii="Comic Sans MS" w:eastAsia="HanziPen SC Regular" w:hAnsi="Comic Sans MS" w:cs="Apple Chancery"/>
                          <w:b/>
                          <w:i/>
                          <w:sz w:val="48"/>
                        </w:rPr>
                      </w:pPr>
                      <w:r w:rsidRPr="00E9095C">
                        <w:rPr>
                          <w:rFonts w:ascii="Comic Sans MS" w:eastAsia="HanziPen SC Regular" w:hAnsi="Comic Sans MS" w:cs="Apple Chancery"/>
                          <w:b/>
                          <w:i/>
                          <w:sz w:val="48"/>
                        </w:rPr>
                        <w:t>April 1</w:t>
                      </w:r>
                      <w:r w:rsidRPr="00E9095C">
                        <w:rPr>
                          <w:rFonts w:ascii="Comic Sans MS" w:eastAsia="HanziPen SC Regular" w:hAnsi="Comic Sans MS" w:cs="Apple Chancery"/>
                          <w:b/>
                          <w:i/>
                          <w:sz w:val="48"/>
                          <w:vertAlign w:val="superscript"/>
                        </w:rPr>
                        <w:t>st</w:t>
                      </w:r>
                      <w:r w:rsidRPr="00E9095C">
                        <w:rPr>
                          <w:rFonts w:ascii="Comic Sans MS" w:eastAsia="HanziPen SC Regular" w:hAnsi="Comic Sans MS" w:cs="Apple Chancery"/>
                          <w:b/>
                          <w:i/>
                          <w:sz w:val="48"/>
                        </w:rPr>
                        <w:t xml:space="preserve"> is National Walking Day</w:t>
                      </w:r>
                    </w:p>
                    <w:p w:rsidR="00CC5A50" w:rsidRDefault="00CC5A50"/>
                  </w:txbxContent>
                </v:textbox>
              </v:shape>
            </w:pict>
          </mc:Fallback>
        </mc:AlternateContent>
      </w:r>
      <w:r w:rsidR="00006356" w:rsidRPr="00006356">
        <w:rPr>
          <w:noProof/>
        </w:rPr>
        <w:drawing>
          <wp:anchor distT="0" distB="0" distL="114300" distR="114300" simplePos="0" relativeHeight="251707392" behindDoc="0" locked="0" layoutInCell="1" allowOverlap="1" wp14:anchorId="032EACAC" wp14:editId="30A2EE78">
            <wp:simplePos x="0" y="0"/>
            <wp:positionH relativeFrom="page">
              <wp:posOffset>5457825</wp:posOffset>
            </wp:positionH>
            <wp:positionV relativeFrom="page">
              <wp:posOffset>5048249</wp:posOffset>
            </wp:positionV>
            <wp:extent cx="2000250" cy="4619625"/>
            <wp:effectExtent l="0" t="0" r="0" b="9525"/>
            <wp:wrapNone/>
            <wp:docPr id="63" name="Picture 63" descr="S:\Newsletter\2020\April\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ewsletter\2020\April\unnamed.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4661" t="3498" r="4473" b="3909"/>
                    <a:stretch/>
                  </pic:blipFill>
                  <pic:spPr bwMode="auto">
                    <a:xfrm>
                      <a:off x="0" y="0"/>
                      <a:ext cx="2000250" cy="461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356" w:rsidRPr="00006356">
        <w:rPr>
          <w:noProof/>
        </w:rPr>
        <w:drawing>
          <wp:anchor distT="0" distB="0" distL="114300" distR="114300" simplePos="0" relativeHeight="251701248" behindDoc="0" locked="0" layoutInCell="1" allowOverlap="1" wp14:anchorId="75A33CF9" wp14:editId="126702F6">
            <wp:simplePos x="0" y="0"/>
            <wp:positionH relativeFrom="page">
              <wp:posOffset>456565</wp:posOffset>
            </wp:positionH>
            <wp:positionV relativeFrom="page">
              <wp:posOffset>5048250</wp:posOffset>
            </wp:positionV>
            <wp:extent cx="4981575" cy="4600575"/>
            <wp:effectExtent l="0" t="0" r="9525" b="9525"/>
            <wp:wrapNone/>
            <wp:docPr id="57" name="Picture 57" descr="C:\Users\rsuser\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user\Pictures\Screenshots\Screenshot (7).png"/>
                    <pic:cNvPicPr>
                      <a:picLocks noChangeAspect="1" noChangeArrowheads="1"/>
                    </pic:cNvPicPr>
                  </pic:nvPicPr>
                  <pic:blipFill rotWithShape="1">
                    <a:blip r:embed="rId70">
                      <a:extLst>
                        <a:ext uri="{28A0092B-C50C-407E-A947-70E740481C1C}">
                          <a14:useLocalDpi xmlns:a14="http://schemas.microsoft.com/office/drawing/2010/main" val="0"/>
                        </a:ext>
                      </a:extLst>
                    </a:blip>
                    <a:srcRect l="5253"/>
                    <a:stretch/>
                  </pic:blipFill>
                  <pic:spPr bwMode="auto">
                    <a:xfrm>
                      <a:off x="0" y="0"/>
                      <a:ext cx="4981575" cy="460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356">
        <w:rPr>
          <w:noProof/>
        </w:rPr>
        <mc:AlternateContent>
          <mc:Choice Requires="wps">
            <w:drawing>
              <wp:anchor distT="0" distB="0" distL="114300" distR="114300" simplePos="0" relativeHeight="251663360" behindDoc="0" locked="0" layoutInCell="1" allowOverlap="1" wp14:anchorId="14E95D6E" wp14:editId="57B1F211">
                <wp:simplePos x="0" y="0"/>
                <wp:positionH relativeFrom="column">
                  <wp:posOffset>0</wp:posOffset>
                </wp:positionH>
                <wp:positionV relativeFrom="paragraph">
                  <wp:posOffset>4591050</wp:posOffset>
                </wp:positionV>
                <wp:extent cx="5257800" cy="4356100"/>
                <wp:effectExtent l="0" t="0" r="19050" b="25400"/>
                <wp:wrapNone/>
                <wp:docPr id="245" name="Text Box 245"/>
                <wp:cNvGraphicFramePr/>
                <a:graphic xmlns:a="http://schemas.openxmlformats.org/drawingml/2006/main">
                  <a:graphicData uri="http://schemas.microsoft.com/office/word/2010/wordprocessingShape">
                    <wps:wsp>
                      <wps:cNvSpPr txBox="1"/>
                      <wps:spPr>
                        <a:xfrm>
                          <a:off x="0" y="0"/>
                          <a:ext cx="5257800" cy="4356100"/>
                        </a:xfrm>
                        <a:prstGeom prst="rect">
                          <a:avLst/>
                        </a:prstGeom>
                        <a:solidFill>
                          <a:schemeClr val="lt1"/>
                        </a:solidFill>
                        <a:ln w="6350">
                          <a:solidFill>
                            <a:prstClr val="black"/>
                          </a:solidFill>
                        </a:ln>
                      </wps:spPr>
                      <wps:txbx>
                        <w:txbxContent>
                          <w:p w:rsidR="00733520" w:rsidRDefault="00733520">
                            <w:r>
                              <w:rPr>
                                <w:rFonts w:ascii="Arial" w:hAnsi="Arial" w:cs="Arial"/>
                                <w:color w:val="222222"/>
                                <w:shd w:val="clear" w:color="auto" w:fill="FFFFFF"/>
                              </w:rPr>
                              <w:t>Dyngus Day/Easter Cooking- easy recipe for customers-Bertia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5D6E" id="Text Box 245" o:spid="_x0000_s1055" type="#_x0000_t202" style="position:absolute;left:0;text-align:left;margin-left:0;margin-top:361.5pt;width:414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" fillcolor="white [3201]" strokeweight=".5pt">
                <v:textbox>
                  <w:txbxContent>
                    <w:p w:rsidR="00733520" w:rsidRDefault="00733520">
                      <w:r>
                        <w:rPr>
                          <w:rFonts w:ascii="Arial" w:hAnsi="Arial" w:cs="Arial"/>
                          <w:color w:val="222222"/>
                          <w:shd w:val="clear" w:color="auto" w:fill="FFFFFF"/>
                        </w:rPr>
                        <w:t>Dyngus Day/Easter Cooking- easy recipe for customers-Bertia</w:t>
                      </w:r>
                    </w:p>
                  </w:txbxContent>
                </v:textbox>
              </v:shape>
            </w:pict>
          </mc:Fallback>
        </mc:AlternateContent>
      </w:r>
      <w:r w:rsidR="00CC5A50">
        <w:rPr>
          <w:rFonts w:ascii="HanziPen SC Regular" w:eastAsia="HanziPen SC Regular" w:hAnsi="HanziPen SC Regular" w:cs="Apple Chancery"/>
          <w:noProof/>
        </w:rPr>
        <w:drawing>
          <wp:anchor distT="0" distB="0" distL="114300" distR="114300" simplePos="0" relativeHeight="251669504" behindDoc="0" locked="0" layoutInCell="1" allowOverlap="1" wp14:anchorId="60A05D5A" wp14:editId="032A241C">
            <wp:simplePos x="0" y="0"/>
            <wp:positionH relativeFrom="column">
              <wp:posOffset>914400</wp:posOffset>
            </wp:positionH>
            <wp:positionV relativeFrom="paragraph">
              <wp:posOffset>311150</wp:posOffset>
            </wp:positionV>
            <wp:extent cx="2819400" cy="1910514"/>
            <wp:effectExtent l="0" t="0" r="0" b="0"/>
            <wp:wrapNone/>
            <wp:docPr id="39" name="Picture 39" descr="Macintosh HD:private:var:folders:7k:ns9xr41176gfgp1wt4mt3hb00000gn:T:TemporaryItems:Walking-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7k:ns9xr41176gfgp1wt4mt3hb00000gn:T:TemporaryItems:Walking-thumbnai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1910514"/>
                    </a:xfrm>
                    <a:prstGeom prst="rect">
                      <a:avLst/>
                    </a:prstGeom>
                    <a:noFill/>
                    <a:ln>
                      <a:noFill/>
                    </a:ln>
                  </pic:spPr>
                </pic:pic>
              </a:graphicData>
            </a:graphic>
            <wp14:sizeRelH relativeFrom="page">
              <wp14:pctWidth>0</wp14:pctWidth>
            </wp14:sizeRelH>
            <wp14:sizeRelV relativeFrom="page">
              <wp14:pctHeight>0</wp14:pctHeight>
            </wp14:sizeRelV>
          </wp:anchor>
        </w:drawing>
      </w:r>
      <w:r w:rsidR="00733520">
        <w:rPr>
          <w:noProof/>
        </w:rPr>
        <mc:AlternateContent>
          <mc:Choice Requires="wps">
            <w:drawing>
              <wp:anchor distT="45720" distB="45720" distL="114300" distR="114300" simplePos="0" relativeHeight="251643904" behindDoc="0" locked="0" layoutInCell="1" allowOverlap="1" wp14:anchorId="60BBAD33" wp14:editId="1AF06049">
                <wp:simplePos x="0" y="0"/>
                <wp:positionH relativeFrom="column">
                  <wp:posOffset>37465</wp:posOffset>
                </wp:positionH>
                <wp:positionV relativeFrom="paragraph">
                  <wp:posOffset>0</wp:posOffset>
                </wp:positionV>
                <wp:extent cx="6829425" cy="4521200"/>
                <wp:effectExtent l="0" t="0" r="28575" b="1270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521200"/>
                        </a:xfrm>
                        <a:prstGeom prst="rect">
                          <a:avLst/>
                        </a:prstGeom>
                        <a:solidFill>
                          <a:srgbClr val="FFFFFF"/>
                        </a:solidFill>
                        <a:ln w="9525">
                          <a:solidFill>
                            <a:srgbClr val="000000"/>
                          </a:solidFill>
                          <a:miter lim="800000"/>
                          <a:headEnd/>
                          <a:tailEnd/>
                        </a:ln>
                      </wps:spPr>
                      <wps:txbx>
                        <w:txbxContent>
                          <w:p w:rsidR="00CC5A50" w:rsidRPr="00E9095C" w:rsidRDefault="00CC5A50" w:rsidP="00CC5A50">
                            <w:pPr>
                              <w:rPr>
                                <w:rFonts w:ascii="CourierPS" w:eastAsia="HanziPen SC Regular" w:hAnsi="CourierPS" w:cs="Apple Chancery"/>
                                <w:b/>
                                <w:sz w:val="32"/>
                                <w:szCs w:val="28"/>
                              </w:rPr>
                            </w:pPr>
                            <w:r w:rsidRPr="00E9095C">
                              <w:rPr>
                                <w:rFonts w:ascii="CourierPS" w:eastAsia="HanziPen SC Regular" w:hAnsi="CourierPS" w:cs="Apple Chancery"/>
                                <w:b/>
                                <w:sz w:val="32"/>
                                <w:szCs w:val="28"/>
                              </w:rPr>
                              <w:t>Get out there and WALK</w:t>
                            </w: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Pr="00C47D17" w:rsidRDefault="00CC5A50" w:rsidP="00F1635A">
                            <w:pPr>
                              <w:jc w:val="center"/>
                              <w:rPr>
                                <w:rFonts w:ascii="HanziPen SC Regular" w:eastAsia="HanziPen SC Regular" w:hAnsi="HanziPen SC Regular" w:cs="Apple Chancery"/>
                              </w:rPr>
                            </w:pPr>
                            <w:r w:rsidRPr="00C47D17">
                              <w:rPr>
                                <w:rFonts w:ascii="HanziPen SC Regular" w:eastAsia="HanziPen SC Regular" w:hAnsi="HanziPen SC Regular" w:cs="Apple Chancery"/>
                              </w:rPr>
                              <w:t>Right now, we can all agree the world is chaotic, confusing, isolating.</w:t>
                            </w:r>
                          </w:p>
                          <w:p w:rsidR="00CC5A50" w:rsidRPr="00C47D17" w:rsidRDefault="00CC5A50" w:rsidP="00CC5A50">
                            <w:pPr>
                              <w:rPr>
                                <w:rFonts w:ascii="HanziPen SC Regular" w:eastAsia="HanziPen SC Regular" w:hAnsi="HanziPen SC Regular" w:cs="Apple Chancery"/>
                              </w:rPr>
                            </w:pPr>
                            <w:r w:rsidRPr="00C47D17">
                              <w:rPr>
                                <w:rFonts w:ascii="HanziPen SC Regular" w:eastAsia="HanziPen SC Regular" w:hAnsi="HanziPen SC Regular" w:cs="Apple Chancery"/>
                              </w:rPr>
                              <w:t xml:space="preserve">We are wondering what we can possibly do to pass time and stay busy with so many businesses closed. You know one thing we call all enjoy? A little fresh air! For those of us who can, even a 30-minute walk can help get your blood flowing, stretch your muscles, and </w:t>
                            </w:r>
                            <w:r w:rsidR="00F1635A">
                              <w:rPr>
                                <w:rFonts w:ascii="HanziPen SC Regular" w:eastAsia="HanziPen SC Regular" w:hAnsi="HanziPen SC Regular" w:cs="Apple Chancery"/>
                              </w:rPr>
                              <w:t>stimulate your brain. Plus – it'</w:t>
                            </w:r>
                            <w:r w:rsidRPr="00C47D17">
                              <w:rPr>
                                <w:rFonts w:ascii="HanziPen SC Regular" w:eastAsia="HanziPen SC Regular" w:hAnsi="HanziPen SC Regular" w:cs="Apple Chancery"/>
                              </w:rPr>
                              <w:t>s an excuse to get outside! Buffalo has so many places to offer within the city itself. Enjoy our Olmstead Park Syst</w:t>
                            </w:r>
                            <w:r w:rsidR="00F1635A">
                              <w:rPr>
                                <w:rFonts w:ascii="HanziPen SC Regular" w:eastAsia="HanziPen SC Regular" w:hAnsi="HanziPen SC Regular" w:cs="Apple Chancery"/>
                              </w:rPr>
                              <w:t>em, which many other cities don'</w:t>
                            </w:r>
                            <w:r w:rsidRPr="00C47D17">
                              <w:rPr>
                                <w:rFonts w:ascii="HanziPen SC Regular" w:eastAsia="HanziPen SC Regular" w:hAnsi="HanziPen SC Regular" w:cs="Apple Chancery"/>
                              </w:rPr>
                              <w:t xml:space="preserve">t have! </w:t>
                            </w:r>
                            <w:r>
                              <w:rPr>
                                <w:rFonts w:ascii="HanziPen SC Regular" w:eastAsia="HanziPen SC Regular" w:hAnsi="HanziPen SC Regular" w:cs="Apple Chancery"/>
                              </w:rPr>
                              <w:t>This is the time to appreciate the little things. So take a deep breath of fresh air and enjoy a nice walk – and not just for one day!</w:t>
                            </w:r>
                            <w:r w:rsidRPr="00C47D17">
                              <w:rPr>
                                <w:rFonts w:ascii="HanziPen SC Regular" w:eastAsia="HanziPen SC Regular" w:hAnsi="HanziPen SC Regular" w:cs="Apple Chancery"/>
                                <w:noProof/>
                              </w:rPr>
                              <w:t xml:space="preserve"> </w:t>
                            </w:r>
                            <w:r>
                              <w:rPr>
                                <w:rFonts w:ascii="HanziPen SC Regular" w:eastAsia="HanziPen SC Regular" w:hAnsi="HanziPen SC Regular" w:cs="Apple Chancery"/>
                                <w:noProof/>
                              </w:rPr>
                              <w:tab/>
                            </w:r>
                            <w:r>
                              <w:rPr>
                                <w:rFonts w:ascii="HanziPen SC Regular" w:eastAsia="HanziPen SC Regular" w:hAnsi="HanziPen SC Regular" w:cs="Apple Chancery"/>
                                <w:noProof/>
                              </w:rPr>
                              <w:tab/>
                            </w:r>
                            <w:r>
                              <w:rPr>
                                <w:rFonts w:ascii="HanziPen SC Regular" w:eastAsia="HanziPen SC Regular" w:hAnsi="HanziPen SC Regular" w:cs="Apple Chancery"/>
                                <w:noProof/>
                              </w:rPr>
                              <w:tab/>
                            </w:r>
                            <w:r>
                              <w:rPr>
                                <w:rFonts w:ascii="HanziPen SC Regular" w:eastAsia="HanziPen SC Regular" w:hAnsi="HanziPen SC Regular" w:cs="Apple Chancery"/>
                                <w:noProof/>
                              </w:rPr>
                              <w:tab/>
                              <w:t>~ Iris S-B</w:t>
                            </w:r>
                          </w:p>
                          <w:p w:rsidR="00733520" w:rsidRDefault="00733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BAD33" id="_x0000_s1056" type="#_x0000_t202" style="position:absolute;left:0;text-align:left;margin-left:2.95pt;margin-top:0;width:537.75pt;height:35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">
                <v:textbox>
                  <w:txbxContent>
                    <w:p w:rsidR="00CC5A50" w:rsidRPr="00E9095C" w:rsidRDefault="00CC5A50" w:rsidP="00CC5A50">
                      <w:pPr>
                        <w:rPr>
                          <w:rFonts w:ascii="CourierPS" w:eastAsia="HanziPen SC Regular" w:hAnsi="CourierPS" w:cs="Apple Chancery"/>
                          <w:b/>
                          <w:sz w:val="32"/>
                          <w:szCs w:val="28"/>
                        </w:rPr>
                      </w:pPr>
                      <w:r w:rsidRPr="00E9095C">
                        <w:rPr>
                          <w:rFonts w:ascii="CourierPS" w:eastAsia="HanziPen SC Regular" w:hAnsi="CourierPS" w:cs="Apple Chancery"/>
                          <w:b/>
                          <w:sz w:val="32"/>
                          <w:szCs w:val="28"/>
                        </w:rPr>
                        <w:t>Get out there and WALK</w:t>
                      </w: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Default="00CC5A50" w:rsidP="00CC5A50">
                      <w:pPr>
                        <w:rPr>
                          <w:rFonts w:ascii="HanziPen SC Regular" w:eastAsia="HanziPen SC Regular" w:hAnsi="HanziPen SC Regular" w:cs="Apple Chancery"/>
                        </w:rPr>
                      </w:pPr>
                    </w:p>
                    <w:p w:rsidR="00CC5A50" w:rsidRPr="00C47D17" w:rsidRDefault="00CC5A50" w:rsidP="00F1635A">
                      <w:pPr>
                        <w:jc w:val="center"/>
                        <w:rPr>
                          <w:rFonts w:ascii="HanziPen SC Regular" w:eastAsia="HanziPen SC Regular" w:hAnsi="HanziPen SC Regular" w:cs="Apple Chancery"/>
                        </w:rPr>
                      </w:pPr>
                      <w:r w:rsidRPr="00C47D17">
                        <w:rPr>
                          <w:rFonts w:ascii="HanziPen SC Regular" w:eastAsia="HanziPen SC Regular" w:hAnsi="HanziPen SC Regular" w:cs="Apple Chancery"/>
                        </w:rPr>
                        <w:t>Right now, we can all agree the world is chaotic, confusing, isolating.</w:t>
                      </w:r>
                    </w:p>
                    <w:p w:rsidR="00CC5A50" w:rsidRPr="00C47D17" w:rsidRDefault="00CC5A50" w:rsidP="00CC5A50">
                      <w:pPr>
                        <w:rPr>
                          <w:rFonts w:ascii="HanziPen SC Regular" w:eastAsia="HanziPen SC Regular" w:hAnsi="HanziPen SC Regular" w:cs="Apple Chancery"/>
                        </w:rPr>
                      </w:pPr>
                      <w:r w:rsidRPr="00C47D17">
                        <w:rPr>
                          <w:rFonts w:ascii="HanziPen SC Regular" w:eastAsia="HanziPen SC Regular" w:hAnsi="HanziPen SC Regular" w:cs="Apple Chancery"/>
                        </w:rPr>
                        <w:t xml:space="preserve">We are wondering what we can possibly do to pass time and stay busy with so many businesses closed. You know one thing we call all enjoy? A little fresh air! For those of us who can, even a 30-minute walk can help get your blood flowing, stretch your muscles, and </w:t>
                      </w:r>
                      <w:r w:rsidR="00F1635A">
                        <w:rPr>
                          <w:rFonts w:ascii="HanziPen SC Regular" w:eastAsia="HanziPen SC Regular" w:hAnsi="HanziPen SC Regular" w:cs="Apple Chancery"/>
                        </w:rPr>
                        <w:t>stimulate your brain. Plus – it'</w:t>
                      </w:r>
                      <w:r w:rsidRPr="00C47D17">
                        <w:rPr>
                          <w:rFonts w:ascii="HanziPen SC Regular" w:eastAsia="HanziPen SC Regular" w:hAnsi="HanziPen SC Regular" w:cs="Apple Chancery"/>
                        </w:rPr>
                        <w:t>s an excuse to get outside! Buffalo has so many places to offer within the city itself. Enjoy our Olmstead Park Syst</w:t>
                      </w:r>
                      <w:r w:rsidR="00F1635A">
                        <w:rPr>
                          <w:rFonts w:ascii="HanziPen SC Regular" w:eastAsia="HanziPen SC Regular" w:hAnsi="HanziPen SC Regular" w:cs="Apple Chancery"/>
                        </w:rPr>
                        <w:t>em, which many other cities don'</w:t>
                      </w:r>
                      <w:r w:rsidRPr="00C47D17">
                        <w:rPr>
                          <w:rFonts w:ascii="HanziPen SC Regular" w:eastAsia="HanziPen SC Regular" w:hAnsi="HanziPen SC Regular" w:cs="Apple Chancery"/>
                        </w:rPr>
                        <w:t xml:space="preserve">t have! </w:t>
                      </w:r>
                      <w:r>
                        <w:rPr>
                          <w:rFonts w:ascii="HanziPen SC Regular" w:eastAsia="HanziPen SC Regular" w:hAnsi="HanziPen SC Regular" w:cs="Apple Chancery"/>
                        </w:rPr>
                        <w:t>This is the time to appreciate the little things. So take a deep breath of fresh air and enjoy a nice walk – and not just for one day!</w:t>
                      </w:r>
                      <w:r w:rsidRPr="00C47D17">
                        <w:rPr>
                          <w:rFonts w:ascii="HanziPen SC Regular" w:eastAsia="HanziPen SC Regular" w:hAnsi="HanziPen SC Regular" w:cs="Apple Chancery"/>
                          <w:noProof/>
                        </w:rPr>
                        <w:t xml:space="preserve"> </w:t>
                      </w:r>
                      <w:r>
                        <w:rPr>
                          <w:rFonts w:ascii="HanziPen SC Regular" w:eastAsia="HanziPen SC Regular" w:hAnsi="HanziPen SC Regular" w:cs="Apple Chancery"/>
                          <w:noProof/>
                        </w:rPr>
                        <w:tab/>
                      </w:r>
                      <w:r>
                        <w:rPr>
                          <w:rFonts w:ascii="HanziPen SC Regular" w:eastAsia="HanziPen SC Regular" w:hAnsi="HanziPen SC Regular" w:cs="Apple Chancery"/>
                          <w:noProof/>
                        </w:rPr>
                        <w:tab/>
                      </w:r>
                      <w:r>
                        <w:rPr>
                          <w:rFonts w:ascii="HanziPen SC Regular" w:eastAsia="HanziPen SC Regular" w:hAnsi="HanziPen SC Regular" w:cs="Apple Chancery"/>
                          <w:noProof/>
                        </w:rPr>
                        <w:tab/>
                      </w:r>
                      <w:r>
                        <w:rPr>
                          <w:rFonts w:ascii="HanziPen SC Regular" w:eastAsia="HanziPen SC Regular" w:hAnsi="HanziPen SC Regular" w:cs="Apple Chancery"/>
                          <w:noProof/>
                        </w:rPr>
                        <w:tab/>
                        <w:t>~ Iris S-B</w:t>
                      </w:r>
                    </w:p>
                    <w:p w:rsidR="00733520" w:rsidRDefault="00733520"/>
                  </w:txbxContent>
                </v:textbox>
                <w10:wrap type="square"/>
              </v:shape>
            </w:pict>
          </mc:Fallback>
        </mc:AlternateContent>
      </w:r>
    </w:p>
    <w:p w:rsidR="00962979" w:rsidRDefault="00962979">
      <w:pPr>
        <w:rPr>
          <w:noProof/>
        </w:rPr>
      </w:pPr>
      <w:r>
        <w:rPr>
          <w:noProof/>
        </w:rPr>
        <w:br w:type="page"/>
      </w: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006356" w:rsidP="006E6BC4">
      <w:pPr>
        <w:jc w:val="center"/>
        <w:rPr>
          <w:noProof/>
        </w:rPr>
      </w:pPr>
      <w:r w:rsidRPr="00006356">
        <w:rPr>
          <w:noProof/>
        </w:rPr>
        <w:drawing>
          <wp:anchor distT="0" distB="0" distL="114300" distR="114300" simplePos="0" relativeHeight="251685888" behindDoc="0" locked="0" layoutInCell="1" allowOverlap="1" wp14:anchorId="5F12BF75" wp14:editId="6D47D29A">
            <wp:simplePos x="0" y="0"/>
            <wp:positionH relativeFrom="page">
              <wp:posOffset>-516492</wp:posOffset>
            </wp:positionH>
            <wp:positionV relativeFrom="page">
              <wp:posOffset>1559958</wp:posOffset>
            </wp:positionV>
            <wp:extent cx="8706012" cy="6938645"/>
            <wp:effectExtent l="235902" t="221298" r="235903" b="235902"/>
            <wp:wrapNone/>
            <wp:docPr id="240" name="Picture 240" descr="C:\Users\rsuser\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user\Pictures\Screenshots\Screenshot (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8706174" cy="6938774"/>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t xml:space="preserve"> </w:t>
      </w: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C5676D" w:rsidRDefault="00C5676D" w:rsidP="00AC4CCA">
      <w:pPr>
        <w:rPr>
          <w:noProof/>
        </w:rPr>
      </w:pPr>
    </w:p>
    <w:p w:rsidR="00C5676D" w:rsidRDefault="00C5676D" w:rsidP="00B52A41">
      <w:pPr>
        <w:jc w:val="center"/>
        <w:rPr>
          <w:noProof/>
        </w:rPr>
      </w:pPr>
    </w:p>
    <w:p w:rsidR="00931A02" w:rsidRDefault="00931A02" w:rsidP="00B52A41">
      <w:pPr>
        <w:jc w:val="center"/>
        <w:rPr>
          <w:noProof/>
        </w:rPr>
      </w:pPr>
    </w:p>
    <w:p w:rsidR="00931A02" w:rsidRDefault="00CA2BAF">
      <w:pPr>
        <w:rPr>
          <w:noProof/>
        </w:rPr>
      </w:pPr>
      <w:r>
        <w:rPr>
          <w:noProof/>
        </w:rPr>
        <mc:AlternateContent>
          <mc:Choice Requires="wpg">
            <w:drawing>
              <wp:anchor distT="0" distB="0" distL="114300" distR="114300" simplePos="0" relativeHeight="251613696" behindDoc="0" locked="0" layoutInCell="1" allowOverlap="1" wp14:anchorId="20E2AC00" wp14:editId="32ED48E1">
                <wp:simplePos x="0" y="0"/>
                <wp:positionH relativeFrom="column">
                  <wp:posOffset>-44450</wp:posOffset>
                </wp:positionH>
                <wp:positionV relativeFrom="page">
                  <wp:posOffset>2120900</wp:posOffset>
                </wp:positionV>
                <wp:extent cx="6980640" cy="5575465"/>
                <wp:effectExtent l="0" t="0" r="10795" b="25400"/>
                <wp:wrapNone/>
                <wp:docPr id="343" name="Group 343"/>
                <wp:cNvGraphicFramePr/>
                <a:graphic xmlns:a="http://schemas.openxmlformats.org/drawingml/2006/main">
                  <a:graphicData uri="http://schemas.microsoft.com/office/word/2010/wordprocessingGroup">
                    <wpg:wgp>
                      <wpg:cNvGrpSpPr/>
                      <wpg:grpSpPr>
                        <a:xfrm>
                          <a:off x="0" y="0"/>
                          <a:ext cx="6980640" cy="5575465"/>
                          <a:chOff x="162550" y="-105055"/>
                          <a:chExt cx="6980928" cy="4959483"/>
                        </a:xfrm>
                      </wpg:grpSpPr>
                      <wps:wsp>
                        <wps:cNvPr id="350" name="Text Box 2"/>
                        <wps:cNvSpPr txBox="1">
                          <a:spLocks noChangeArrowheads="1"/>
                        </wps:cNvSpPr>
                        <wps:spPr bwMode="auto">
                          <a:xfrm>
                            <a:off x="4553871" y="4137633"/>
                            <a:ext cx="2583335" cy="716795"/>
                          </a:xfrm>
                          <a:prstGeom prst="rect">
                            <a:avLst/>
                          </a:prstGeom>
                          <a:solidFill>
                            <a:srgbClr val="FFFFFF"/>
                          </a:solidFill>
                          <a:ln w="9525">
                            <a:solidFill>
                              <a:srgbClr val="000000"/>
                            </a:solidFill>
                            <a:miter lim="800000"/>
                            <a:headEnd/>
                            <a:tailEnd/>
                          </a:ln>
                        </wps:spPr>
                        <wps:txb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When you have 30 minutes of free-time, how do you pass the time?</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bdr w:val="none" w:sz="0" w:space="0" w:color="auto" w:frame="1"/>
                                </w:rPr>
                                <w:tab/>
                                <w:t xml:space="preserve">Read the news to catch up on current events in the world. </w:t>
                              </w:r>
                            </w:p>
                            <w:p w:rsidR="00931A02" w:rsidRPr="00D24D98" w:rsidRDefault="00931A02" w:rsidP="000E3659">
                              <w:pPr>
                                <w:jc w:val="center"/>
                                <w:rPr>
                                  <w:sz w:val="22"/>
                                  <w:szCs w:val="22"/>
                                </w:rPr>
                              </w:pPr>
                            </w:p>
                          </w:txbxContent>
                        </wps:txbx>
                        <wps:bodyPr rot="0" vert="horz" wrap="square" lIns="91440" tIns="45720" rIns="91440" bIns="45720" anchor="t" anchorCtr="0">
                          <a:noAutofit/>
                        </wps:bodyPr>
                      </wps:wsp>
                      <wps:wsp>
                        <wps:cNvPr id="128" name="Text Box 2"/>
                        <wps:cNvSpPr txBox="1">
                          <a:spLocks noChangeArrowheads="1"/>
                        </wps:cNvSpPr>
                        <wps:spPr bwMode="auto">
                          <a:xfrm>
                            <a:off x="195715" y="1900197"/>
                            <a:ext cx="2188302" cy="713585"/>
                          </a:xfrm>
                          <a:prstGeom prst="rect">
                            <a:avLst/>
                          </a:prstGeom>
                          <a:solidFill>
                            <a:srgbClr val="FFFFFF"/>
                          </a:solidFill>
                          <a:ln w="9525">
                            <a:solidFill>
                              <a:srgbClr val="000000"/>
                            </a:solidFill>
                            <a:miter lim="800000"/>
                            <a:headEnd/>
                            <a:tailEnd/>
                          </a:ln>
                        </wps:spPr>
                        <wps:txbx>
                          <w:txbxContent>
                            <w:p w:rsidR="00CA2BAF" w:rsidRDefault="00CA2BAF" w:rsidP="00CA2BAF">
                              <w:pPr>
                                <w:shd w:val="clear" w:color="auto" w:fill="FFFFFF"/>
                                <w:textAlignment w:val="baseline"/>
                                <w:rPr>
                                  <w:rFonts w:ascii="Calibri" w:hAnsi="Calibri" w:cs="Calibri"/>
                                  <w:color w:val="222222"/>
                                </w:rPr>
                              </w:pPr>
                              <w:r w:rsidRPr="00F679F2">
                                <w:rPr>
                                  <w:rFonts w:ascii="Calibri" w:hAnsi="Calibri" w:cs="Calibri"/>
                                  <w:color w:val="222222"/>
                                </w:rPr>
                                <w:t>If you were stuck on an island what three things would you bring?</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rPr>
                                <w:t xml:space="preserve">Phone, Food, and a Blanket. </w:t>
                              </w:r>
                            </w:p>
                            <w:p w:rsidR="00931A02" w:rsidRPr="000E3659" w:rsidRDefault="00931A02" w:rsidP="00BF5FB4">
                              <w:pPr>
                                <w:rPr>
                                  <w:color w:val="222222"/>
                                  <w:sz w:val="22"/>
                                  <w:szCs w:val="22"/>
                                  <w:shd w:val="clear" w:color="auto" w:fill="FFFFFF"/>
                                </w:rPr>
                              </w:pPr>
                            </w:p>
                          </w:txbxContent>
                        </wps:txbx>
                        <wps:bodyPr rot="0" vert="horz" wrap="square" lIns="91440" tIns="45720" rIns="91440" bIns="45720" anchor="t" anchorCtr="0">
                          <a:noAutofit/>
                        </wps:bodyPr>
                      </wps:wsp>
                      <wps:wsp>
                        <wps:cNvPr id="129" name="Text Box 129"/>
                        <wps:cNvSpPr txBox="1"/>
                        <wps:spPr>
                          <a:xfrm>
                            <a:off x="5045120" y="2865663"/>
                            <a:ext cx="2098358" cy="462457"/>
                          </a:xfrm>
                          <a:prstGeom prst="rect">
                            <a:avLst/>
                          </a:prstGeom>
                          <a:solidFill>
                            <a:sysClr val="window" lastClr="FFFFFF"/>
                          </a:solidFill>
                          <a:ln w="6350">
                            <a:solidFill>
                              <a:prstClr val="black"/>
                            </a:solidFill>
                          </a:ln>
                          <a:effectLst/>
                        </wps:spPr>
                        <wps:txbx>
                          <w:txbxContent>
                            <w:p w:rsidR="00CA2BAF" w:rsidRDefault="00CA2BAF" w:rsidP="00CA2BAF">
                              <w:pPr>
                                <w:shd w:val="clear" w:color="auto" w:fill="FFFFFF"/>
                                <w:textAlignment w:val="baseline"/>
                                <w:rPr>
                                  <w:rFonts w:ascii="Calibri" w:hAnsi="Calibri" w:cs="Calibri"/>
                                  <w:color w:val="222222"/>
                                </w:rPr>
                              </w:pPr>
                              <w:r w:rsidRPr="00F679F2">
                                <w:rPr>
                                  <w:rFonts w:ascii="Calibri" w:hAnsi="Calibri" w:cs="Calibri"/>
                                  <w:color w:val="222222"/>
                                </w:rPr>
                                <w:t>What is on your bucket list?</w:t>
                              </w:r>
                            </w:p>
                            <w:p w:rsidR="00CA2BAF" w:rsidRPr="00F679F2" w:rsidRDefault="00CA2BAF" w:rsidP="00CA2BAF">
                              <w:pPr>
                                <w:shd w:val="clear" w:color="auto" w:fill="FFFFFF"/>
                                <w:jc w:val="center"/>
                                <w:textAlignment w:val="baseline"/>
                                <w:rPr>
                                  <w:rFonts w:ascii="Calibri" w:hAnsi="Calibri" w:cs="Calibri"/>
                                  <w:color w:val="222222"/>
                                </w:rPr>
                              </w:pPr>
                              <w:r>
                                <w:rPr>
                                  <w:rFonts w:ascii="Calibri" w:hAnsi="Calibri" w:cs="Calibri"/>
                                  <w:color w:val="222222"/>
                                </w:rPr>
                                <w:t>Travel through Europe</w:t>
                              </w:r>
                            </w:p>
                            <w:p w:rsidR="00931A02" w:rsidRPr="00D24D98" w:rsidRDefault="00931A02" w:rsidP="00931A02">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2"/>
                        <wps:cNvSpPr txBox="1">
                          <a:spLocks noChangeArrowheads="1"/>
                        </wps:cNvSpPr>
                        <wps:spPr bwMode="auto">
                          <a:xfrm>
                            <a:off x="162550" y="4199767"/>
                            <a:ext cx="1846689" cy="617421"/>
                          </a:xfrm>
                          <a:prstGeom prst="rect">
                            <a:avLst/>
                          </a:prstGeom>
                          <a:solidFill>
                            <a:srgbClr val="FFFFFF"/>
                          </a:solidFill>
                          <a:ln w="9525">
                            <a:solidFill>
                              <a:srgbClr val="000000"/>
                            </a:solidFill>
                            <a:miter lim="800000"/>
                            <a:headEnd/>
                            <a:tailEnd/>
                          </a:ln>
                        </wps:spPr>
                        <wps:txb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What’s your favorite indoor/outdoor activity?</w:t>
                              </w:r>
                            </w:p>
                            <w:p w:rsidR="00CA2BAF" w:rsidRDefault="00CA2BAF" w:rsidP="00CA2BAF">
                              <w:pPr>
                                <w:shd w:val="clear" w:color="auto" w:fill="FFFFFF"/>
                                <w:textAlignment w:val="baseline"/>
                                <w:rPr>
                                  <w:rFonts w:ascii="Calibri" w:hAnsi="Calibri" w:cs="Calibri"/>
                                  <w:color w:val="222222"/>
                                  <w:bdr w:val="none" w:sz="0" w:space="0" w:color="auto" w:frame="1"/>
                                </w:rPr>
                              </w:pPr>
                              <w:r>
                                <w:rPr>
                                  <w:rFonts w:ascii="Calibri" w:hAnsi="Calibri" w:cs="Calibri"/>
                                  <w:color w:val="222222"/>
                                  <w:bdr w:val="none" w:sz="0" w:space="0" w:color="auto" w:frame="1"/>
                                </w:rPr>
                                <w:tab/>
                                <w:t xml:space="preserve">Basketball </w:t>
                              </w:r>
                            </w:p>
                            <w:p w:rsidR="00931A02" w:rsidRPr="00D24D98" w:rsidRDefault="00931A02" w:rsidP="00931A02">
                              <w:pPr>
                                <w:rPr>
                                  <w:rFonts w:cstheme="minorHAnsi"/>
                                  <w:sz w:val="22"/>
                                  <w:szCs w:val="22"/>
                                </w:rPr>
                              </w:pPr>
                            </w:p>
                          </w:txbxContent>
                        </wps:txbx>
                        <wps:bodyPr rot="0" vert="horz" wrap="square" lIns="91440" tIns="45720" rIns="91440" bIns="45720" anchor="t" anchorCtr="0">
                          <a:noAutofit/>
                        </wps:bodyPr>
                      </wps:wsp>
                      <wps:wsp>
                        <wps:cNvPr id="131" name="Text Box 131"/>
                        <wps:cNvSpPr txBox="1"/>
                        <wps:spPr>
                          <a:xfrm>
                            <a:off x="165811" y="2762640"/>
                            <a:ext cx="2218208" cy="599598"/>
                          </a:xfrm>
                          <a:prstGeom prst="rect">
                            <a:avLst/>
                          </a:prstGeom>
                          <a:solidFill>
                            <a:sysClr val="window" lastClr="FFFFFF"/>
                          </a:solidFill>
                          <a:ln w="6350">
                            <a:solidFill>
                              <a:prstClr val="black"/>
                            </a:solidFill>
                          </a:ln>
                          <a:effectLst/>
                        </wps:spPr>
                        <wps:txb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Where is your favorite place to be?</w:t>
                              </w:r>
                              <w:r>
                                <w:rPr>
                                  <w:rFonts w:ascii="Calibri" w:hAnsi="Calibri" w:cs="Calibri"/>
                                  <w:color w:val="222222"/>
                                  <w:bdr w:val="none" w:sz="0" w:space="0" w:color="auto" w:frame="1"/>
                                </w:rPr>
                                <w:t xml:space="preserve"> Definitely would be</w:t>
                              </w:r>
                            </w:p>
                            <w:p w:rsidR="00CA2BAF" w:rsidRPr="00F679F2" w:rsidRDefault="00CA2BAF" w:rsidP="00CA2BAF">
                              <w:pPr>
                                <w:shd w:val="clear" w:color="auto" w:fill="FFFFFF"/>
                                <w:jc w:val="center"/>
                                <w:textAlignment w:val="baseline"/>
                                <w:rPr>
                                  <w:rFonts w:ascii="Calibri" w:hAnsi="Calibri" w:cs="Calibri"/>
                                  <w:color w:val="222222"/>
                                </w:rPr>
                              </w:pPr>
                              <w:r>
                                <w:rPr>
                                  <w:rFonts w:ascii="Calibri" w:hAnsi="Calibri" w:cs="Calibri"/>
                                  <w:color w:val="222222"/>
                                  <w:bdr w:val="none" w:sz="0" w:space="0" w:color="auto" w:frame="1"/>
                                </w:rPr>
                                <w:t>St. Pete, Florida</w:t>
                              </w:r>
                            </w:p>
                            <w:p w:rsidR="00931A02" w:rsidRPr="00D24D98" w:rsidRDefault="00931A02" w:rsidP="00931A02">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2"/>
                        <wps:cNvSpPr txBox="1">
                          <a:spLocks noChangeArrowheads="1"/>
                        </wps:cNvSpPr>
                        <wps:spPr bwMode="auto">
                          <a:xfrm>
                            <a:off x="5045186" y="618921"/>
                            <a:ext cx="2022682" cy="749608"/>
                          </a:xfrm>
                          <a:prstGeom prst="rect">
                            <a:avLst/>
                          </a:prstGeom>
                          <a:solidFill>
                            <a:srgbClr val="FFFFFF"/>
                          </a:solidFill>
                          <a:ln w="9525">
                            <a:solidFill>
                              <a:srgbClr val="000000"/>
                            </a:solidFill>
                            <a:miter lim="800000"/>
                            <a:headEnd/>
                            <a:tailEnd/>
                          </a:ln>
                        </wps:spPr>
                        <wps:txb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If you won the lottery, what is the first thing you would do?</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bdr w:val="none" w:sz="0" w:space="0" w:color="auto" w:frame="1"/>
                                </w:rPr>
                                <w:t>Go to Disney, of course!!!</w:t>
                              </w:r>
                            </w:p>
                            <w:p w:rsidR="00931A02" w:rsidRPr="00BF5FB4" w:rsidRDefault="00931A02" w:rsidP="000E3659">
                              <w:pPr>
                                <w:jc w:val="center"/>
                                <w:rPr>
                                  <w:rFonts w:cstheme="minorHAnsi"/>
                                  <w:sz w:val="22"/>
                                  <w:szCs w:val="22"/>
                                  <w:u w:val="single"/>
                                </w:rPr>
                              </w:pPr>
                            </w:p>
                          </w:txbxContent>
                        </wps:txbx>
                        <wps:bodyPr rot="0" vert="horz" wrap="square" lIns="91440" tIns="45720" rIns="91440" bIns="45720" anchor="t" anchorCtr="0">
                          <a:noAutofit/>
                        </wps:bodyPr>
                      </wps:wsp>
                      <wps:wsp>
                        <wps:cNvPr id="228" name="Text Box 2"/>
                        <wps:cNvSpPr txBox="1">
                          <a:spLocks noChangeArrowheads="1"/>
                        </wps:cNvSpPr>
                        <wps:spPr bwMode="auto">
                          <a:xfrm>
                            <a:off x="2714625" y="-105055"/>
                            <a:ext cx="2743200" cy="609600"/>
                          </a:xfrm>
                          <a:prstGeom prst="rect">
                            <a:avLst/>
                          </a:prstGeom>
                          <a:solidFill>
                            <a:srgbClr val="FFFFFF"/>
                          </a:solidFill>
                          <a:ln w="9525">
                            <a:noFill/>
                            <a:miter lim="800000"/>
                            <a:headEnd/>
                            <a:tailEnd/>
                          </a:ln>
                        </wps:spPr>
                        <wps:txbx>
                          <w:txbxContent>
                            <w:p w:rsidR="00931A02" w:rsidRPr="00A13591" w:rsidRDefault="00A13591" w:rsidP="00931A02">
                              <w:pPr>
                                <w:rPr>
                                  <w:rFonts w:ascii="Ink Free" w:hAnsi="Ink Free" w:cs="Helvetica"/>
                                  <w:sz w:val="240"/>
                                  <w:szCs w:val="72"/>
                                </w:rPr>
                              </w:pPr>
                              <w:r w:rsidRPr="00A13591">
                                <w:rPr>
                                  <w:rStyle w:val="il"/>
                                  <w:rFonts w:ascii="Ink Free" w:hAnsi="Ink Free"/>
                                  <w:sz w:val="52"/>
                                  <w:shd w:val="clear" w:color="auto" w:fill="FFFFFF"/>
                                </w:rPr>
                                <w:t>Shannon</w:t>
                              </w:r>
                              <w:r w:rsidRPr="00A13591">
                                <w:rPr>
                                  <w:rFonts w:ascii="Ink Free" w:hAnsi="Ink Free"/>
                                  <w:sz w:val="52"/>
                                  <w:shd w:val="clear" w:color="auto" w:fill="FFFFFF"/>
                                </w:rPr>
                                <w:t> Petersen</w:t>
                              </w:r>
                            </w:p>
                          </w:txbxContent>
                        </wps:txbx>
                        <wps:bodyPr rot="0" vert="horz" wrap="square" lIns="91440" tIns="45720" rIns="91440" bIns="45720" anchor="t" anchorCtr="0">
                          <a:noAutofit/>
                        </wps:bodyPr>
                      </wps:wsp>
                      <wps:wsp>
                        <wps:cNvPr id="132" name="Text Box 132"/>
                        <wps:cNvSpPr txBox="1"/>
                        <wps:spPr>
                          <a:xfrm>
                            <a:off x="243225" y="1403123"/>
                            <a:ext cx="2019300" cy="426378"/>
                          </a:xfrm>
                          <a:prstGeom prst="rect">
                            <a:avLst/>
                          </a:prstGeom>
                          <a:solidFill>
                            <a:sysClr val="window" lastClr="FFFFFF"/>
                          </a:solidFill>
                          <a:ln w="6350">
                            <a:solidFill>
                              <a:prstClr val="black"/>
                            </a:solidFill>
                          </a:ln>
                          <a:effectLst/>
                        </wps:spPr>
                        <wps:txb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What is your greatest fear?</w:t>
                              </w:r>
                              <w:r>
                                <w:rPr>
                                  <w:rFonts w:ascii="Calibri" w:hAnsi="Calibri" w:cs="Calibri"/>
                                  <w:color w:val="222222"/>
                                  <w:bdr w:val="none" w:sz="0" w:space="0" w:color="auto" w:frame="1"/>
                                </w:rPr>
                                <w:t xml:space="preserve"> </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bdr w:val="none" w:sz="0" w:space="0" w:color="auto" w:frame="1"/>
                                </w:rPr>
                                <w:t>I absolutely despise spiders!</w:t>
                              </w:r>
                            </w:p>
                            <w:p w:rsidR="00931A02" w:rsidRPr="00D24D98" w:rsidRDefault="00931A02" w:rsidP="00BA6204">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2AC00" id="Group 343" o:spid="_x0000_s1057" style="position:absolute;margin-left:-3.5pt;margin-top:167pt;width:549.65pt;height:439pt;z-index:251613696;mso-position-vertical-relative:page;mso-width-relative:margin;mso-height-relative:margin" coordorigin="1625,-1050" coordsize="69809,4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">
                <v:shape id="_x0000_s1058" type="#_x0000_t202" style="position:absolute;left:45538;top:41376;width:25834;height: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">
                  <v:textbo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When you have 30 minutes of free-time, how do you pass the time?</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bdr w:val="none" w:sz="0" w:space="0" w:color="auto" w:frame="1"/>
                          </w:rPr>
                          <w:tab/>
                          <w:t xml:space="preserve">Read the news to catch up on current events in the world. </w:t>
                        </w:r>
                      </w:p>
                      <w:p w:rsidR="00931A02" w:rsidRPr="00D24D98" w:rsidRDefault="00931A02" w:rsidP="000E3659">
                        <w:pPr>
                          <w:jc w:val="center"/>
                          <w:rPr>
                            <w:sz w:val="22"/>
                            <w:szCs w:val="22"/>
                          </w:rPr>
                        </w:pPr>
                      </w:p>
                    </w:txbxContent>
                  </v:textbox>
                </v:shape>
                <v:shape id="_x0000_s1059" type="#_x0000_t202" style="position:absolute;left:1957;top:19001;width:21883;height:7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rsidR="00CA2BAF" w:rsidRDefault="00CA2BAF" w:rsidP="00CA2BAF">
                        <w:pPr>
                          <w:shd w:val="clear" w:color="auto" w:fill="FFFFFF"/>
                          <w:textAlignment w:val="baseline"/>
                          <w:rPr>
                            <w:rFonts w:ascii="Calibri" w:hAnsi="Calibri" w:cs="Calibri"/>
                            <w:color w:val="222222"/>
                          </w:rPr>
                        </w:pPr>
                        <w:r w:rsidRPr="00F679F2">
                          <w:rPr>
                            <w:rFonts w:ascii="Calibri" w:hAnsi="Calibri" w:cs="Calibri"/>
                            <w:color w:val="222222"/>
                          </w:rPr>
                          <w:t>If you were stuck on an island what three things would you bring?</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rPr>
                          <w:t xml:space="preserve">Phone, Food, and a Blanket. </w:t>
                        </w:r>
                      </w:p>
                      <w:p w:rsidR="00931A02" w:rsidRPr="000E3659" w:rsidRDefault="00931A02" w:rsidP="00BF5FB4">
                        <w:pPr>
                          <w:rPr>
                            <w:color w:val="222222"/>
                            <w:sz w:val="22"/>
                            <w:szCs w:val="22"/>
                            <w:shd w:val="clear" w:color="auto" w:fill="FFFFFF"/>
                          </w:rPr>
                        </w:pPr>
                      </w:p>
                    </w:txbxContent>
                  </v:textbox>
                </v:shape>
                <v:shape id="Text Box 129" o:spid="_x0000_s1060" type="#_x0000_t202" style="position:absolute;left:50451;top:28656;width:20983;height: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" fillcolor="window" strokeweight=".5pt">
                  <v:textbox>
                    <w:txbxContent>
                      <w:p w:rsidR="00CA2BAF" w:rsidRDefault="00CA2BAF" w:rsidP="00CA2BAF">
                        <w:pPr>
                          <w:shd w:val="clear" w:color="auto" w:fill="FFFFFF"/>
                          <w:textAlignment w:val="baseline"/>
                          <w:rPr>
                            <w:rFonts w:ascii="Calibri" w:hAnsi="Calibri" w:cs="Calibri"/>
                            <w:color w:val="222222"/>
                          </w:rPr>
                        </w:pPr>
                        <w:r w:rsidRPr="00F679F2">
                          <w:rPr>
                            <w:rFonts w:ascii="Calibri" w:hAnsi="Calibri" w:cs="Calibri"/>
                            <w:color w:val="222222"/>
                          </w:rPr>
                          <w:t>What is on your bucket list?</w:t>
                        </w:r>
                      </w:p>
                      <w:p w:rsidR="00CA2BAF" w:rsidRPr="00F679F2" w:rsidRDefault="00CA2BAF" w:rsidP="00CA2BAF">
                        <w:pPr>
                          <w:shd w:val="clear" w:color="auto" w:fill="FFFFFF"/>
                          <w:jc w:val="center"/>
                          <w:textAlignment w:val="baseline"/>
                          <w:rPr>
                            <w:rFonts w:ascii="Calibri" w:hAnsi="Calibri" w:cs="Calibri"/>
                            <w:color w:val="222222"/>
                          </w:rPr>
                        </w:pPr>
                        <w:r>
                          <w:rPr>
                            <w:rFonts w:ascii="Calibri" w:hAnsi="Calibri" w:cs="Calibri"/>
                            <w:color w:val="222222"/>
                          </w:rPr>
                          <w:t>Travel through Europe</w:t>
                        </w:r>
                      </w:p>
                      <w:p w:rsidR="00931A02" w:rsidRPr="00D24D98" w:rsidRDefault="00931A02" w:rsidP="00931A02">
                        <w:pPr>
                          <w:rPr>
                            <w:rFonts w:cstheme="minorHAnsi"/>
                            <w:sz w:val="22"/>
                            <w:szCs w:val="22"/>
                          </w:rPr>
                        </w:pPr>
                      </w:p>
                    </w:txbxContent>
                  </v:textbox>
                </v:shape>
                <v:shape id="_x0000_s1061" type="#_x0000_t202" style="position:absolute;left:1625;top:41997;width:18467;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What’s your favorite indoor/outdoor activity?</w:t>
                        </w:r>
                      </w:p>
                      <w:p w:rsidR="00CA2BAF" w:rsidRDefault="00CA2BAF" w:rsidP="00CA2BAF">
                        <w:pPr>
                          <w:shd w:val="clear" w:color="auto" w:fill="FFFFFF"/>
                          <w:textAlignment w:val="baseline"/>
                          <w:rPr>
                            <w:rFonts w:ascii="Calibri" w:hAnsi="Calibri" w:cs="Calibri"/>
                            <w:color w:val="222222"/>
                            <w:bdr w:val="none" w:sz="0" w:space="0" w:color="auto" w:frame="1"/>
                          </w:rPr>
                        </w:pPr>
                        <w:r>
                          <w:rPr>
                            <w:rFonts w:ascii="Calibri" w:hAnsi="Calibri" w:cs="Calibri"/>
                            <w:color w:val="222222"/>
                            <w:bdr w:val="none" w:sz="0" w:space="0" w:color="auto" w:frame="1"/>
                          </w:rPr>
                          <w:tab/>
                          <w:t xml:space="preserve">Basketball </w:t>
                        </w:r>
                      </w:p>
                      <w:p w:rsidR="00931A02" w:rsidRPr="00D24D98" w:rsidRDefault="00931A02" w:rsidP="00931A02">
                        <w:pPr>
                          <w:rPr>
                            <w:rFonts w:cstheme="minorHAnsi"/>
                            <w:sz w:val="22"/>
                            <w:szCs w:val="22"/>
                          </w:rPr>
                        </w:pPr>
                      </w:p>
                    </w:txbxContent>
                  </v:textbox>
                </v:shape>
                <v:shape id="Text Box 131" o:spid="_x0000_s1062" type="#_x0000_t202" style="position:absolute;left:1658;top:27626;width:22182;height: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" fillcolor="window" strokeweight=".5pt">
                  <v:textbo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Where is your favorite place to be?</w:t>
                        </w:r>
                        <w:r>
                          <w:rPr>
                            <w:rFonts w:ascii="Calibri" w:hAnsi="Calibri" w:cs="Calibri"/>
                            <w:color w:val="222222"/>
                            <w:bdr w:val="none" w:sz="0" w:space="0" w:color="auto" w:frame="1"/>
                          </w:rPr>
                          <w:t xml:space="preserve"> Definitely would be</w:t>
                        </w:r>
                      </w:p>
                      <w:p w:rsidR="00CA2BAF" w:rsidRPr="00F679F2" w:rsidRDefault="00CA2BAF" w:rsidP="00CA2BAF">
                        <w:pPr>
                          <w:shd w:val="clear" w:color="auto" w:fill="FFFFFF"/>
                          <w:jc w:val="center"/>
                          <w:textAlignment w:val="baseline"/>
                          <w:rPr>
                            <w:rFonts w:ascii="Calibri" w:hAnsi="Calibri" w:cs="Calibri"/>
                            <w:color w:val="222222"/>
                          </w:rPr>
                        </w:pPr>
                        <w:r>
                          <w:rPr>
                            <w:rFonts w:ascii="Calibri" w:hAnsi="Calibri" w:cs="Calibri"/>
                            <w:color w:val="222222"/>
                            <w:bdr w:val="none" w:sz="0" w:space="0" w:color="auto" w:frame="1"/>
                          </w:rPr>
                          <w:t>St. Pete, Florida</w:t>
                        </w:r>
                      </w:p>
                      <w:p w:rsidR="00931A02" w:rsidRPr="00D24D98" w:rsidRDefault="00931A02" w:rsidP="00931A02">
                        <w:pPr>
                          <w:rPr>
                            <w:rFonts w:cstheme="minorHAnsi"/>
                            <w:sz w:val="22"/>
                            <w:szCs w:val="22"/>
                          </w:rPr>
                        </w:pPr>
                      </w:p>
                    </w:txbxContent>
                  </v:textbox>
                </v:shape>
                <v:shape id="_x0000_s1063" type="#_x0000_t202" style="position:absolute;left:50451;top:6189;width:20227;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If you won the lottery, what is the first thing you would do?</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bdr w:val="none" w:sz="0" w:space="0" w:color="auto" w:frame="1"/>
                          </w:rPr>
                          <w:t>Go to Disney, of course!!!</w:t>
                        </w:r>
                      </w:p>
                      <w:p w:rsidR="00931A02" w:rsidRPr="00BF5FB4" w:rsidRDefault="00931A02" w:rsidP="000E3659">
                        <w:pPr>
                          <w:jc w:val="center"/>
                          <w:rPr>
                            <w:rFonts w:cstheme="minorHAnsi"/>
                            <w:sz w:val="22"/>
                            <w:szCs w:val="22"/>
                            <w:u w:val="single"/>
                          </w:rPr>
                        </w:pPr>
                      </w:p>
                    </w:txbxContent>
                  </v:textbox>
                </v:shape>
                <v:shape id="_x0000_s1064" type="#_x0000_t202" style="position:absolute;left:27146;top:-1050;width:27432;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rsidR="00931A02" w:rsidRPr="00A13591" w:rsidRDefault="00A13591" w:rsidP="00931A02">
                        <w:pPr>
                          <w:rPr>
                            <w:rFonts w:ascii="Ink Free" w:hAnsi="Ink Free" w:cs="Helvetica"/>
                            <w:sz w:val="240"/>
                            <w:szCs w:val="72"/>
                          </w:rPr>
                        </w:pPr>
                        <w:r w:rsidRPr="00A13591">
                          <w:rPr>
                            <w:rStyle w:val="il"/>
                            <w:rFonts w:ascii="Ink Free" w:hAnsi="Ink Free"/>
                            <w:sz w:val="52"/>
                            <w:shd w:val="clear" w:color="auto" w:fill="FFFFFF"/>
                          </w:rPr>
                          <w:t>Shannon</w:t>
                        </w:r>
                        <w:r w:rsidRPr="00A13591">
                          <w:rPr>
                            <w:rFonts w:ascii="Ink Free" w:hAnsi="Ink Free"/>
                            <w:sz w:val="52"/>
                            <w:shd w:val="clear" w:color="auto" w:fill="FFFFFF"/>
                          </w:rPr>
                          <w:t> Petersen</w:t>
                        </w:r>
                      </w:p>
                    </w:txbxContent>
                  </v:textbox>
                </v:shape>
                <v:shape id="Text Box 132" o:spid="_x0000_s1065" type="#_x0000_t202" style="position:absolute;left:2432;top:14031;width:20193;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hIwgAAANwAAAAPAAAAZHJzL2Rvd25yZXYueG1sRE9Na8JA&#10;EL0X/A/LCN7qphaK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DoBZhIwgAAANwAAAAPAAAA&#10;AAAAAAAAAAAAAAcCAABkcnMvZG93bnJldi54bWxQSwUGAAAAAAMAAwC3AAAA9gIAAAAA&#10;" fillcolor="window" strokeweight=".5pt">
                  <v:textbox>
                    <w:txbxContent>
                      <w:p w:rsidR="00CA2BAF" w:rsidRDefault="00CA2BAF" w:rsidP="00CA2BAF">
                        <w:pPr>
                          <w:shd w:val="clear" w:color="auto" w:fill="FFFFFF"/>
                          <w:textAlignment w:val="baseline"/>
                          <w:rPr>
                            <w:rFonts w:ascii="Calibri" w:hAnsi="Calibri" w:cs="Calibri"/>
                            <w:color w:val="222222"/>
                            <w:bdr w:val="none" w:sz="0" w:space="0" w:color="auto" w:frame="1"/>
                          </w:rPr>
                        </w:pPr>
                        <w:r w:rsidRPr="00F679F2">
                          <w:rPr>
                            <w:rFonts w:ascii="Calibri" w:hAnsi="Calibri" w:cs="Calibri"/>
                            <w:color w:val="222222"/>
                            <w:bdr w:val="none" w:sz="0" w:space="0" w:color="auto" w:frame="1"/>
                          </w:rPr>
                          <w:t>What is your greatest fear?</w:t>
                        </w:r>
                        <w:r>
                          <w:rPr>
                            <w:rFonts w:ascii="Calibri" w:hAnsi="Calibri" w:cs="Calibri"/>
                            <w:color w:val="222222"/>
                            <w:bdr w:val="none" w:sz="0" w:space="0" w:color="auto" w:frame="1"/>
                          </w:rPr>
                          <w:t xml:space="preserve"> </w:t>
                        </w:r>
                      </w:p>
                      <w:p w:rsidR="00CA2BAF" w:rsidRPr="00F679F2" w:rsidRDefault="00CA2BAF" w:rsidP="00CA2BAF">
                        <w:pPr>
                          <w:shd w:val="clear" w:color="auto" w:fill="FFFFFF"/>
                          <w:textAlignment w:val="baseline"/>
                          <w:rPr>
                            <w:rFonts w:ascii="Calibri" w:hAnsi="Calibri" w:cs="Calibri"/>
                            <w:color w:val="222222"/>
                          </w:rPr>
                        </w:pPr>
                        <w:r>
                          <w:rPr>
                            <w:rFonts w:ascii="Calibri" w:hAnsi="Calibri" w:cs="Calibri"/>
                            <w:color w:val="222222"/>
                            <w:bdr w:val="none" w:sz="0" w:space="0" w:color="auto" w:frame="1"/>
                          </w:rPr>
                          <w:t>I absolutely despise spiders!</w:t>
                        </w:r>
                      </w:p>
                      <w:p w:rsidR="00931A02" w:rsidRPr="00D24D98" w:rsidRDefault="00931A02" w:rsidP="00BA6204">
                        <w:pPr>
                          <w:rPr>
                            <w:rFonts w:cstheme="minorHAnsi"/>
                            <w:sz w:val="22"/>
                            <w:szCs w:val="22"/>
                          </w:rPr>
                        </w:pPr>
                      </w:p>
                    </w:txbxContent>
                  </v:textbox>
                </v:shape>
                <w10:wrap anchory="page"/>
              </v:group>
            </w:pict>
          </mc:Fallback>
        </mc:AlternateContent>
      </w:r>
      <w:r w:rsidR="00931A02" w:rsidRPr="005B540E">
        <w:rPr>
          <w:noProof/>
        </w:rPr>
        <w:drawing>
          <wp:inline distT="0" distB="0" distL="0" distR="0" wp14:anchorId="74001F1B" wp14:editId="43B63C34">
            <wp:extent cx="6857755" cy="1991485"/>
            <wp:effectExtent l="0" t="0" r="635" b="8890"/>
            <wp:docPr id="5" name="Picture 5" descr="\\rsdc\FolderRedirections\cdrumsta\My Documents\My Pictures\Screenshots\Screenshot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dc\FolderRedirections\cdrumsta\My Documents\My Pictures\Screenshots\Screenshot (6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7755" cy="1991485"/>
                    </a:xfrm>
                    <a:prstGeom prst="rect">
                      <a:avLst/>
                    </a:prstGeom>
                    <a:noFill/>
                    <a:ln>
                      <a:noFill/>
                    </a:ln>
                  </pic:spPr>
                </pic:pic>
              </a:graphicData>
            </a:graphic>
          </wp:inline>
        </w:drawing>
      </w:r>
    </w:p>
    <w:p w:rsidR="00931A02" w:rsidRDefault="00672BE2">
      <w:pPr>
        <w:rPr>
          <w:noProof/>
        </w:rPr>
      </w:pPr>
      <w:r>
        <w:rPr>
          <w:noProof/>
        </w:rPr>
        <w:drawing>
          <wp:anchor distT="0" distB="0" distL="114300" distR="114300" simplePos="0" relativeHeight="251630080" behindDoc="0" locked="0" layoutInCell="1" allowOverlap="1" wp14:anchorId="6B77213A" wp14:editId="544295EC">
            <wp:simplePos x="0" y="0"/>
            <wp:positionH relativeFrom="column">
              <wp:posOffset>2778760</wp:posOffset>
            </wp:positionH>
            <wp:positionV relativeFrom="paragraph">
              <wp:posOffset>4170680</wp:posOffset>
            </wp:positionV>
            <wp:extent cx="1532131" cy="1057300"/>
            <wp:effectExtent l="0" t="0" r="0" b="0"/>
            <wp:wrapNone/>
            <wp:docPr id="232" name="Picture 232" descr="Image result for read current events newspap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ad current events newspaper clip a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2131" cy="10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14:anchorId="1700B256" wp14:editId="10C64AFC">
            <wp:simplePos x="0" y="0"/>
            <wp:positionH relativeFrom="column">
              <wp:posOffset>3467305</wp:posOffset>
            </wp:positionH>
            <wp:positionV relativeFrom="paragraph">
              <wp:posOffset>3386651</wp:posOffset>
            </wp:positionV>
            <wp:extent cx="3462314" cy="819084"/>
            <wp:effectExtent l="0" t="0" r="5080" b="635"/>
            <wp:wrapNone/>
            <wp:docPr id="11" name="Picture 11" descr="Image result for travel through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vel through europ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62314" cy="819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59" w:rsidRPr="009737F4">
        <w:rPr>
          <w:noProof/>
        </w:rPr>
        <w:drawing>
          <wp:anchor distT="0" distB="0" distL="114300" distR="114300" simplePos="0" relativeHeight="251694592" behindDoc="0" locked="0" layoutInCell="1" allowOverlap="1" wp14:anchorId="223772CD" wp14:editId="443BE05D">
            <wp:simplePos x="0" y="0"/>
            <wp:positionH relativeFrom="column">
              <wp:posOffset>-62590</wp:posOffset>
            </wp:positionH>
            <wp:positionV relativeFrom="paragraph">
              <wp:posOffset>5182235</wp:posOffset>
            </wp:positionV>
            <wp:extent cx="2260065" cy="1777660"/>
            <wp:effectExtent l="0" t="0" r="6985" b="0"/>
            <wp:wrapNone/>
            <wp:docPr id="250" name="Picture 250" descr="C:\Users\cdrumsta\Download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rumsta\Downloads\image0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0065" cy="177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59" w:rsidRPr="009737F4">
        <w:rPr>
          <w:noProof/>
        </w:rPr>
        <w:drawing>
          <wp:anchor distT="0" distB="0" distL="114300" distR="114300" simplePos="0" relativeHeight="251692544" behindDoc="0" locked="0" layoutInCell="1" allowOverlap="1" wp14:anchorId="481B2AF9" wp14:editId="554C6E78">
            <wp:simplePos x="0" y="0"/>
            <wp:positionH relativeFrom="column">
              <wp:posOffset>2230755</wp:posOffset>
            </wp:positionH>
            <wp:positionV relativeFrom="paragraph">
              <wp:posOffset>5182235</wp:posOffset>
            </wp:positionV>
            <wp:extent cx="2365457" cy="1796101"/>
            <wp:effectExtent l="0" t="0" r="0" b="0"/>
            <wp:wrapNone/>
            <wp:docPr id="224" name="Picture 224" descr="C:\Users\cdrumsta\Download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rumsta\Downloads\image00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65457" cy="1796101"/>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59" w:rsidRPr="00F1018D">
        <w:rPr>
          <w:noProof/>
        </w:rPr>
        <w:drawing>
          <wp:anchor distT="0" distB="0" distL="114300" distR="114300" simplePos="0" relativeHeight="251678208" behindDoc="0" locked="0" layoutInCell="1" allowOverlap="1" wp14:anchorId="7036CD87" wp14:editId="0177AF61">
            <wp:simplePos x="0" y="0"/>
            <wp:positionH relativeFrom="column">
              <wp:posOffset>4692650</wp:posOffset>
            </wp:positionH>
            <wp:positionV relativeFrom="paragraph">
              <wp:posOffset>5182235</wp:posOffset>
            </wp:positionV>
            <wp:extent cx="2228850" cy="1824336"/>
            <wp:effectExtent l="0" t="0" r="0" b="5080"/>
            <wp:wrapNone/>
            <wp:docPr id="23" name="Picture 23" descr="C:\Users\cdrumsta\Download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rumsta\Downloads\image00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2617" cy="1827419"/>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59">
        <w:rPr>
          <w:noProof/>
        </w:rPr>
        <w:drawing>
          <wp:anchor distT="0" distB="0" distL="114300" distR="114300" simplePos="0" relativeHeight="251654656" behindDoc="0" locked="0" layoutInCell="1" allowOverlap="1" wp14:anchorId="678FCF1D" wp14:editId="13097231">
            <wp:simplePos x="0" y="0"/>
            <wp:positionH relativeFrom="column">
              <wp:posOffset>1310640</wp:posOffset>
            </wp:positionH>
            <wp:positionV relativeFrom="paragraph">
              <wp:posOffset>4127086</wp:posOffset>
            </wp:positionV>
            <wp:extent cx="1153143" cy="1056350"/>
            <wp:effectExtent l="0" t="0" r="9525" b="0"/>
            <wp:wrapNone/>
            <wp:docPr id="226" name="Picture 226" descr="Image result for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ketbal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3143" cy="105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BAF">
        <w:rPr>
          <w:noProof/>
        </w:rPr>
        <w:drawing>
          <wp:anchor distT="0" distB="0" distL="114300" distR="114300" simplePos="0" relativeHeight="251656704" behindDoc="0" locked="0" layoutInCell="1" allowOverlap="1" wp14:anchorId="39246BEE" wp14:editId="454D4EB2">
            <wp:simplePos x="0" y="0"/>
            <wp:positionH relativeFrom="column">
              <wp:posOffset>4802752</wp:posOffset>
            </wp:positionH>
            <wp:positionV relativeFrom="paragraph">
              <wp:posOffset>1254554</wp:posOffset>
            </wp:positionV>
            <wp:extent cx="2126261" cy="1554936"/>
            <wp:effectExtent l="0" t="0" r="7620" b="7620"/>
            <wp:wrapNone/>
            <wp:docPr id="229" name="Picture 229" descr="Image result for disne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ney worl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3192" cy="156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CA2BAF">
        <w:rPr>
          <w:noProof/>
        </w:rPr>
        <w:drawing>
          <wp:anchor distT="0" distB="0" distL="114300" distR="114300" simplePos="0" relativeHeight="251643392" behindDoc="0" locked="0" layoutInCell="1" allowOverlap="1" wp14:anchorId="41D0D636" wp14:editId="03B69D67">
            <wp:simplePos x="0" y="0"/>
            <wp:positionH relativeFrom="column">
              <wp:posOffset>2194058</wp:posOffset>
            </wp:positionH>
            <wp:positionV relativeFrom="paragraph">
              <wp:posOffset>346372</wp:posOffset>
            </wp:positionV>
            <wp:extent cx="2612085" cy="316176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769616_2168468873253799_5358753823894536192_n (1).jpg"/>
                    <pic:cNvPicPr/>
                  </pic:nvPicPr>
                  <pic:blipFill rotWithShape="1">
                    <a:blip r:embed="rId81" cstate="print">
                      <a:extLst>
                        <a:ext uri="{28A0092B-C50C-407E-A947-70E740481C1C}">
                          <a14:useLocalDpi xmlns:a14="http://schemas.microsoft.com/office/drawing/2010/main" val="0"/>
                        </a:ext>
                      </a:extLst>
                    </a:blip>
                    <a:srcRect l="8827" r="8559"/>
                    <a:stretch/>
                  </pic:blipFill>
                  <pic:spPr bwMode="auto">
                    <a:xfrm>
                      <a:off x="0" y="0"/>
                      <a:ext cx="2612085" cy="316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BAF">
        <w:rPr>
          <w:noProof/>
        </w:rPr>
        <w:drawing>
          <wp:anchor distT="0" distB="0" distL="114300" distR="114300" simplePos="0" relativeHeight="251638272" behindDoc="0" locked="0" layoutInCell="1" allowOverlap="1" wp14:anchorId="0FC12C59" wp14:editId="00CF0117">
            <wp:simplePos x="0" y="0"/>
            <wp:positionH relativeFrom="column">
              <wp:posOffset>-47502</wp:posOffset>
            </wp:positionH>
            <wp:positionV relativeFrom="paragraph">
              <wp:posOffset>3415863</wp:posOffset>
            </wp:positionV>
            <wp:extent cx="3431969" cy="854710"/>
            <wp:effectExtent l="0" t="0" r="0" b="2540"/>
            <wp:wrapNone/>
            <wp:docPr id="225" name="Picture 225" descr="Image result for St. Pete,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Pete, Florid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41004" cy="85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BAF">
        <w:rPr>
          <w:noProof/>
        </w:rPr>
        <w:drawing>
          <wp:anchor distT="0" distB="0" distL="114300" distR="114300" simplePos="0" relativeHeight="251611648" behindDoc="0" locked="0" layoutInCell="1" allowOverlap="1" wp14:anchorId="20699005" wp14:editId="0CC6E04B">
            <wp:simplePos x="0" y="0"/>
            <wp:positionH relativeFrom="column">
              <wp:posOffset>-172192</wp:posOffset>
            </wp:positionH>
            <wp:positionV relativeFrom="paragraph">
              <wp:posOffset>262964</wp:posOffset>
            </wp:positionV>
            <wp:extent cx="2404753" cy="1127760"/>
            <wp:effectExtent l="0" t="0" r="0" b="0"/>
            <wp:wrapNone/>
            <wp:docPr id="227" name="Picture 227" descr="Image result for no sp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spider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07629" cy="1129109"/>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02">
        <w:rPr>
          <w:noProof/>
        </w:rPr>
        <w:br w:type="page"/>
      </w:r>
    </w:p>
    <w:p w:rsidR="00C5676D" w:rsidRDefault="00733520" w:rsidP="00B52A41">
      <w:pPr>
        <w:jc w:val="center"/>
        <w:rPr>
          <w:noProof/>
        </w:rPr>
      </w:pPr>
      <w:r>
        <w:rPr>
          <w:noProof/>
        </w:rPr>
        <mc:AlternateContent>
          <mc:Choice Requires="wps">
            <w:drawing>
              <wp:anchor distT="0" distB="0" distL="114300" distR="114300" simplePos="0" relativeHeight="251614720" behindDoc="0" locked="0" layoutInCell="1" allowOverlap="1" wp14:anchorId="3C5005CD" wp14:editId="64FB633C">
                <wp:simplePos x="0" y="0"/>
                <wp:positionH relativeFrom="page">
                  <wp:posOffset>561975</wp:posOffset>
                </wp:positionH>
                <wp:positionV relativeFrom="page">
                  <wp:posOffset>561975</wp:posOffset>
                </wp:positionV>
                <wp:extent cx="3739515" cy="3238500"/>
                <wp:effectExtent l="0" t="0" r="13335" b="19050"/>
                <wp:wrapNone/>
                <wp:docPr id="7" name="Text Box 7"/>
                <wp:cNvGraphicFramePr/>
                <a:graphic xmlns:a="http://schemas.openxmlformats.org/drawingml/2006/main">
                  <a:graphicData uri="http://schemas.microsoft.com/office/word/2010/wordprocessingShape">
                    <wps:wsp>
                      <wps:cNvSpPr txBox="1"/>
                      <wps:spPr>
                        <a:xfrm>
                          <a:off x="0" y="0"/>
                          <a:ext cx="3739515" cy="32385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7D47" w:rsidRPr="006306A1" w:rsidRDefault="00297D47" w:rsidP="00B231C2">
                            <w:pPr>
                              <w:spacing w:line="276" w:lineRule="auto"/>
                              <w:jc w:val="center"/>
                              <w:rPr>
                                <w:rFonts w:ascii="Times New Roman" w:eastAsiaTheme="minorEastAsia" w:hAnsi="Times New Roman"/>
                                <w:b/>
                                <w:sz w:val="22"/>
                                <w:szCs w:val="22"/>
                              </w:rPr>
                            </w:pPr>
                            <w:r w:rsidRPr="006306A1">
                              <w:rPr>
                                <w:rFonts w:ascii="Times New Roman" w:eastAsiaTheme="minorEastAsia" w:hAnsi="Times New Roman"/>
                                <w:b/>
                                <w:sz w:val="22"/>
                                <w:szCs w:val="22"/>
                              </w:rPr>
                              <w:t>OUR LOCATIONS</w:t>
                            </w:r>
                            <w:r>
                              <w:rPr>
                                <w:rFonts w:ascii="Times New Roman" w:eastAsiaTheme="minorEastAsia" w:hAnsi="Times New Roman"/>
                                <w:b/>
                                <w:sz w:val="22"/>
                                <w:szCs w:val="22"/>
                              </w:rPr>
                              <w:t>:</w:t>
                            </w:r>
                          </w:p>
                          <w:p w:rsidR="00297D47" w:rsidRDefault="00297D47" w:rsidP="00B231C2">
                            <w:pPr>
                              <w:spacing w:line="276" w:lineRule="auto"/>
                              <w:jc w:val="center"/>
                              <w:rPr>
                                <w:rFonts w:ascii="Times New Roman" w:eastAsiaTheme="minorEastAsia" w:hAnsi="Times New Roman"/>
                                <w:b/>
                                <w:sz w:val="16"/>
                                <w:szCs w:val="16"/>
                                <w:u w:val="single"/>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66 Englewood Ave, Buffalo, NY 14214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832-2141</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Administration Office, Housing Solutions &amp; Clubhouse Buffalo </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241 Genesee Street Buffalo, NY 14204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842-4184</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Harbor House Resource Center &amp; Coordinated Entry Hub</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327 Elm Street, 2</w:t>
                            </w:r>
                            <w:r w:rsidRPr="00E92E83">
                              <w:rPr>
                                <w:rFonts w:ascii="Arial" w:eastAsiaTheme="minorEastAsia" w:hAnsi="Arial" w:cs="Arial"/>
                                <w:b/>
                                <w:sz w:val="22"/>
                                <w:szCs w:val="22"/>
                                <w:u w:val="single"/>
                                <w:vertAlign w:val="superscript"/>
                              </w:rPr>
                              <w:t>nd</w:t>
                            </w:r>
                            <w:r w:rsidRPr="00E92E83">
                              <w:rPr>
                                <w:rFonts w:ascii="Arial" w:eastAsiaTheme="minorEastAsia" w:hAnsi="Arial" w:cs="Arial"/>
                                <w:b/>
                                <w:sz w:val="22"/>
                                <w:szCs w:val="22"/>
                                <w:u w:val="single"/>
                              </w:rPr>
                              <w:t xml:space="preserve"> Floor Buffalo, NY 14203</w:t>
                            </w: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 xml:space="preserve">(716) 884-5216 </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ACE Employment, Empowerment Academy, HCBS Services,</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 HARP </w:t>
                            </w:r>
                            <w:r w:rsidR="00FD5C6E">
                              <w:rPr>
                                <w:rFonts w:ascii="Arial" w:eastAsiaTheme="minorEastAsia" w:hAnsi="Arial" w:cs="Arial"/>
                                <w:b/>
                                <w:sz w:val="18"/>
                                <w:szCs w:val="18"/>
                              </w:rPr>
                              <w:t>Outreach Planning &amp; Engagement, SOAR</w:t>
                            </w:r>
                          </w:p>
                          <w:p w:rsidR="00297D47" w:rsidRPr="00E92E83" w:rsidRDefault="00297D47" w:rsidP="00E412CE">
                            <w:pPr>
                              <w:spacing w:line="276" w:lineRule="auto"/>
                              <w:jc w:val="center"/>
                              <w:rPr>
                                <w:rFonts w:ascii="Arial" w:eastAsiaTheme="minorEastAsia" w:hAnsi="Arial" w:cs="Arial"/>
                                <w:sz w:val="22"/>
                                <w:szCs w:val="22"/>
                              </w:rPr>
                            </w:pP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220 East Main Street Batavia, NY 14020</w:t>
                            </w: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(585) 343-9162</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Genesee ACE Employment </w:t>
                            </w:r>
                          </w:p>
                          <w:p w:rsidR="00297D47" w:rsidRPr="00E92E83" w:rsidRDefault="00297D47" w:rsidP="005D4EFC">
                            <w:pPr>
                              <w:spacing w:line="276" w:lineRule="auto"/>
                              <w:jc w:val="center"/>
                              <w:rPr>
                                <w:rFonts w:ascii="Arial" w:eastAsiaTheme="minorEastAsia" w:hAnsi="Arial" w:cs="Arial"/>
                                <w:sz w:val="16"/>
                                <w:szCs w:val="16"/>
                              </w:rPr>
                            </w:pPr>
                          </w:p>
                          <w:p w:rsidR="00297D47" w:rsidRPr="00E92E83" w:rsidRDefault="00297D47" w:rsidP="005D4EFC">
                            <w:pPr>
                              <w:spacing w:line="276" w:lineRule="auto"/>
                              <w:jc w:val="center"/>
                              <w:rPr>
                                <w:rFonts w:ascii="Arial" w:eastAsiaTheme="minorEastAsia"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05CD" id="Text Box 7" o:spid="_x0000_s1066" type="#_x0000_t202" style="position:absolute;left:0;text-align:left;margin-left:44.25pt;margin-top:44.25pt;width:294.45pt;height:25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" filled="f" strokeweight=".5pt">
                <v:textbox>
                  <w:txbxContent>
                    <w:p w:rsidR="00297D47" w:rsidRPr="006306A1" w:rsidRDefault="00297D47" w:rsidP="00B231C2">
                      <w:pPr>
                        <w:spacing w:line="276" w:lineRule="auto"/>
                        <w:jc w:val="center"/>
                        <w:rPr>
                          <w:rFonts w:ascii="Times New Roman" w:eastAsiaTheme="minorEastAsia" w:hAnsi="Times New Roman"/>
                          <w:b/>
                          <w:sz w:val="22"/>
                          <w:szCs w:val="22"/>
                        </w:rPr>
                      </w:pPr>
                      <w:r w:rsidRPr="006306A1">
                        <w:rPr>
                          <w:rFonts w:ascii="Times New Roman" w:eastAsiaTheme="minorEastAsia" w:hAnsi="Times New Roman"/>
                          <w:b/>
                          <w:sz w:val="22"/>
                          <w:szCs w:val="22"/>
                        </w:rPr>
                        <w:t>OUR LOCATIONS</w:t>
                      </w:r>
                      <w:r>
                        <w:rPr>
                          <w:rFonts w:ascii="Times New Roman" w:eastAsiaTheme="minorEastAsia" w:hAnsi="Times New Roman"/>
                          <w:b/>
                          <w:sz w:val="22"/>
                          <w:szCs w:val="22"/>
                        </w:rPr>
                        <w:t>:</w:t>
                      </w:r>
                    </w:p>
                    <w:p w:rsidR="00297D47" w:rsidRDefault="00297D47" w:rsidP="00B231C2">
                      <w:pPr>
                        <w:spacing w:line="276" w:lineRule="auto"/>
                        <w:jc w:val="center"/>
                        <w:rPr>
                          <w:rFonts w:ascii="Times New Roman" w:eastAsiaTheme="minorEastAsia" w:hAnsi="Times New Roman"/>
                          <w:b/>
                          <w:sz w:val="16"/>
                          <w:szCs w:val="16"/>
                          <w:u w:val="single"/>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66 Englewood Ave, Buffalo, NY 14214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832-2141</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Administration Office, Housing Solutions &amp; Clubhouse Buffalo </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241 Genesee Street Buffalo, NY 14204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842-4184</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Harbor House Resource Center &amp; Coordinated Entry Hub</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327 Elm Street, 2</w:t>
                      </w:r>
                      <w:r w:rsidRPr="00E92E83">
                        <w:rPr>
                          <w:rFonts w:ascii="Arial" w:eastAsiaTheme="minorEastAsia" w:hAnsi="Arial" w:cs="Arial"/>
                          <w:b/>
                          <w:sz w:val="22"/>
                          <w:szCs w:val="22"/>
                          <w:u w:val="single"/>
                          <w:vertAlign w:val="superscript"/>
                        </w:rPr>
                        <w:t>nd</w:t>
                      </w:r>
                      <w:r w:rsidRPr="00E92E83">
                        <w:rPr>
                          <w:rFonts w:ascii="Arial" w:eastAsiaTheme="minorEastAsia" w:hAnsi="Arial" w:cs="Arial"/>
                          <w:b/>
                          <w:sz w:val="22"/>
                          <w:szCs w:val="22"/>
                          <w:u w:val="single"/>
                        </w:rPr>
                        <w:t xml:space="preserve"> Floor Buffalo, NY 14203</w:t>
                      </w: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 xml:space="preserve">(716) 884-5216 </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ACE Employment, Empowerment Academy, HCBS Services,</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 HARP </w:t>
                      </w:r>
                      <w:r w:rsidR="00FD5C6E">
                        <w:rPr>
                          <w:rFonts w:ascii="Arial" w:eastAsiaTheme="minorEastAsia" w:hAnsi="Arial" w:cs="Arial"/>
                          <w:b/>
                          <w:sz w:val="18"/>
                          <w:szCs w:val="18"/>
                        </w:rPr>
                        <w:t>Outreach Planning &amp; Engagement, SOAR</w:t>
                      </w:r>
                    </w:p>
                    <w:p w:rsidR="00297D47" w:rsidRPr="00E92E83" w:rsidRDefault="00297D47" w:rsidP="00E412CE">
                      <w:pPr>
                        <w:spacing w:line="276" w:lineRule="auto"/>
                        <w:jc w:val="center"/>
                        <w:rPr>
                          <w:rFonts w:ascii="Arial" w:eastAsiaTheme="minorEastAsia" w:hAnsi="Arial" w:cs="Arial"/>
                          <w:sz w:val="22"/>
                          <w:szCs w:val="22"/>
                        </w:rPr>
                      </w:pP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220 East Main Street Batavia, NY 14020</w:t>
                      </w: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(585) 343-9162</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Genesee ACE Employment </w:t>
                      </w:r>
                    </w:p>
                    <w:p w:rsidR="00297D47" w:rsidRPr="00E92E83" w:rsidRDefault="00297D47" w:rsidP="005D4EFC">
                      <w:pPr>
                        <w:spacing w:line="276" w:lineRule="auto"/>
                        <w:jc w:val="center"/>
                        <w:rPr>
                          <w:rFonts w:ascii="Arial" w:eastAsiaTheme="minorEastAsia" w:hAnsi="Arial" w:cs="Arial"/>
                          <w:sz w:val="16"/>
                          <w:szCs w:val="16"/>
                        </w:rPr>
                      </w:pPr>
                    </w:p>
                    <w:p w:rsidR="00297D47" w:rsidRPr="00E92E83" w:rsidRDefault="00297D47" w:rsidP="005D4EFC">
                      <w:pPr>
                        <w:spacing w:line="276" w:lineRule="auto"/>
                        <w:jc w:val="center"/>
                        <w:rPr>
                          <w:rFonts w:ascii="Arial" w:eastAsiaTheme="minorEastAsia" w:hAnsi="Arial" w:cs="Arial"/>
                          <w:sz w:val="16"/>
                          <w:szCs w:val="16"/>
                        </w:rPr>
                      </w:pPr>
                    </w:p>
                  </w:txbxContent>
                </v:textbox>
                <w10:wrap anchorx="page" anchory="page"/>
              </v:shape>
            </w:pict>
          </mc:Fallback>
        </mc:AlternateContent>
      </w:r>
      <w:r>
        <w:rPr>
          <w:noProof/>
        </w:rPr>
        <w:drawing>
          <wp:anchor distT="0" distB="0" distL="114300" distR="114300" simplePos="0" relativeHeight="251696640" behindDoc="0" locked="0" layoutInCell="1" allowOverlap="1" wp14:anchorId="08515251" wp14:editId="32CFB4FC">
            <wp:simplePos x="0" y="0"/>
            <wp:positionH relativeFrom="page">
              <wp:posOffset>4337050</wp:posOffset>
            </wp:positionH>
            <wp:positionV relativeFrom="page">
              <wp:posOffset>558800</wp:posOffset>
            </wp:positionV>
            <wp:extent cx="3155950" cy="4432300"/>
            <wp:effectExtent l="0" t="0" r="6350" b="6350"/>
            <wp:wrapNone/>
            <wp:docPr id="247" name="Picture 247" descr="Image result for wash your hands to stop the spread of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sh your hands to stop the spread of coron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56170" cy="4432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B78" w:rsidRDefault="00652B78" w:rsidP="00652B78">
      <w:pPr>
        <w:rPr>
          <w:noProof/>
        </w:rPr>
      </w:pPr>
    </w:p>
    <w:p w:rsidR="0019653F" w:rsidRDefault="0019653F" w:rsidP="00652B78"/>
    <w:p w:rsidR="003E6472" w:rsidRDefault="00E65CF4" w:rsidP="00652B78">
      <w:r>
        <w:rPr>
          <w:noProof/>
        </w:rPr>
        <w:t xml:space="preserve">       </w:t>
      </w:r>
    </w:p>
    <w:p w:rsidR="00E91B3F" w:rsidRDefault="00E91B3F" w:rsidP="00E91B3F"/>
    <w:p w:rsidR="008723DD" w:rsidRDefault="008723DD">
      <w:pPr>
        <w:rPr>
          <w:noProof/>
        </w:rPr>
      </w:pPr>
    </w:p>
    <w:p w:rsidR="008723DD" w:rsidRPr="008723DD" w:rsidRDefault="00350514" w:rsidP="008723DD">
      <w:r>
        <w:rPr>
          <w:noProof/>
        </w:rPr>
        <mc:AlternateContent>
          <mc:Choice Requires="wps">
            <w:drawing>
              <wp:anchor distT="0" distB="0" distL="114300" distR="114300" simplePos="0" relativeHeight="251685376" behindDoc="1" locked="0" layoutInCell="1" allowOverlap="1" wp14:anchorId="7E9C7FEA" wp14:editId="54E42C7E">
                <wp:simplePos x="0" y="0"/>
                <wp:positionH relativeFrom="page">
                  <wp:posOffset>6673850</wp:posOffset>
                </wp:positionH>
                <wp:positionV relativeFrom="page">
                  <wp:posOffset>5357495</wp:posOffset>
                </wp:positionV>
                <wp:extent cx="621665" cy="697865"/>
                <wp:effectExtent l="25400" t="23495" r="19685" b="21590"/>
                <wp:wrapNone/>
                <wp:docPr id="25" name="DOM 16"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rgbClr val="6666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7037" id="DOM 16" o:spid="_x0000_s1026" alt="postage stamp box" style="position:absolute;margin-left:525.5pt;margin-top:421.85pt;width:48.95pt;height:54.9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" filled="f" fillcolor="#135da1" strokecolor="#663" strokeweight="3pt">
                <v:fill opacity="32896f"/>
                <v:stroke linestyle="thinThin"/>
                <w10:wrap anchorx="page" anchory="page"/>
              </v:rect>
            </w:pict>
          </mc:Fallback>
        </mc:AlternateContent>
      </w:r>
      <w:r w:rsidR="009D0397">
        <w:rPr>
          <w:noProof/>
        </w:rPr>
        <mc:AlternateContent>
          <mc:Choice Requires="wps">
            <w:drawing>
              <wp:anchor distT="0" distB="0" distL="114300" distR="114300" simplePos="0" relativeHeight="251620864" behindDoc="0" locked="0" layoutInCell="1" allowOverlap="1" wp14:anchorId="508BBA9C" wp14:editId="1B82CE89">
                <wp:simplePos x="0" y="0"/>
                <wp:positionH relativeFrom="page">
                  <wp:posOffset>546100</wp:posOffset>
                </wp:positionH>
                <wp:positionV relativeFrom="page">
                  <wp:posOffset>1244600</wp:posOffset>
                </wp:positionV>
                <wp:extent cx="91440" cy="91440"/>
                <wp:effectExtent l="3175" t="0" r="635" b="0"/>
                <wp:wrapNone/>
                <wp:docPr id="14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BBA9C" id="Text Box 164" o:spid="_x0000_s1067" type="#_x0000_t202" style="position:absolute;margin-left:43pt;margin-top:98pt;width:7.2pt;height:7.2pt;z-index:251620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slsgIAAL0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kFJ7JbICAAC9BQAADgAA&#10;AAAAAAAAAAAAAAAuAgAAZHJzL2Uyb0RvYy54bWxQSwECLQAUAAYACAAAACEA0rd7sdwAAAAKAQAA&#10;DwAAAAAAAAAAAAAAAAAMBQAAZHJzL2Rvd25yZXYueG1sUEsFBgAAAAAEAAQA8wAAABUGA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21888" behindDoc="0" locked="0" layoutInCell="1" allowOverlap="1" wp14:anchorId="043A2BC6" wp14:editId="46AE01C7">
                <wp:simplePos x="0" y="0"/>
                <wp:positionH relativeFrom="page">
                  <wp:posOffset>548640</wp:posOffset>
                </wp:positionH>
                <wp:positionV relativeFrom="page">
                  <wp:posOffset>5727700</wp:posOffset>
                </wp:positionV>
                <wp:extent cx="91440" cy="91440"/>
                <wp:effectExtent l="0" t="3175" r="0" b="635"/>
                <wp:wrapNone/>
                <wp:docPr id="148"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2BC6" id="Text Box 168" o:spid="_x0000_s1068" type="#_x0000_t202" style="position:absolute;margin-left:43.2pt;margin-top:451pt;width:7.2pt;height:7.2pt;z-index:2516218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JdsQIAAL0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CAMvJdsQIAAL0FAAAOAAAA&#10;AAAAAAAAAAAAAC4CAABkcnMvZTJvRG9jLnhtbFBLAQItABQABgAIAAAAIQBA9d3s3AAAAAoBAAAP&#10;AAAAAAAAAAAAAAAAAAsFAABkcnMvZG93bnJldi54bWxQSwUGAAAAAAQABADzAAAAFAYAAAAA&#10;" filled="f" stroked="f">
                <v:textbox inset="0,0,0,0">
                  <w:txbxContent>
                    <w:p w:rsidR="00297D47" w:rsidRDefault="00297D47" w:rsidP="000B49FE">
                      <w:pPr>
                        <w:pStyle w:val="BodyText"/>
                      </w:pPr>
                    </w:p>
                  </w:txbxContent>
                </v:textbox>
                <w10:wrap anchorx="page" anchory="page"/>
              </v:shape>
            </w:pict>
          </mc:Fallback>
        </mc:AlternateContent>
      </w:r>
      <w:r w:rsidR="00C8797A">
        <w:rPr>
          <w:noProof/>
        </w:rPr>
        <mc:AlternateContent>
          <mc:Choice Requires="wps">
            <w:drawing>
              <wp:anchor distT="0" distB="0" distL="114300" distR="114300" simplePos="0" relativeHeight="251688448" behindDoc="0" locked="0" layoutInCell="1" allowOverlap="1" wp14:anchorId="1C8707A3" wp14:editId="033CB19D">
                <wp:simplePos x="0" y="0"/>
                <wp:positionH relativeFrom="column">
                  <wp:posOffset>3038475</wp:posOffset>
                </wp:positionH>
                <wp:positionV relativeFrom="paragraph">
                  <wp:posOffset>7572375</wp:posOffset>
                </wp:positionV>
                <wp:extent cx="2962275" cy="1409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962275" cy="1409700"/>
                        </a:xfrm>
                        <a:prstGeom prst="rect">
                          <a:avLst/>
                        </a:prstGeom>
                        <a:noFill/>
                        <a:ln w="6350">
                          <a:noFill/>
                        </a:ln>
                      </wps:spPr>
                      <wps:txbx>
                        <w:txbxContent>
                          <w:p w:rsidR="00297D47" w:rsidRPr="00D41C7E" w:rsidRDefault="00297D47" w:rsidP="004F158F">
                            <w:r w:rsidRPr="00D41C7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07A3" id="Text Box 236" o:spid="_x0000_s1069" type="#_x0000_t202" style="position:absolute;margin-left:239.25pt;margin-top:596.25pt;width:233.25pt;height:11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" filled="f" stroked="f" strokeweight=".5pt">
                <v:textbox>
                  <w:txbxContent>
                    <w:p w:rsidR="00297D47" w:rsidRPr="00D41C7E" w:rsidRDefault="00297D47" w:rsidP="004F158F">
                      <w:r w:rsidRPr="00D41C7E">
                        <w:br/>
                      </w:r>
                    </w:p>
                  </w:txbxContent>
                </v:textbox>
              </v:shape>
            </w:pict>
          </mc:Fallback>
        </mc:AlternateContent>
      </w:r>
      <w:r w:rsidR="009D0397">
        <w:rPr>
          <w:noProof/>
        </w:rPr>
        <mc:AlternateContent>
          <mc:Choice Requires="wps">
            <w:drawing>
              <wp:anchor distT="0" distB="0" distL="114300" distR="114300" simplePos="0" relativeHeight="251627008" behindDoc="0" locked="0" layoutInCell="1" allowOverlap="1" wp14:anchorId="4A768CC1" wp14:editId="4102B536">
                <wp:simplePos x="0" y="0"/>
                <wp:positionH relativeFrom="page">
                  <wp:posOffset>2540000</wp:posOffset>
                </wp:positionH>
                <wp:positionV relativeFrom="page">
                  <wp:posOffset>1051560</wp:posOffset>
                </wp:positionV>
                <wp:extent cx="91440" cy="91440"/>
                <wp:effectExtent l="0" t="3810" r="0" b="0"/>
                <wp:wrapNone/>
                <wp:docPr id="13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68CC1" id="Text Box 172" o:spid="_x0000_s1070" type="#_x0000_t202" style="position:absolute;margin-left:200pt;margin-top:82.8pt;width:7.2pt;height:7.2pt;z-index:251627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FmswIAAL0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AUV3FmswIAAL0FAAAO&#10;AAAAAAAAAAAAAAAAAC4CAABkcnMvZTJvRG9jLnhtbFBLAQItABQABgAIAAAAIQB6oU6d3QAAAAsB&#10;AAAPAAAAAAAAAAAAAAAAAA0FAABkcnMvZG93bnJldi54bWxQSwUGAAAAAAQABADzAAAAFwY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29056" behindDoc="0" locked="0" layoutInCell="1" allowOverlap="1" wp14:anchorId="1FEEB515" wp14:editId="23A59FA7">
                <wp:simplePos x="0" y="0"/>
                <wp:positionH relativeFrom="page">
                  <wp:posOffset>2517140</wp:posOffset>
                </wp:positionH>
                <wp:positionV relativeFrom="page">
                  <wp:posOffset>4051300</wp:posOffset>
                </wp:positionV>
                <wp:extent cx="91440" cy="91440"/>
                <wp:effectExtent l="2540" t="3175" r="1270" b="635"/>
                <wp:wrapNone/>
                <wp:docPr id="13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B515" id="Text Box 176" o:spid="_x0000_s1071" type="#_x0000_t202" style="position:absolute;margin-left:198.2pt;margin-top:319pt;width:7.2pt;height:7.2pt;z-index:2516290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vmswIAAL0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pGp75rMCAAC9BQAA&#10;DgAAAAAAAAAAAAAAAAAuAgAAZHJzL2Uyb0RvYy54bWxQSwECLQAUAAYACAAAACEAOliZNt4AAAAL&#10;AQAADwAAAAAAAAAAAAAAAAANBQAAZHJzL2Rvd25yZXYueG1sUEsFBgAAAAAEAAQA8wAAABgGAAAA&#10;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1104" behindDoc="0" locked="0" layoutInCell="1" allowOverlap="1" wp14:anchorId="23EA85EA" wp14:editId="772016FB">
                <wp:simplePos x="0" y="0"/>
                <wp:positionH relativeFrom="page">
                  <wp:posOffset>2527300</wp:posOffset>
                </wp:positionH>
                <wp:positionV relativeFrom="page">
                  <wp:posOffset>6934200</wp:posOffset>
                </wp:positionV>
                <wp:extent cx="91440" cy="91440"/>
                <wp:effectExtent l="3175" t="0" r="635" b="3810"/>
                <wp:wrapNone/>
                <wp:docPr id="13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85EA" id="Text Box 180" o:spid="_x0000_s1072" type="#_x0000_t202" style="position:absolute;margin-left:199pt;margin-top:546pt;width:7.2pt;height:7.2pt;z-index:251631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AievigswIAAL0F&#10;AAAOAAAAAAAAAAAAAAAAAC4CAABkcnMvZTJvRG9jLnhtbFBLAQItABQABgAIAAAAIQBWVVje4AAA&#10;AA0BAAAPAAAAAAAAAAAAAAAAAA0FAABkcnMvZG93bnJldi54bWxQSwUGAAAAAAQABADzAAAAGgYA&#10;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5440" behindDoc="0" locked="0" layoutInCell="1" allowOverlap="1" wp14:anchorId="251E8522" wp14:editId="1EE63D33">
                <wp:simplePos x="0" y="0"/>
                <wp:positionH relativeFrom="page">
                  <wp:posOffset>546100</wp:posOffset>
                </wp:positionH>
                <wp:positionV relativeFrom="page">
                  <wp:posOffset>1244600</wp:posOffset>
                </wp:positionV>
                <wp:extent cx="91440" cy="91440"/>
                <wp:effectExtent l="3175" t="0" r="635" b="0"/>
                <wp:wrapNone/>
                <wp:docPr id="2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8522" id="Text Box 184" o:spid="_x0000_s1073" type="#_x0000_t202" style="position:absolute;margin-left:43pt;margin-top:98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Q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BCkv0LICAAC8BQAADgAA&#10;AAAAAAAAAAAAAAAuAgAAZHJzL2Uyb0RvYy54bWxQSwECLQAUAAYACAAAACEA0rd7sdwAAAAKAQAA&#10;DwAAAAAAAAAAAAAAAAAMBQAAZHJzL2Rvd25yZXYueG1sUEsFBgAAAAAEAAQA8wAAABUGA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8752" behindDoc="0" locked="0" layoutInCell="1" allowOverlap="1" wp14:anchorId="01C68AD3" wp14:editId="38C86418">
                <wp:simplePos x="0" y="0"/>
                <wp:positionH relativeFrom="page">
                  <wp:posOffset>535940</wp:posOffset>
                </wp:positionH>
                <wp:positionV relativeFrom="page">
                  <wp:posOffset>5547360</wp:posOffset>
                </wp:positionV>
                <wp:extent cx="91440" cy="91440"/>
                <wp:effectExtent l="2540" t="3810" r="1270" b="0"/>
                <wp:wrapNone/>
                <wp:docPr id="2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8AD3" id="Text Box 188" o:spid="_x0000_s1074" type="#_x0000_t202" style="position:absolute;margin-left:42.2pt;margin-top:436.8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o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BRJpqiyAgAAvAUAAA4A&#10;AAAAAAAAAAAAAAAALgIAAGRycy9lMm9Eb2MueG1sUEsBAi0AFAAGAAgAAAAhALD4DF7dAAAACQEA&#10;AA8AAAAAAAAAAAAAAAAADAUAAGRycy9kb3ducmV2LnhtbFBLBQYAAAAABAAEAPMAAAAWBgAAAAA=&#10;" filled="f" stroked="f">
                <v:textbox inset="0,0,0,0">
                  <w:txbxContent>
                    <w:p w:rsidR="00297D47" w:rsidRDefault="00297D47" w:rsidP="000B49FE">
                      <w:pPr>
                        <w:pStyle w:val="BodyText"/>
                      </w:pPr>
                    </w:p>
                  </w:txbxContent>
                </v:textbox>
                <w10:wrap anchorx="page" anchory="page"/>
              </v:shape>
            </w:pict>
          </mc:Fallback>
        </mc:AlternateContent>
      </w:r>
      <w:r w:rsidR="0063144C">
        <w:rPr>
          <w:noProof/>
        </w:rPr>
        <mc:AlternateContent>
          <mc:Choice Requires="wps">
            <w:drawing>
              <wp:anchor distT="0" distB="0" distL="114300" distR="114300" simplePos="0" relativeHeight="251619840" behindDoc="0" locked="0" layoutInCell="1" allowOverlap="1" wp14:anchorId="7AB4C356" wp14:editId="03B6AA30">
                <wp:simplePos x="0" y="0"/>
                <wp:positionH relativeFrom="page">
                  <wp:posOffset>447675</wp:posOffset>
                </wp:positionH>
                <wp:positionV relativeFrom="page">
                  <wp:posOffset>5314950</wp:posOffset>
                </wp:positionV>
                <wp:extent cx="1824990" cy="2486025"/>
                <wp:effectExtent l="0" t="0" r="3810" b="9525"/>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82400E" w:rsidRDefault="00297D47" w:rsidP="00495598">
                            <w:pPr>
                              <w:pStyle w:val="ReturnAddress"/>
                            </w:pPr>
                            <w:r>
                              <w:t xml:space="preserve">Restoration Society, Inc. </w:t>
                            </w:r>
                          </w:p>
                          <w:p w:rsidR="00297D47" w:rsidRPr="0082400E" w:rsidRDefault="00297D47" w:rsidP="00495598">
                            <w:pPr>
                              <w:pStyle w:val="ReturnAddress"/>
                            </w:pPr>
                            <w:r>
                              <w:t>66 Englewood Avenue</w:t>
                            </w:r>
                          </w:p>
                          <w:p w:rsidR="00297D47" w:rsidRDefault="00297D47" w:rsidP="00B77921">
                            <w:pPr>
                              <w:pStyle w:val="ReturnAddress"/>
                            </w:pPr>
                            <w:r>
                              <w:t xml:space="preserve">Buffalo, NY 14214 </w:t>
                            </w:r>
                          </w:p>
                          <w:p w:rsidR="00297D47" w:rsidRDefault="00297D47" w:rsidP="00B77921">
                            <w:pPr>
                              <w:pStyle w:val="ReturnAddress"/>
                            </w:pPr>
                          </w:p>
                          <w:p w:rsidR="00297D47" w:rsidRPr="0082400E" w:rsidRDefault="00297D47" w:rsidP="00B77921">
                            <w:pPr>
                              <w:pStyle w:val="ReturnAddress"/>
                            </w:pPr>
                            <w:r>
                              <w:rPr>
                                <w:noProof/>
                              </w:rPr>
                              <w:drawing>
                                <wp:inline distT="0" distB="0" distL="0" distR="0" wp14:anchorId="0A1783D6" wp14:editId="43296B94">
                                  <wp:extent cx="1724025" cy="1476375"/>
                                  <wp:effectExtent l="0" t="0" r="9525" b="9525"/>
                                  <wp:docPr id="254" name="Picture 254"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4C356" id="Text Box 121" o:spid="_x0000_s1075" type="#_x0000_t202" style="position:absolute;margin-left:35.25pt;margin-top:418.5pt;width:143.7pt;height:195.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TtsQIAALU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" filled="f" stroked="f">
                <v:textbox inset="0,0,0,0">
                  <w:txbxContent>
                    <w:p w:rsidR="00297D47" w:rsidRPr="0082400E" w:rsidRDefault="00297D47" w:rsidP="00495598">
                      <w:pPr>
                        <w:pStyle w:val="ReturnAddress"/>
                      </w:pPr>
                      <w:r>
                        <w:t xml:space="preserve">Restoration Society, Inc. </w:t>
                      </w:r>
                    </w:p>
                    <w:p w:rsidR="00297D47" w:rsidRPr="0082400E" w:rsidRDefault="00297D47" w:rsidP="00495598">
                      <w:pPr>
                        <w:pStyle w:val="ReturnAddress"/>
                      </w:pPr>
                      <w:r>
                        <w:t>66 Englewood Avenue</w:t>
                      </w:r>
                    </w:p>
                    <w:p w:rsidR="00297D47" w:rsidRDefault="00297D47" w:rsidP="00B77921">
                      <w:pPr>
                        <w:pStyle w:val="ReturnAddress"/>
                      </w:pPr>
                      <w:r>
                        <w:t xml:space="preserve">Buffalo, NY 14214 </w:t>
                      </w:r>
                    </w:p>
                    <w:p w:rsidR="00297D47" w:rsidRDefault="00297D47" w:rsidP="00B77921">
                      <w:pPr>
                        <w:pStyle w:val="ReturnAddress"/>
                      </w:pPr>
                    </w:p>
                    <w:p w:rsidR="00297D47" w:rsidRPr="0082400E" w:rsidRDefault="00297D47" w:rsidP="00B77921">
                      <w:pPr>
                        <w:pStyle w:val="ReturnAddress"/>
                      </w:pPr>
                      <w:r>
                        <w:rPr>
                          <w:noProof/>
                        </w:rPr>
                        <w:drawing>
                          <wp:inline distT="0" distB="0" distL="0" distR="0" wp14:anchorId="0A1783D6" wp14:editId="43296B94">
                            <wp:extent cx="1724025" cy="1476375"/>
                            <wp:effectExtent l="0" t="0" r="9525" b="9525"/>
                            <wp:docPr id="254" name="Picture 254"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v:textbox>
                <w10:wrap anchorx="page" anchory="page"/>
              </v:shape>
            </w:pict>
          </mc:Fallback>
        </mc:AlternateContent>
      </w:r>
      <w:r w:rsidR="009D0397">
        <w:rPr>
          <w:noProof/>
        </w:rPr>
        <mc:AlternateContent>
          <mc:Choice Requires="wps">
            <w:drawing>
              <wp:anchor distT="0" distB="0" distL="114300" distR="114300" simplePos="0" relativeHeight="251659776" behindDoc="0" locked="0" layoutInCell="1" allowOverlap="1" wp14:anchorId="11ABB54D" wp14:editId="035717DA">
                <wp:simplePos x="0" y="0"/>
                <wp:positionH relativeFrom="page">
                  <wp:posOffset>0</wp:posOffset>
                </wp:positionH>
                <wp:positionV relativeFrom="page">
                  <wp:posOffset>5039360</wp:posOffset>
                </wp:positionV>
                <wp:extent cx="7772400" cy="0"/>
                <wp:effectExtent l="9525" t="10160" r="9525" b="88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06A58" id="Line 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O/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N8dI&#10;kQ5m9CwUR3loTW9cAR6V2tlQHD2rF/Os6XeHlK5aog48Uny9GAjLQkTyJiRsnIEE+/6zZuBDjl7H&#10;Pp0b2wVI6AA6x3FcbuPgZ48ofFwsFrM8hanR8SwhxRhorPOfuO5QMEosgXMEJqdn5wMRUowuIY/S&#10;WyFlnLZUqC/xQ7b4AMg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NJHw7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sidR="009D0397">
        <w:rPr>
          <w:noProof/>
        </w:rPr>
        <mc:AlternateContent>
          <mc:Choice Requires="wps">
            <w:drawing>
              <wp:anchor distT="0" distB="0" distL="114300" distR="114300" simplePos="0" relativeHeight="251660800" behindDoc="0" locked="0" layoutInCell="1" allowOverlap="1" wp14:anchorId="3F3AC79C" wp14:editId="4D08751A">
                <wp:simplePos x="0" y="0"/>
                <wp:positionH relativeFrom="page">
                  <wp:posOffset>2540000</wp:posOffset>
                </wp:positionH>
                <wp:positionV relativeFrom="page">
                  <wp:posOffset>279400</wp:posOffset>
                </wp:positionV>
                <wp:extent cx="91440" cy="91440"/>
                <wp:effectExtent l="0" t="3175" r="0" b="635"/>
                <wp:wrapNone/>
                <wp:docPr id="1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C79C" id="Text Box 220" o:spid="_x0000_s1076" type="#_x0000_t202" style="position:absolute;margin-left:200pt;margin-top:22pt;width:7.2pt;height:7.2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QN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OZJRA2yAgAAvAUAAA4A&#10;AAAAAAAAAAAAAAAALgIAAGRycy9lMm9Eb2MueG1sUEsBAi0AFAAGAAgAAAAhAIPtU+LdAAAACQEA&#10;AA8AAAAAAAAAAAAAAAAADAUAAGRycy9kb3ducmV2LnhtbFBLBQYAAAAABAAEAPMAAAAWBg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8992" behindDoc="0" locked="0" layoutInCell="1" allowOverlap="1" wp14:anchorId="58814095" wp14:editId="719781AC">
                <wp:simplePos x="0" y="0"/>
                <wp:positionH relativeFrom="page">
                  <wp:posOffset>2552700</wp:posOffset>
                </wp:positionH>
                <wp:positionV relativeFrom="page">
                  <wp:posOffset>2715260</wp:posOffset>
                </wp:positionV>
                <wp:extent cx="91440" cy="91440"/>
                <wp:effectExtent l="0" t="635" r="3810" b="3175"/>
                <wp:wrapNone/>
                <wp:docPr id="1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14095" id="Text Box 224" o:spid="_x0000_s1077" type="#_x0000_t202" style="position:absolute;margin-left:201pt;margin-top:213.8pt;width:7.2pt;height:7.2pt;z-index:251668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H3sQIAALw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HLvYfexAgAAvAUAAA4A&#10;AAAAAAAAAAAAAAAALgIAAGRycy9lMm9Eb2MueG1sUEsBAi0AFAAGAAgAAAAhAIGND2HeAAAACwEA&#10;AA8AAAAAAAAAAAAAAAAACwUAAGRycy9kb3ducmV2LnhtbFBLBQYAAAAABAAEAPMAAAAWBg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70016" behindDoc="0" locked="0" layoutInCell="1" allowOverlap="1" wp14:anchorId="5C5692C0" wp14:editId="0048C5EB">
                <wp:simplePos x="0" y="0"/>
                <wp:positionH relativeFrom="page">
                  <wp:posOffset>2565400</wp:posOffset>
                </wp:positionH>
                <wp:positionV relativeFrom="page">
                  <wp:posOffset>4597400</wp:posOffset>
                </wp:positionV>
                <wp:extent cx="91440" cy="91440"/>
                <wp:effectExtent l="3175" t="0" r="635" b="0"/>
                <wp:wrapNone/>
                <wp:docPr id="1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92C0" id="Text Box 228" o:spid="_x0000_s1078" type="#_x0000_t202" style="position:absolute;margin-left:202pt;margin-top:362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Aw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ftSAwsgIAALwFAAAO&#10;AAAAAAAAAAAAAAAAAC4CAABkcnMvZTJvRG9jLnhtbFBLAQItABQABgAIAAAAIQBO7aHP3gAAAAsB&#10;AAAPAAAAAAAAAAAAAAAAAAwFAABkcnMvZG93bnJldi54bWxQSwUGAAAAAAQABADzAAAAFwYAAAAA&#10;" filled="f" stroked="f">
                <v:textbox inset="0,0,0,0">
                  <w:txbxContent>
                    <w:p w:rsidR="00297D47" w:rsidRDefault="00297D47" w:rsidP="000B49FE">
                      <w:pPr>
                        <w:pStyle w:val="BodyText"/>
                      </w:pPr>
                    </w:p>
                  </w:txbxContent>
                </v:textbox>
                <w10:wrap anchorx="page" anchory="page"/>
              </v:shape>
            </w:pict>
          </mc:Fallback>
        </mc:AlternateContent>
      </w:r>
    </w:p>
    <w:p w:rsidR="008723DD" w:rsidRPr="008723DD" w:rsidRDefault="008723DD" w:rsidP="008723DD"/>
    <w:p w:rsidR="008723DD" w:rsidRPr="008723DD" w:rsidRDefault="008723DD" w:rsidP="008723DD"/>
    <w:p w:rsidR="008723DD" w:rsidRPr="008723DD" w:rsidRDefault="008723DD" w:rsidP="008723DD"/>
    <w:p w:rsidR="008723DD" w:rsidRPr="008723DD" w:rsidRDefault="008723DD" w:rsidP="008723DD"/>
    <w:p w:rsidR="00C459E4" w:rsidRDefault="00C459E4" w:rsidP="0035553C">
      <w:pPr>
        <w:rPr>
          <w:noProof/>
        </w:rPr>
      </w:pPr>
    </w:p>
    <w:p w:rsidR="00C31E36" w:rsidRDefault="00C31E36" w:rsidP="0035553C">
      <w:pPr>
        <w:rPr>
          <w:noProof/>
        </w:rPr>
      </w:pPr>
    </w:p>
    <w:p w:rsidR="00C31E36" w:rsidRDefault="00C31E36" w:rsidP="00C31E36">
      <w:pPr>
        <w:rPr>
          <w:noProof/>
        </w:rPr>
      </w:pPr>
    </w:p>
    <w:p w:rsidR="00C31E36" w:rsidRDefault="00C31E36" w:rsidP="00C31E36">
      <w:pPr>
        <w:rPr>
          <w:noProof/>
        </w:rPr>
      </w:pPr>
    </w:p>
    <w:p w:rsidR="00C31E36" w:rsidRDefault="00C31E36" w:rsidP="00C31E36">
      <w:pPr>
        <w:rPr>
          <w:noProof/>
        </w:rPr>
      </w:pPr>
    </w:p>
    <w:p w:rsidR="00C31E36" w:rsidRDefault="00C31E36" w:rsidP="00C31E36">
      <w:pPr>
        <w:rPr>
          <w:noProof/>
        </w:rPr>
      </w:pPr>
    </w:p>
    <w:p w:rsidR="0069642E" w:rsidRDefault="0069642E" w:rsidP="00C31E36">
      <w:pPr>
        <w:rPr>
          <w:noProof/>
        </w:rPr>
      </w:pPr>
      <w:bookmarkStart w:id="0" w:name="_GoBack"/>
      <w:r>
        <w:rPr>
          <w:noProof/>
        </w:rPr>
        <w:t xml:space="preserve">                                </w:t>
      </w:r>
    </w:p>
    <w:bookmarkEnd w:id="0"/>
    <w:p w:rsidR="00C31E36" w:rsidRDefault="00733520" w:rsidP="00C31E36">
      <w:pPr>
        <w:rPr>
          <w:noProof/>
        </w:rPr>
      </w:pPr>
      <w:r>
        <w:rPr>
          <w:noProof/>
        </w:rPr>
        <mc:AlternateContent>
          <mc:Choice Requires="wps">
            <w:drawing>
              <wp:anchor distT="0" distB="0" distL="114300" distR="114300" simplePos="0" relativeHeight="251615744" behindDoc="0" locked="0" layoutInCell="1" allowOverlap="1" wp14:anchorId="0EEC7AEF" wp14:editId="2134E703">
                <wp:simplePos x="0" y="0"/>
                <wp:positionH relativeFrom="page">
                  <wp:posOffset>1454785</wp:posOffset>
                </wp:positionH>
                <wp:positionV relativeFrom="page">
                  <wp:posOffset>3801745</wp:posOffset>
                </wp:positionV>
                <wp:extent cx="2769235" cy="940435"/>
                <wp:effectExtent l="0" t="0" r="12065" b="12065"/>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940435"/>
                        </a:xfrm>
                        <a:prstGeom prst="rect">
                          <a:avLst/>
                        </a:prstGeom>
                        <a:noFill/>
                        <a:ln w="9525">
                          <a:noFill/>
                          <a:miter lim="800000"/>
                          <a:headEnd/>
                          <a:tailEnd/>
                        </a:ln>
                        <a:extLst>
                          <a:ext uri="{909E8E84-426E-40DD-AFC4-6F175D3DCCD1}">
                            <a14:hiddenFill xmlns:a14="http://schemas.microsoft.com/office/drawing/2010/main">
                              <a:solidFill>
                                <a:srgbClr val="33CCCC">
                                  <a:alpha val="50000"/>
                                </a:srgbClr>
                              </a:solidFill>
                            </a14:hiddenFill>
                          </a:ext>
                        </a:extLst>
                      </wps:spPr>
                      <wps:txbx>
                        <w:txbxContent>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i/>
                                <w:sz w:val="16"/>
                                <w:szCs w:val="16"/>
                              </w:rPr>
                            </w:pPr>
                            <w:r w:rsidRPr="009A50F5">
                              <w:rPr>
                                <w:rFonts w:ascii="Arial Black" w:hAnsi="Arial Black" w:cs="Lucida Sans Unicode"/>
                                <w:b/>
                                <w:i/>
                                <w:sz w:val="16"/>
                                <w:szCs w:val="16"/>
                              </w:rPr>
                              <w:t>Visit us on the web at:</w:t>
                            </w:r>
                          </w:p>
                          <w:p w:rsidR="00297D47" w:rsidRPr="009A50F5" w:rsidRDefault="00506384"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86" w:history="1">
                              <w:r w:rsidR="00297D47" w:rsidRPr="009A50F5">
                                <w:rPr>
                                  <w:rStyle w:val="Hyperlink"/>
                                  <w:rFonts w:ascii="Arial Black" w:hAnsi="Arial Black" w:cs="Lucida Sans Unicode"/>
                                  <w:b/>
                                  <w:color w:val="auto"/>
                                  <w:sz w:val="16"/>
                                  <w:szCs w:val="16"/>
                                </w:rPr>
                                <w:t>www.rsiwny.org</w:t>
                              </w:r>
                            </w:hyperlink>
                          </w:p>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sz w:val="16"/>
                                <w:szCs w:val="16"/>
                              </w:rPr>
                            </w:pPr>
                            <w:r w:rsidRPr="009A50F5">
                              <w:rPr>
                                <w:rFonts w:ascii="Arial Black" w:hAnsi="Arial Black" w:cs="Lucida Sans Unicode"/>
                                <w:b/>
                                <w:sz w:val="16"/>
                                <w:szCs w:val="16"/>
                              </w:rPr>
                              <w:t>Facebook</w:t>
                            </w:r>
                          </w:p>
                          <w:p w:rsidR="00297D47" w:rsidRPr="009A50F5" w:rsidRDefault="00506384"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87" w:history="1">
                              <w:r w:rsidR="00297D47" w:rsidRPr="009A50F5">
                                <w:rPr>
                                  <w:rStyle w:val="Hyperlink"/>
                                  <w:rFonts w:ascii="Arial Black" w:hAnsi="Arial Black" w:cs="Lucida Sans Unicode"/>
                                  <w:b/>
                                  <w:color w:val="auto"/>
                                  <w:sz w:val="16"/>
                                  <w:szCs w:val="16"/>
                                </w:rPr>
                                <w:t>www.facebook.com/Restorationsocietyinc</w:t>
                              </w:r>
                            </w:hyperlink>
                            <w:r w:rsidR="00297D47" w:rsidRPr="009A50F5">
                              <w:rPr>
                                <w:rFonts w:ascii="Arial Black" w:hAnsi="Arial Black" w:cs="Lucida Sans Unicode"/>
                                <w:b/>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7AEF" id="Text Box 112" o:spid="_x0000_s1079" type="#_x0000_t202" style="position:absolute;margin-left:114.55pt;margin-top:299.35pt;width:218.05pt;height:74.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" filled="f" fillcolor="#3cc" stroked="f">
                <v:fill opacity="32896f"/>
                <v:textbox inset="0,0,0,0">
                  <w:txbxContent>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i/>
                          <w:sz w:val="16"/>
                          <w:szCs w:val="16"/>
                        </w:rPr>
                      </w:pPr>
                      <w:r w:rsidRPr="009A50F5">
                        <w:rPr>
                          <w:rFonts w:ascii="Arial Black" w:hAnsi="Arial Black" w:cs="Lucida Sans Unicode"/>
                          <w:b/>
                          <w:i/>
                          <w:sz w:val="16"/>
                          <w:szCs w:val="16"/>
                        </w:rPr>
                        <w:t>Visit us on the web at:</w:t>
                      </w:r>
                    </w:p>
                    <w:p w:rsidR="00297D47" w:rsidRPr="009A50F5" w:rsidRDefault="00506384"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88" w:history="1">
                        <w:r w:rsidR="00297D47" w:rsidRPr="009A50F5">
                          <w:rPr>
                            <w:rStyle w:val="Hyperlink"/>
                            <w:rFonts w:ascii="Arial Black" w:hAnsi="Arial Black" w:cs="Lucida Sans Unicode"/>
                            <w:b/>
                            <w:color w:val="auto"/>
                            <w:sz w:val="16"/>
                            <w:szCs w:val="16"/>
                          </w:rPr>
                          <w:t>www.rsiwny.org</w:t>
                        </w:r>
                      </w:hyperlink>
                    </w:p>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sz w:val="16"/>
                          <w:szCs w:val="16"/>
                        </w:rPr>
                      </w:pPr>
                      <w:r w:rsidRPr="009A50F5">
                        <w:rPr>
                          <w:rFonts w:ascii="Arial Black" w:hAnsi="Arial Black" w:cs="Lucida Sans Unicode"/>
                          <w:b/>
                          <w:sz w:val="16"/>
                          <w:szCs w:val="16"/>
                        </w:rPr>
                        <w:t>Facebook</w:t>
                      </w:r>
                    </w:p>
                    <w:p w:rsidR="00297D47" w:rsidRPr="009A50F5" w:rsidRDefault="00506384"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89" w:history="1">
                        <w:r w:rsidR="00297D47" w:rsidRPr="009A50F5">
                          <w:rPr>
                            <w:rStyle w:val="Hyperlink"/>
                            <w:rFonts w:ascii="Arial Black" w:hAnsi="Arial Black" w:cs="Lucida Sans Unicode"/>
                            <w:b/>
                            <w:color w:val="auto"/>
                            <w:sz w:val="16"/>
                            <w:szCs w:val="16"/>
                          </w:rPr>
                          <w:t>www.facebook.com/Restorationsocietyinc</w:t>
                        </w:r>
                      </w:hyperlink>
                      <w:r w:rsidR="00297D47" w:rsidRPr="009A50F5">
                        <w:rPr>
                          <w:rFonts w:ascii="Arial Black" w:hAnsi="Arial Black" w:cs="Lucida Sans Unicode"/>
                          <w:b/>
                          <w:sz w:val="16"/>
                          <w:szCs w:val="16"/>
                        </w:rPr>
                        <w:t xml:space="preserve"> </w:t>
                      </w:r>
                    </w:p>
                  </w:txbxContent>
                </v:textbox>
                <w10:wrap anchorx="page" anchory="page"/>
              </v:shape>
            </w:pict>
          </mc:Fallback>
        </mc:AlternateContent>
      </w:r>
      <w:r>
        <w:rPr>
          <w:noProof/>
        </w:rPr>
        <w:drawing>
          <wp:anchor distT="0" distB="0" distL="114300" distR="114300" simplePos="0" relativeHeight="251698688" behindDoc="1" locked="0" layoutInCell="1" allowOverlap="1" wp14:anchorId="08F79D1E" wp14:editId="1E532EF0">
            <wp:simplePos x="0" y="0"/>
            <wp:positionH relativeFrom="page">
              <wp:posOffset>558800</wp:posOffset>
            </wp:positionH>
            <wp:positionV relativeFrom="page">
              <wp:posOffset>3727450</wp:posOffset>
            </wp:positionV>
            <wp:extent cx="3739515" cy="1315720"/>
            <wp:effectExtent l="0" t="0" r="0" b="0"/>
            <wp:wrapNone/>
            <wp:docPr id="251" name="Picture 251" descr="Image result for spr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ring borde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5073"/>
                    <a:stretch/>
                  </pic:blipFill>
                  <pic:spPr bwMode="auto">
                    <a:xfrm>
                      <a:off x="0" y="0"/>
                      <a:ext cx="3739515"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7B6C" w:rsidRDefault="00D67B6C" w:rsidP="008723DD">
      <w:pPr>
        <w:tabs>
          <w:tab w:val="left" w:pos="10080"/>
        </w:tabs>
      </w:pPr>
    </w:p>
    <w:p w:rsidR="00D67B6C" w:rsidRDefault="00D67B6C" w:rsidP="008723DD">
      <w:pPr>
        <w:tabs>
          <w:tab w:val="left" w:pos="10080"/>
        </w:tabs>
      </w:pPr>
    </w:p>
    <w:p w:rsidR="00D67B6C" w:rsidRDefault="00D67B6C" w:rsidP="008723DD">
      <w:pPr>
        <w:tabs>
          <w:tab w:val="left" w:pos="10080"/>
        </w:tabs>
      </w:pPr>
    </w:p>
    <w:p w:rsidR="00D67B6C" w:rsidRDefault="00D67B6C" w:rsidP="008723DD">
      <w:pPr>
        <w:tabs>
          <w:tab w:val="left" w:pos="10080"/>
        </w:tabs>
      </w:pPr>
    </w:p>
    <w:p w:rsidR="00D67B6C" w:rsidRDefault="00D67B6C" w:rsidP="008723DD">
      <w:pPr>
        <w:tabs>
          <w:tab w:val="left" w:pos="10080"/>
        </w:tabs>
      </w:pPr>
    </w:p>
    <w:p w:rsidR="003A2664" w:rsidRDefault="003A2664" w:rsidP="008723DD">
      <w:pPr>
        <w:tabs>
          <w:tab w:val="left" w:pos="10080"/>
        </w:tabs>
      </w:pPr>
    </w:p>
    <w:p w:rsidR="003A2664" w:rsidRPr="008723DD" w:rsidRDefault="003A2664" w:rsidP="00301453">
      <w:pPr>
        <w:tabs>
          <w:tab w:val="left" w:pos="10080"/>
        </w:tabs>
      </w:pPr>
    </w:p>
    <w:sectPr w:rsidR="003A2664" w:rsidRPr="008723DD" w:rsidSect="00131A99">
      <w:headerReference w:type="even" r:id="rId91"/>
      <w:headerReference w:type="default" r:id="rId92"/>
      <w:footerReference w:type="default" r:id="rId93"/>
      <w:footerReference w:type="first" r:id="rId94"/>
      <w:pgSz w:w="12240" w:h="15840" w:code="1"/>
      <w:pgMar w:top="720" w:right="720" w:bottom="360" w:left="72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D47" w:rsidRDefault="00297D47">
      <w:r>
        <w:separator/>
      </w:r>
    </w:p>
  </w:endnote>
  <w:endnote w:type="continuationSeparator" w:id="0">
    <w:p w:rsidR="00297D47" w:rsidRDefault="0029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20406020503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HanziPen SC Regular">
    <w:altName w:val="Microsoft YaHei"/>
    <w:charset w:val="50"/>
    <w:family w:val="auto"/>
    <w:pitch w:val="variable"/>
    <w:sig w:usb0="00000000" w:usb1="7ACF7CFB" w:usb2="00000016" w:usb3="00000000" w:csb0="00040001" w:csb1="00000000"/>
  </w:font>
  <w:font w:name="Apple Chancery">
    <w:altName w:val="Courier New"/>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urierPS">
    <w:panose1 w:val="02060409020205020404"/>
    <w:charset w:val="00"/>
    <w:family w:val="modern"/>
    <w:pitch w:val="fixed"/>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738006"/>
      <w:docPartObj>
        <w:docPartGallery w:val="Page Numbers (Bottom of Page)"/>
        <w:docPartUnique/>
      </w:docPartObj>
    </w:sdtPr>
    <w:sdtEndPr>
      <w:rPr>
        <w:color w:val="7F7F7F" w:themeColor="background1" w:themeShade="7F"/>
        <w:spacing w:val="60"/>
      </w:rPr>
    </w:sdtEndPr>
    <w:sdtContent>
      <w:p w:rsidR="00297D47" w:rsidRDefault="00297D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06384">
          <w:rPr>
            <w:noProof/>
          </w:rPr>
          <w:t>14</w:t>
        </w:r>
        <w:r>
          <w:rPr>
            <w:noProof/>
          </w:rPr>
          <w:fldChar w:fldCharType="end"/>
        </w:r>
        <w:r>
          <w:t xml:space="preserve"> | </w:t>
        </w:r>
        <w:r>
          <w:rPr>
            <w:color w:val="7F7F7F" w:themeColor="background1" w:themeShade="7F"/>
            <w:spacing w:val="60"/>
          </w:rPr>
          <w:t>Page</w:t>
        </w:r>
      </w:p>
    </w:sdtContent>
  </w:sdt>
  <w:p w:rsidR="00297D47" w:rsidRDefault="00297D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temporary/>
      <w:showingPlcHdr/>
    </w:sdtPr>
    <w:sdtEndPr/>
    <w:sdtContent>
      <w:p w:rsidR="00297D47" w:rsidRDefault="00297D47">
        <w:pPr>
          <w:pStyle w:val="Footer"/>
        </w:pPr>
        <w:r>
          <w:t>[Type here]</w:t>
        </w:r>
      </w:p>
    </w:sdtContent>
  </w:sdt>
  <w:p w:rsidR="00297D47" w:rsidRDefault="00297D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D47" w:rsidRDefault="00297D47">
      <w:r>
        <w:separator/>
      </w:r>
    </w:p>
  </w:footnote>
  <w:footnote w:type="continuationSeparator" w:id="0">
    <w:p w:rsidR="00297D47" w:rsidRDefault="00297D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D47" w:rsidRDefault="00297D47">
    <w:pPr>
      <w:pStyle w:val="Header"/>
    </w:pPr>
    <w:r>
      <w:rPr>
        <w:noProof/>
      </w:rPr>
      <mc:AlternateContent>
        <mc:Choice Requires="wps">
          <w:drawing>
            <wp:anchor distT="0" distB="0" distL="114300" distR="114300" simplePos="0" relativeHeight="251655168" behindDoc="0" locked="0" layoutInCell="1" allowOverlap="1" wp14:anchorId="08E9E023" wp14:editId="0F484E13">
              <wp:simplePos x="0" y="0"/>
              <wp:positionH relativeFrom="page">
                <wp:posOffset>549275</wp:posOffset>
              </wp:positionH>
              <wp:positionV relativeFrom="page">
                <wp:posOffset>439420</wp:posOffset>
              </wp:positionV>
              <wp:extent cx="1371600" cy="324485"/>
              <wp:effectExtent l="0" t="127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366DD0">
                          <w:pPr>
                            <w:pStyle w:val="LeftHeader"/>
                          </w:pPr>
                        </w:p>
                        <w:p w:rsidR="00297D47" w:rsidRPr="000A61EC" w:rsidRDefault="00297D47"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9E023" id="_x0000_t202" coordsize="21600,21600" o:spt="202" path="m,l,21600r21600,l21600,xe">
              <v:stroke joinstyle="miter"/>
              <v:path gradientshapeok="t" o:connecttype="rect"/>
            </v:shapetype>
            <v:shape id="_x0000_s1080" type="#_x0000_t202" style="position:absolute;margin-left:43.25pt;margin-top:34.6pt;width:108pt;height:25.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Bh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qD2BhrAIAAKoFAAAOAAAAAAAA&#10;AAAAAAAAAC4CAABkcnMvZTJvRG9jLnhtbFBLAQItABQABgAIAAAAIQDfY/Od3gAAAAkBAAAPAAAA&#10;AAAAAAAAAAAAAAYFAABkcnMvZG93bnJldi54bWxQSwUGAAAAAAQABADzAAAAEQYAAAAA&#10;" filled="f" stroked="f">
              <v:textbox inset="0,0,0,0">
                <w:txbxContent>
                  <w:p w:rsidR="00297D47" w:rsidRDefault="00297D47" w:rsidP="00366DD0">
                    <w:pPr>
                      <w:pStyle w:val="LeftHeader"/>
                    </w:pPr>
                  </w:p>
                  <w:p w:rsidR="00297D47" w:rsidRPr="000A61EC" w:rsidRDefault="00297D47" w:rsidP="00366DD0">
                    <w:pPr>
                      <w:rPr>
                        <w:rFonts w:ascii="Lucida Sans Unicode" w:hAnsi="Lucida Sans Unicode" w:cs="Lucida Sans Unicode"/>
                        <w:color w:val="666633"/>
                        <w:sz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D47" w:rsidRDefault="00297D47">
    <w:pPr>
      <w:pStyle w:val="Header"/>
    </w:pPr>
    <w:r>
      <w:rPr>
        <w:noProof/>
      </w:rPr>
      <mc:AlternateContent>
        <mc:Choice Requires="wps">
          <w:drawing>
            <wp:anchor distT="0" distB="0" distL="114300" distR="114300" simplePos="0" relativeHeight="251663360" behindDoc="0" locked="0" layoutInCell="1" allowOverlap="1" wp14:anchorId="63E7DA95" wp14:editId="50B9825C">
              <wp:simplePos x="0" y="0"/>
              <wp:positionH relativeFrom="page">
                <wp:posOffset>497205</wp:posOffset>
              </wp:positionH>
              <wp:positionV relativeFrom="page">
                <wp:posOffset>455930</wp:posOffset>
              </wp:positionV>
              <wp:extent cx="1943100" cy="311150"/>
              <wp:effectExtent l="1905" t="0" r="0" b="44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0B49FE" w:rsidRDefault="00297D47"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7DA95" id="_x0000_t202" coordsize="21600,21600" o:spt="202" path="m,l,21600r21600,l21600,xe">
              <v:stroke joinstyle="miter"/>
              <v:path gradientshapeok="t" o:connecttype="rect"/>
            </v:shapetype>
            <v:shape id="Text Box 10" o:spid="_x0000_s1081" type="#_x0000_t202" style="position:absolute;margin-left:39.15pt;margin-top:35.9pt;width:153pt;height: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jPBJQ7MCAACxBQAA&#10;DgAAAAAAAAAAAAAAAAAuAgAAZHJzL2Uyb0RvYy54bWxQSwECLQAUAAYACAAAACEA0F+4sN4AAAAJ&#10;AQAADwAAAAAAAAAAAAAAAAANBQAAZHJzL2Rvd25yZXYueG1sUEsFBgAAAAAEAAQA8wAAABgGAAAA&#10;AA==&#10;" filled="f" stroked="f">
              <v:textbox inset="0,0,0,0">
                <w:txbxContent>
                  <w:p w:rsidR="00297D47" w:rsidRPr="000B49FE" w:rsidRDefault="00297D47"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7CAE367" wp14:editId="3D82DA68">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0B49FE" w:rsidRDefault="00297D47" w:rsidP="00134B10">
                          <w:pPr>
                            <w:pStyle w:val="Right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E367" id="Text Box 9" o:spid="_x0000_s1082" type="#_x0000_t202" style="position:absolute;margin-left:450.35pt;margin-top:38.65pt;width:115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1b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h5cBYFbMG1k+gYKV&#10;BIGBFmHsgVFL9R2jHkZIivW3HVUMo+a9gFdg581kqMnYTAYVBVxNscFoNFdmnEu7TvFtDcjjOxPy&#10;Fl5KxZ2In7M4vC8YC47LYYTZuXP677yeB+3yFwA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4t4tW68CAACwBQAADgAA&#10;AAAAAAAAAAAAAAAuAgAAZHJzL2Uyb0RvYy54bWxQSwECLQAUAAYACAAAACEAI1WFNN8AAAALAQAA&#10;DwAAAAAAAAAAAAAAAAAJBQAAZHJzL2Rvd25yZXYueG1sUEsFBgAAAAAEAAQA8wAAABUGAAAAAA==&#10;" filled="f" stroked="f">
              <v:textbox inset="0,0,0,0">
                <w:txbxContent>
                  <w:p w:rsidR="00297D47" w:rsidRPr="000B49FE" w:rsidRDefault="00297D47" w:rsidP="00134B10">
                    <w:pPr>
                      <w:pStyle w:val="RightHead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B2F80"/>
    <w:multiLevelType w:val="hybridMultilevel"/>
    <w:tmpl w:val="56BA8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C3F44"/>
    <w:multiLevelType w:val="multilevel"/>
    <w:tmpl w:val="CD84B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C493A"/>
    <w:multiLevelType w:val="multilevel"/>
    <w:tmpl w:val="1562A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9360B"/>
    <w:multiLevelType w:val="multilevel"/>
    <w:tmpl w:val="E51CE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93022"/>
    <w:multiLevelType w:val="multilevel"/>
    <w:tmpl w:val="A6601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5567E"/>
    <w:multiLevelType w:val="multilevel"/>
    <w:tmpl w:val="C85A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22720C"/>
    <w:multiLevelType w:val="multilevel"/>
    <w:tmpl w:val="321E2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275DA"/>
    <w:multiLevelType w:val="multilevel"/>
    <w:tmpl w:val="F3A0C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0263CC"/>
    <w:multiLevelType w:val="hybridMultilevel"/>
    <w:tmpl w:val="C4440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2"/>
  </w:num>
  <w:num w:numId="6">
    <w:abstractNumId w:val="7"/>
  </w:num>
  <w:num w:numId="7">
    <w:abstractNumId w:val="8"/>
  </w:num>
  <w:num w:numId="8">
    <w:abstractNumId w:val="1"/>
  </w:num>
  <w:num w:numId="9">
    <w:abstractNumId w:val="3"/>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displayHorizontalDrawingGridEvery w:val="0"/>
  <w:displayVerticalDrawingGridEvery w:val="0"/>
  <w:characterSpacingControl w:val="doNotCompress"/>
  <w:hdrShapeDefaults>
    <o:shapedefaults v:ext="edit" spidmax="883713" style="mso-position-horizontal-relative:page;mso-position-vertical-relative:page" fill="f" fillcolor="white" stroke="f">
      <v:fill color="white" on="f"/>
      <v:stroke on="f"/>
      <v:textbox style="mso-fit-shape-to-text:t" inset="0,0,0,0"/>
      <o:colormru v:ext="edit" colors="#135da1,#c2c2ad,#663,#628002,#e6e6de,#c59d3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C52"/>
    <w:rsid w:val="00000C7F"/>
    <w:rsid w:val="00001107"/>
    <w:rsid w:val="00001A16"/>
    <w:rsid w:val="00002C8B"/>
    <w:rsid w:val="000034F8"/>
    <w:rsid w:val="00004451"/>
    <w:rsid w:val="00005BF3"/>
    <w:rsid w:val="00006347"/>
    <w:rsid w:val="00006356"/>
    <w:rsid w:val="000067A2"/>
    <w:rsid w:val="00006A82"/>
    <w:rsid w:val="00007262"/>
    <w:rsid w:val="00007572"/>
    <w:rsid w:val="00010712"/>
    <w:rsid w:val="00011317"/>
    <w:rsid w:val="00012D43"/>
    <w:rsid w:val="000149B9"/>
    <w:rsid w:val="00015987"/>
    <w:rsid w:val="0001641D"/>
    <w:rsid w:val="00021EB3"/>
    <w:rsid w:val="000225E5"/>
    <w:rsid w:val="00022796"/>
    <w:rsid w:val="000229E6"/>
    <w:rsid w:val="0002512F"/>
    <w:rsid w:val="0002594B"/>
    <w:rsid w:val="00026F6C"/>
    <w:rsid w:val="00027C95"/>
    <w:rsid w:val="0003090F"/>
    <w:rsid w:val="00031AF9"/>
    <w:rsid w:val="000320CC"/>
    <w:rsid w:val="000333F2"/>
    <w:rsid w:val="00041010"/>
    <w:rsid w:val="000413BA"/>
    <w:rsid w:val="00041702"/>
    <w:rsid w:val="00041A51"/>
    <w:rsid w:val="00044B46"/>
    <w:rsid w:val="00044BB5"/>
    <w:rsid w:val="00047970"/>
    <w:rsid w:val="0005017D"/>
    <w:rsid w:val="00050A7C"/>
    <w:rsid w:val="00050E60"/>
    <w:rsid w:val="000521EC"/>
    <w:rsid w:val="0005321A"/>
    <w:rsid w:val="0005401F"/>
    <w:rsid w:val="00054456"/>
    <w:rsid w:val="00054DD9"/>
    <w:rsid w:val="00055242"/>
    <w:rsid w:val="00055827"/>
    <w:rsid w:val="00056455"/>
    <w:rsid w:val="00056FAF"/>
    <w:rsid w:val="00057332"/>
    <w:rsid w:val="00057EDD"/>
    <w:rsid w:val="00060508"/>
    <w:rsid w:val="000629D2"/>
    <w:rsid w:val="0006397F"/>
    <w:rsid w:val="00064570"/>
    <w:rsid w:val="00065829"/>
    <w:rsid w:val="00066A16"/>
    <w:rsid w:val="00067F6E"/>
    <w:rsid w:val="00072F1F"/>
    <w:rsid w:val="00074442"/>
    <w:rsid w:val="000746D4"/>
    <w:rsid w:val="000751A0"/>
    <w:rsid w:val="00075BFD"/>
    <w:rsid w:val="000770AA"/>
    <w:rsid w:val="00080A26"/>
    <w:rsid w:val="00082524"/>
    <w:rsid w:val="000832CD"/>
    <w:rsid w:val="00083325"/>
    <w:rsid w:val="00083BFB"/>
    <w:rsid w:val="00083E18"/>
    <w:rsid w:val="00083FF6"/>
    <w:rsid w:val="00084C6D"/>
    <w:rsid w:val="00085807"/>
    <w:rsid w:val="0008712F"/>
    <w:rsid w:val="00091526"/>
    <w:rsid w:val="00091F37"/>
    <w:rsid w:val="00092FD6"/>
    <w:rsid w:val="0009381C"/>
    <w:rsid w:val="00093B5D"/>
    <w:rsid w:val="00094563"/>
    <w:rsid w:val="000946FD"/>
    <w:rsid w:val="00094987"/>
    <w:rsid w:val="000A1CBE"/>
    <w:rsid w:val="000A21AE"/>
    <w:rsid w:val="000A2868"/>
    <w:rsid w:val="000A3976"/>
    <w:rsid w:val="000A3FF4"/>
    <w:rsid w:val="000A45C2"/>
    <w:rsid w:val="000A61EC"/>
    <w:rsid w:val="000B1736"/>
    <w:rsid w:val="000B1EC9"/>
    <w:rsid w:val="000B49FE"/>
    <w:rsid w:val="000B5357"/>
    <w:rsid w:val="000B54EA"/>
    <w:rsid w:val="000B6548"/>
    <w:rsid w:val="000B66B4"/>
    <w:rsid w:val="000C0E26"/>
    <w:rsid w:val="000C1B2C"/>
    <w:rsid w:val="000C48FA"/>
    <w:rsid w:val="000C5170"/>
    <w:rsid w:val="000C5471"/>
    <w:rsid w:val="000C6037"/>
    <w:rsid w:val="000C6154"/>
    <w:rsid w:val="000C79BC"/>
    <w:rsid w:val="000D02CF"/>
    <w:rsid w:val="000D0CC5"/>
    <w:rsid w:val="000D0D42"/>
    <w:rsid w:val="000D3426"/>
    <w:rsid w:val="000D5EB8"/>
    <w:rsid w:val="000D6425"/>
    <w:rsid w:val="000D7235"/>
    <w:rsid w:val="000E00A3"/>
    <w:rsid w:val="000E20F2"/>
    <w:rsid w:val="000E32BD"/>
    <w:rsid w:val="000E3659"/>
    <w:rsid w:val="000E45A1"/>
    <w:rsid w:val="000E542D"/>
    <w:rsid w:val="000E60A0"/>
    <w:rsid w:val="000E6CE4"/>
    <w:rsid w:val="000F068A"/>
    <w:rsid w:val="000F23DB"/>
    <w:rsid w:val="000F2672"/>
    <w:rsid w:val="000F273D"/>
    <w:rsid w:val="000F356B"/>
    <w:rsid w:val="000F3B5F"/>
    <w:rsid w:val="000F4ADC"/>
    <w:rsid w:val="000F5F9C"/>
    <w:rsid w:val="000F66E1"/>
    <w:rsid w:val="000F7F32"/>
    <w:rsid w:val="00100412"/>
    <w:rsid w:val="0010070B"/>
    <w:rsid w:val="00100D80"/>
    <w:rsid w:val="001011D6"/>
    <w:rsid w:val="001029A5"/>
    <w:rsid w:val="00102E85"/>
    <w:rsid w:val="0010371A"/>
    <w:rsid w:val="00103BCA"/>
    <w:rsid w:val="001040FF"/>
    <w:rsid w:val="0010437A"/>
    <w:rsid w:val="001043CC"/>
    <w:rsid w:val="00104D60"/>
    <w:rsid w:val="00106245"/>
    <w:rsid w:val="00106ECA"/>
    <w:rsid w:val="00107455"/>
    <w:rsid w:val="00110E1B"/>
    <w:rsid w:val="001139EE"/>
    <w:rsid w:val="0011487E"/>
    <w:rsid w:val="001156D4"/>
    <w:rsid w:val="00116342"/>
    <w:rsid w:val="0011790D"/>
    <w:rsid w:val="0012241B"/>
    <w:rsid w:val="00122967"/>
    <w:rsid w:val="001230CE"/>
    <w:rsid w:val="001235C1"/>
    <w:rsid w:val="001237AA"/>
    <w:rsid w:val="0012405C"/>
    <w:rsid w:val="0012555B"/>
    <w:rsid w:val="00125EA2"/>
    <w:rsid w:val="00126578"/>
    <w:rsid w:val="001273DD"/>
    <w:rsid w:val="00130324"/>
    <w:rsid w:val="00130A05"/>
    <w:rsid w:val="0013197B"/>
    <w:rsid w:val="00131A99"/>
    <w:rsid w:val="00134B10"/>
    <w:rsid w:val="00134D9E"/>
    <w:rsid w:val="0013574C"/>
    <w:rsid w:val="00136640"/>
    <w:rsid w:val="00137584"/>
    <w:rsid w:val="00137993"/>
    <w:rsid w:val="00141D11"/>
    <w:rsid w:val="00142E85"/>
    <w:rsid w:val="00145092"/>
    <w:rsid w:val="00145590"/>
    <w:rsid w:val="00146448"/>
    <w:rsid w:val="00147AE5"/>
    <w:rsid w:val="00147FFB"/>
    <w:rsid w:val="00150416"/>
    <w:rsid w:val="00151355"/>
    <w:rsid w:val="00152163"/>
    <w:rsid w:val="001524E4"/>
    <w:rsid w:val="001535F7"/>
    <w:rsid w:val="00154248"/>
    <w:rsid w:val="001602FE"/>
    <w:rsid w:val="00161817"/>
    <w:rsid w:val="00161E02"/>
    <w:rsid w:val="001639C6"/>
    <w:rsid w:val="001650CC"/>
    <w:rsid w:val="00165338"/>
    <w:rsid w:val="00165794"/>
    <w:rsid w:val="00166AF6"/>
    <w:rsid w:val="00167789"/>
    <w:rsid w:val="00171313"/>
    <w:rsid w:val="00171DFC"/>
    <w:rsid w:val="00172C24"/>
    <w:rsid w:val="00173C48"/>
    <w:rsid w:val="0017471D"/>
    <w:rsid w:val="00175BF8"/>
    <w:rsid w:val="00175DB6"/>
    <w:rsid w:val="001764D1"/>
    <w:rsid w:val="00177BDF"/>
    <w:rsid w:val="00177EFD"/>
    <w:rsid w:val="0018035C"/>
    <w:rsid w:val="001808AF"/>
    <w:rsid w:val="00180BA1"/>
    <w:rsid w:val="00180C38"/>
    <w:rsid w:val="00180EE8"/>
    <w:rsid w:val="00182906"/>
    <w:rsid w:val="00184F57"/>
    <w:rsid w:val="00185991"/>
    <w:rsid w:val="00186D23"/>
    <w:rsid w:val="00186DEA"/>
    <w:rsid w:val="00187799"/>
    <w:rsid w:val="00187B99"/>
    <w:rsid w:val="0019172C"/>
    <w:rsid w:val="00192904"/>
    <w:rsid w:val="00193DB4"/>
    <w:rsid w:val="001949AD"/>
    <w:rsid w:val="00194E15"/>
    <w:rsid w:val="0019653F"/>
    <w:rsid w:val="00197A27"/>
    <w:rsid w:val="00197AF3"/>
    <w:rsid w:val="001A1ABA"/>
    <w:rsid w:val="001A1C00"/>
    <w:rsid w:val="001A268F"/>
    <w:rsid w:val="001A27C5"/>
    <w:rsid w:val="001A2A6D"/>
    <w:rsid w:val="001B05B2"/>
    <w:rsid w:val="001B0D7C"/>
    <w:rsid w:val="001B18D8"/>
    <w:rsid w:val="001B192E"/>
    <w:rsid w:val="001B1D20"/>
    <w:rsid w:val="001B21E7"/>
    <w:rsid w:val="001B2EEC"/>
    <w:rsid w:val="001B3375"/>
    <w:rsid w:val="001B3BDD"/>
    <w:rsid w:val="001B44B9"/>
    <w:rsid w:val="001B53C3"/>
    <w:rsid w:val="001B5F5B"/>
    <w:rsid w:val="001B604A"/>
    <w:rsid w:val="001B6268"/>
    <w:rsid w:val="001B7DF6"/>
    <w:rsid w:val="001C06FF"/>
    <w:rsid w:val="001C131A"/>
    <w:rsid w:val="001C3E54"/>
    <w:rsid w:val="001C4320"/>
    <w:rsid w:val="001C5F9A"/>
    <w:rsid w:val="001C68D6"/>
    <w:rsid w:val="001C6D12"/>
    <w:rsid w:val="001C711A"/>
    <w:rsid w:val="001C7D62"/>
    <w:rsid w:val="001D022C"/>
    <w:rsid w:val="001D0F65"/>
    <w:rsid w:val="001D181D"/>
    <w:rsid w:val="001D1CB1"/>
    <w:rsid w:val="001D4887"/>
    <w:rsid w:val="001D7C64"/>
    <w:rsid w:val="001E0084"/>
    <w:rsid w:val="001E0938"/>
    <w:rsid w:val="001E0B8D"/>
    <w:rsid w:val="001E4B13"/>
    <w:rsid w:val="001E5917"/>
    <w:rsid w:val="001E6ADF"/>
    <w:rsid w:val="001E6DF9"/>
    <w:rsid w:val="001F0323"/>
    <w:rsid w:val="001F228C"/>
    <w:rsid w:val="001F271C"/>
    <w:rsid w:val="001F2F91"/>
    <w:rsid w:val="001F30CD"/>
    <w:rsid w:val="001F370A"/>
    <w:rsid w:val="001F4C6E"/>
    <w:rsid w:val="001F6DD8"/>
    <w:rsid w:val="001F7C64"/>
    <w:rsid w:val="0020004E"/>
    <w:rsid w:val="00200452"/>
    <w:rsid w:val="00200FD4"/>
    <w:rsid w:val="002026AA"/>
    <w:rsid w:val="00202928"/>
    <w:rsid w:val="00202FBA"/>
    <w:rsid w:val="00203450"/>
    <w:rsid w:val="00203589"/>
    <w:rsid w:val="00203E6F"/>
    <w:rsid w:val="002071D4"/>
    <w:rsid w:val="00210CB5"/>
    <w:rsid w:val="00211113"/>
    <w:rsid w:val="00212A3A"/>
    <w:rsid w:val="00212A5D"/>
    <w:rsid w:val="00213DB3"/>
    <w:rsid w:val="00214142"/>
    <w:rsid w:val="00214C00"/>
    <w:rsid w:val="00214EB0"/>
    <w:rsid w:val="002153DC"/>
    <w:rsid w:val="00215570"/>
    <w:rsid w:val="00225E13"/>
    <w:rsid w:val="00226F0C"/>
    <w:rsid w:val="00233C0A"/>
    <w:rsid w:val="00234566"/>
    <w:rsid w:val="00236358"/>
    <w:rsid w:val="0023777B"/>
    <w:rsid w:val="00240BEB"/>
    <w:rsid w:val="002411EA"/>
    <w:rsid w:val="00242616"/>
    <w:rsid w:val="0024395B"/>
    <w:rsid w:val="00243C24"/>
    <w:rsid w:val="002440E4"/>
    <w:rsid w:val="00244135"/>
    <w:rsid w:val="002446F5"/>
    <w:rsid w:val="00247F29"/>
    <w:rsid w:val="002537F3"/>
    <w:rsid w:val="00254F6D"/>
    <w:rsid w:val="00254FEE"/>
    <w:rsid w:val="00255C5E"/>
    <w:rsid w:val="00256F79"/>
    <w:rsid w:val="002578AA"/>
    <w:rsid w:val="00260199"/>
    <w:rsid w:val="002611DA"/>
    <w:rsid w:val="002616C1"/>
    <w:rsid w:val="00261810"/>
    <w:rsid w:val="00262805"/>
    <w:rsid w:val="00263202"/>
    <w:rsid w:val="00263516"/>
    <w:rsid w:val="0026389B"/>
    <w:rsid w:val="00263A4D"/>
    <w:rsid w:val="00263AED"/>
    <w:rsid w:val="00267113"/>
    <w:rsid w:val="00270FA5"/>
    <w:rsid w:val="002712EE"/>
    <w:rsid w:val="00271334"/>
    <w:rsid w:val="002716D2"/>
    <w:rsid w:val="002717F3"/>
    <w:rsid w:val="00271ACF"/>
    <w:rsid w:val="002729E6"/>
    <w:rsid w:val="00272D9F"/>
    <w:rsid w:val="00272F4D"/>
    <w:rsid w:val="002733D7"/>
    <w:rsid w:val="0027366F"/>
    <w:rsid w:val="00273C1F"/>
    <w:rsid w:val="00274DB4"/>
    <w:rsid w:val="002763FE"/>
    <w:rsid w:val="002766FB"/>
    <w:rsid w:val="00277633"/>
    <w:rsid w:val="00277791"/>
    <w:rsid w:val="002779F9"/>
    <w:rsid w:val="0028063D"/>
    <w:rsid w:val="00281CC0"/>
    <w:rsid w:val="00282C2B"/>
    <w:rsid w:val="00283015"/>
    <w:rsid w:val="00283729"/>
    <w:rsid w:val="002850B4"/>
    <w:rsid w:val="0028590A"/>
    <w:rsid w:val="00286568"/>
    <w:rsid w:val="00286CAC"/>
    <w:rsid w:val="00287E93"/>
    <w:rsid w:val="00290D2F"/>
    <w:rsid w:val="002924AE"/>
    <w:rsid w:val="00293028"/>
    <w:rsid w:val="00293FCE"/>
    <w:rsid w:val="00294136"/>
    <w:rsid w:val="00294221"/>
    <w:rsid w:val="00295514"/>
    <w:rsid w:val="00297C9E"/>
    <w:rsid w:val="00297D47"/>
    <w:rsid w:val="00297F65"/>
    <w:rsid w:val="002A028B"/>
    <w:rsid w:val="002A14C3"/>
    <w:rsid w:val="002A1A87"/>
    <w:rsid w:val="002A1CA6"/>
    <w:rsid w:val="002A1D8A"/>
    <w:rsid w:val="002A34C3"/>
    <w:rsid w:val="002A37A2"/>
    <w:rsid w:val="002A3D75"/>
    <w:rsid w:val="002A41DC"/>
    <w:rsid w:val="002A6BE3"/>
    <w:rsid w:val="002B171E"/>
    <w:rsid w:val="002B2BBE"/>
    <w:rsid w:val="002B303E"/>
    <w:rsid w:val="002B7938"/>
    <w:rsid w:val="002B7B85"/>
    <w:rsid w:val="002C046D"/>
    <w:rsid w:val="002C0D0E"/>
    <w:rsid w:val="002C1456"/>
    <w:rsid w:val="002C1BF9"/>
    <w:rsid w:val="002C1E91"/>
    <w:rsid w:val="002C230C"/>
    <w:rsid w:val="002C2A9E"/>
    <w:rsid w:val="002C2B30"/>
    <w:rsid w:val="002C35F7"/>
    <w:rsid w:val="002C5A9F"/>
    <w:rsid w:val="002C61D6"/>
    <w:rsid w:val="002C795D"/>
    <w:rsid w:val="002D0DC6"/>
    <w:rsid w:val="002D263E"/>
    <w:rsid w:val="002D356F"/>
    <w:rsid w:val="002D37CE"/>
    <w:rsid w:val="002D3BBE"/>
    <w:rsid w:val="002D57B0"/>
    <w:rsid w:val="002D58A3"/>
    <w:rsid w:val="002D5ECB"/>
    <w:rsid w:val="002D7108"/>
    <w:rsid w:val="002D72D3"/>
    <w:rsid w:val="002E0372"/>
    <w:rsid w:val="002E09A3"/>
    <w:rsid w:val="002E10C6"/>
    <w:rsid w:val="002E1400"/>
    <w:rsid w:val="002E1520"/>
    <w:rsid w:val="002E2B48"/>
    <w:rsid w:val="002E2E1F"/>
    <w:rsid w:val="002E481D"/>
    <w:rsid w:val="002E5AEF"/>
    <w:rsid w:val="002E5D2A"/>
    <w:rsid w:val="002E5FFE"/>
    <w:rsid w:val="002E622F"/>
    <w:rsid w:val="002E6432"/>
    <w:rsid w:val="002E7397"/>
    <w:rsid w:val="002F2ABB"/>
    <w:rsid w:val="002F3B56"/>
    <w:rsid w:val="002F3BBC"/>
    <w:rsid w:val="002F50EA"/>
    <w:rsid w:val="002F5B01"/>
    <w:rsid w:val="002F5BEE"/>
    <w:rsid w:val="002F6D64"/>
    <w:rsid w:val="00301068"/>
    <w:rsid w:val="00301453"/>
    <w:rsid w:val="00302238"/>
    <w:rsid w:val="00302FC0"/>
    <w:rsid w:val="003040B2"/>
    <w:rsid w:val="003069E9"/>
    <w:rsid w:val="003106B9"/>
    <w:rsid w:val="003108EA"/>
    <w:rsid w:val="00311B11"/>
    <w:rsid w:val="00311DF8"/>
    <w:rsid w:val="00312AEB"/>
    <w:rsid w:val="00313658"/>
    <w:rsid w:val="00313BD7"/>
    <w:rsid w:val="00313C5D"/>
    <w:rsid w:val="00314D9A"/>
    <w:rsid w:val="0031538E"/>
    <w:rsid w:val="003229AD"/>
    <w:rsid w:val="00324408"/>
    <w:rsid w:val="0032570A"/>
    <w:rsid w:val="0033066A"/>
    <w:rsid w:val="0033096B"/>
    <w:rsid w:val="00330D73"/>
    <w:rsid w:val="00331352"/>
    <w:rsid w:val="00332F11"/>
    <w:rsid w:val="00336630"/>
    <w:rsid w:val="0033667B"/>
    <w:rsid w:val="003369B7"/>
    <w:rsid w:val="00336D8E"/>
    <w:rsid w:val="003372B5"/>
    <w:rsid w:val="003373B9"/>
    <w:rsid w:val="00337CE5"/>
    <w:rsid w:val="0034156D"/>
    <w:rsid w:val="00341D15"/>
    <w:rsid w:val="00341F43"/>
    <w:rsid w:val="0034408F"/>
    <w:rsid w:val="00346FAF"/>
    <w:rsid w:val="00347FE8"/>
    <w:rsid w:val="00350514"/>
    <w:rsid w:val="003507A7"/>
    <w:rsid w:val="00350DB3"/>
    <w:rsid w:val="0035129D"/>
    <w:rsid w:val="00351809"/>
    <w:rsid w:val="00351F1F"/>
    <w:rsid w:val="00353109"/>
    <w:rsid w:val="003537B7"/>
    <w:rsid w:val="0035387E"/>
    <w:rsid w:val="0035399C"/>
    <w:rsid w:val="00353DFC"/>
    <w:rsid w:val="00354156"/>
    <w:rsid w:val="0035417D"/>
    <w:rsid w:val="003541F7"/>
    <w:rsid w:val="00354750"/>
    <w:rsid w:val="0035553C"/>
    <w:rsid w:val="0035629E"/>
    <w:rsid w:val="00356533"/>
    <w:rsid w:val="0036065A"/>
    <w:rsid w:val="00360CBD"/>
    <w:rsid w:val="00360EA0"/>
    <w:rsid w:val="003612DB"/>
    <w:rsid w:val="003638C9"/>
    <w:rsid w:val="00363EFF"/>
    <w:rsid w:val="003643F6"/>
    <w:rsid w:val="00365693"/>
    <w:rsid w:val="00365978"/>
    <w:rsid w:val="00365E98"/>
    <w:rsid w:val="003663B8"/>
    <w:rsid w:val="00366DD0"/>
    <w:rsid w:val="00370E54"/>
    <w:rsid w:val="00373B4E"/>
    <w:rsid w:val="00374A34"/>
    <w:rsid w:val="0037523D"/>
    <w:rsid w:val="003753BF"/>
    <w:rsid w:val="00375B6E"/>
    <w:rsid w:val="00375C8E"/>
    <w:rsid w:val="0037600D"/>
    <w:rsid w:val="003763D1"/>
    <w:rsid w:val="003768CA"/>
    <w:rsid w:val="00380B5D"/>
    <w:rsid w:val="003815B7"/>
    <w:rsid w:val="00381B0B"/>
    <w:rsid w:val="00382913"/>
    <w:rsid w:val="003839DB"/>
    <w:rsid w:val="003844F7"/>
    <w:rsid w:val="00386934"/>
    <w:rsid w:val="00386D83"/>
    <w:rsid w:val="00386F84"/>
    <w:rsid w:val="00387050"/>
    <w:rsid w:val="00387A73"/>
    <w:rsid w:val="0039031E"/>
    <w:rsid w:val="0039076B"/>
    <w:rsid w:val="00395111"/>
    <w:rsid w:val="00395601"/>
    <w:rsid w:val="00395C1A"/>
    <w:rsid w:val="0039669E"/>
    <w:rsid w:val="003969EA"/>
    <w:rsid w:val="00397DE1"/>
    <w:rsid w:val="00397F1B"/>
    <w:rsid w:val="00397FCA"/>
    <w:rsid w:val="003A073C"/>
    <w:rsid w:val="003A0AC4"/>
    <w:rsid w:val="003A13F8"/>
    <w:rsid w:val="003A1E5F"/>
    <w:rsid w:val="003A2664"/>
    <w:rsid w:val="003A3163"/>
    <w:rsid w:val="003A3F84"/>
    <w:rsid w:val="003A4DC0"/>
    <w:rsid w:val="003A6332"/>
    <w:rsid w:val="003A65E4"/>
    <w:rsid w:val="003A72E8"/>
    <w:rsid w:val="003A7686"/>
    <w:rsid w:val="003A7F1F"/>
    <w:rsid w:val="003B2279"/>
    <w:rsid w:val="003B45B5"/>
    <w:rsid w:val="003B4733"/>
    <w:rsid w:val="003B520A"/>
    <w:rsid w:val="003B5ECC"/>
    <w:rsid w:val="003B693D"/>
    <w:rsid w:val="003B79A0"/>
    <w:rsid w:val="003C02CE"/>
    <w:rsid w:val="003C07EE"/>
    <w:rsid w:val="003C145C"/>
    <w:rsid w:val="003C48BD"/>
    <w:rsid w:val="003C4CC4"/>
    <w:rsid w:val="003C73DE"/>
    <w:rsid w:val="003C7BC3"/>
    <w:rsid w:val="003C7E09"/>
    <w:rsid w:val="003D041E"/>
    <w:rsid w:val="003D0458"/>
    <w:rsid w:val="003D0CB2"/>
    <w:rsid w:val="003D1294"/>
    <w:rsid w:val="003D3EAC"/>
    <w:rsid w:val="003D506C"/>
    <w:rsid w:val="003D5A9A"/>
    <w:rsid w:val="003D5EE5"/>
    <w:rsid w:val="003D6E19"/>
    <w:rsid w:val="003D7243"/>
    <w:rsid w:val="003D7C0F"/>
    <w:rsid w:val="003E0736"/>
    <w:rsid w:val="003E07AD"/>
    <w:rsid w:val="003E3869"/>
    <w:rsid w:val="003E3F69"/>
    <w:rsid w:val="003E6472"/>
    <w:rsid w:val="003F0C0B"/>
    <w:rsid w:val="003F13A3"/>
    <w:rsid w:val="003F1407"/>
    <w:rsid w:val="003F2069"/>
    <w:rsid w:val="003F31E4"/>
    <w:rsid w:val="003F336B"/>
    <w:rsid w:val="003F3965"/>
    <w:rsid w:val="003F3C46"/>
    <w:rsid w:val="003F5CF1"/>
    <w:rsid w:val="003F77B3"/>
    <w:rsid w:val="003F788D"/>
    <w:rsid w:val="004012EB"/>
    <w:rsid w:val="004025D3"/>
    <w:rsid w:val="00406532"/>
    <w:rsid w:val="00406AB4"/>
    <w:rsid w:val="004110AF"/>
    <w:rsid w:val="00414385"/>
    <w:rsid w:val="00416810"/>
    <w:rsid w:val="00416F8E"/>
    <w:rsid w:val="0041765B"/>
    <w:rsid w:val="00421A74"/>
    <w:rsid w:val="004234A1"/>
    <w:rsid w:val="004243D6"/>
    <w:rsid w:val="0042445F"/>
    <w:rsid w:val="00424975"/>
    <w:rsid w:val="00424986"/>
    <w:rsid w:val="00424A9E"/>
    <w:rsid w:val="0043005A"/>
    <w:rsid w:val="004304C1"/>
    <w:rsid w:val="0043080B"/>
    <w:rsid w:val="00431B1A"/>
    <w:rsid w:val="004336C0"/>
    <w:rsid w:val="004341C6"/>
    <w:rsid w:val="00434C3A"/>
    <w:rsid w:val="00434CD8"/>
    <w:rsid w:val="00437438"/>
    <w:rsid w:val="00437B44"/>
    <w:rsid w:val="0044088B"/>
    <w:rsid w:val="00441216"/>
    <w:rsid w:val="0044248D"/>
    <w:rsid w:val="0044267C"/>
    <w:rsid w:val="004448F1"/>
    <w:rsid w:val="0044561E"/>
    <w:rsid w:val="00446F24"/>
    <w:rsid w:val="0044725D"/>
    <w:rsid w:val="004473E0"/>
    <w:rsid w:val="00447793"/>
    <w:rsid w:val="00447899"/>
    <w:rsid w:val="00447BB5"/>
    <w:rsid w:val="00447C5D"/>
    <w:rsid w:val="0045071E"/>
    <w:rsid w:val="00450932"/>
    <w:rsid w:val="00450A00"/>
    <w:rsid w:val="0045151F"/>
    <w:rsid w:val="0045298E"/>
    <w:rsid w:val="004530A4"/>
    <w:rsid w:val="00453653"/>
    <w:rsid w:val="00453EA6"/>
    <w:rsid w:val="004544B7"/>
    <w:rsid w:val="0045451D"/>
    <w:rsid w:val="00454C71"/>
    <w:rsid w:val="00454CC8"/>
    <w:rsid w:val="00454F62"/>
    <w:rsid w:val="0045562D"/>
    <w:rsid w:val="004615FB"/>
    <w:rsid w:val="00461855"/>
    <w:rsid w:val="00462C89"/>
    <w:rsid w:val="004630B4"/>
    <w:rsid w:val="004636A0"/>
    <w:rsid w:val="00463D03"/>
    <w:rsid w:val="00471D18"/>
    <w:rsid w:val="004759B9"/>
    <w:rsid w:val="004766F6"/>
    <w:rsid w:val="004800EF"/>
    <w:rsid w:val="004808FE"/>
    <w:rsid w:val="00480EE4"/>
    <w:rsid w:val="00481223"/>
    <w:rsid w:val="00483122"/>
    <w:rsid w:val="00483F51"/>
    <w:rsid w:val="004848F2"/>
    <w:rsid w:val="00485EA2"/>
    <w:rsid w:val="00486657"/>
    <w:rsid w:val="00486C6C"/>
    <w:rsid w:val="00491362"/>
    <w:rsid w:val="004918AE"/>
    <w:rsid w:val="0049198E"/>
    <w:rsid w:val="00491CED"/>
    <w:rsid w:val="00493E76"/>
    <w:rsid w:val="00495598"/>
    <w:rsid w:val="00497086"/>
    <w:rsid w:val="004A2BDE"/>
    <w:rsid w:val="004A3C75"/>
    <w:rsid w:val="004A4802"/>
    <w:rsid w:val="004A52AC"/>
    <w:rsid w:val="004A5635"/>
    <w:rsid w:val="004A6325"/>
    <w:rsid w:val="004A64F3"/>
    <w:rsid w:val="004B00A2"/>
    <w:rsid w:val="004B0A4B"/>
    <w:rsid w:val="004B0D9D"/>
    <w:rsid w:val="004B36CE"/>
    <w:rsid w:val="004B4A48"/>
    <w:rsid w:val="004B4D78"/>
    <w:rsid w:val="004B6397"/>
    <w:rsid w:val="004C05D6"/>
    <w:rsid w:val="004C176F"/>
    <w:rsid w:val="004C1825"/>
    <w:rsid w:val="004C27CC"/>
    <w:rsid w:val="004C3362"/>
    <w:rsid w:val="004C3765"/>
    <w:rsid w:val="004C38FB"/>
    <w:rsid w:val="004C49C6"/>
    <w:rsid w:val="004C57D6"/>
    <w:rsid w:val="004C6746"/>
    <w:rsid w:val="004C7687"/>
    <w:rsid w:val="004D2C1E"/>
    <w:rsid w:val="004D3A41"/>
    <w:rsid w:val="004D4EE9"/>
    <w:rsid w:val="004D5567"/>
    <w:rsid w:val="004D570D"/>
    <w:rsid w:val="004E1358"/>
    <w:rsid w:val="004E136E"/>
    <w:rsid w:val="004E1A00"/>
    <w:rsid w:val="004E1AD8"/>
    <w:rsid w:val="004E37AB"/>
    <w:rsid w:val="004E4A9F"/>
    <w:rsid w:val="004E5A96"/>
    <w:rsid w:val="004E6792"/>
    <w:rsid w:val="004F158F"/>
    <w:rsid w:val="004F1DF0"/>
    <w:rsid w:val="004F2EB5"/>
    <w:rsid w:val="004F40EF"/>
    <w:rsid w:val="005007E3"/>
    <w:rsid w:val="005009E6"/>
    <w:rsid w:val="005010EC"/>
    <w:rsid w:val="005030DE"/>
    <w:rsid w:val="00504097"/>
    <w:rsid w:val="00504D7C"/>
    <w:rsid w:val="00504FBA"/>
    <w:rsid w:val="005061A3"/>
    <w:rsid w:val="00506384"/>
    <w:rsid w:val="005066B1"/>
    <w:rsid w:val="005069E6"/>
    <w:rsid w:val="00510234"/>
    <w:rsid w:val="005102E5"/>
    <w:rsid w:val="005104F4"/>
    <w:rsid w:val="00510A39"/>
    <w:rsid w:val="00511DCB"/>
    <w:rsid w:val="005121B0"/>
    <w:rsid w:val="00512808"/>
    <w:rsid w:val="005144EB"/>
    <w:rsid w:val="00514A82"/>
    <w:rsid w:val="0051505B"/>
    <w:rsid w:val="00515674"/>
    <w:rsid w:val="0051662D"/>
    <w:rsid w:val="00516F08"/>
    <w:rsid w:val="00517536"/>
    <w:rsid w:val="005204D8"/>
    <w:rsid w:val="00520538"/>
    <w:rsid w:val="005209A0"/>
    <w:rsid w:val="00521942"/>
    <w:rsid w:val="00523F67"/>
    <w:rsid w:val="00523F9D"/>
    <w:rsid w:val="00526A2C"/>
    <w:rsid w:val="005274FA"/>
    <w:rsid w:val="00532C8A"/>
    <w:rsid w:val="005343B5"/>
    <w:rsid w:val="00534722"/>
    <w:rsid w:val="00535FC8"/>
    <w:rsid w:val="00536C98"/>
    <w:rsid w:val="00537A68"/>
    <w:rsid w:val="00537CF4"/>
    <w:rsid w:val="005401DE"/>
    <w:rsid w:val="00540A04"/>
    <w:rsid w:val="005413E0"/>
    <w:rsid w:val="00542C04"/>
    <w:rsid w:val="00543943"/>
    <w:rsid w:val="0054403F"/>
    <w:rsid w:val="0054558F"/>
    <w:rsid w:val="00545750"/>
    <w:rsid w:val="00547030"/>
    <w:rsid w:val="0054740F"/>
    <w:rsid w:val="005479F5"/>
    <w:rsid w:val="005503D3"/>
    <w:rsid w:val="00550666"/>
    <w:rsid w:val="00550D7F"/>
    <w:rsid w:val="005511D1"/>
    <w:rsid w:val="0055132A"/>
    <w:rsid w:val="00551657"/>
    <w:rsid w:val="00551A23"/>
    <w:rsid w:val="005520F0"/>
    <w:rsid w:val="0055346E"/>
    <w:rsid w:val="00553798"/>
    <w:rsid w:val="005537AA"/>
    <w:rsid w:val="00554214"/>
    <w:rsid w:val="00555912"/>
    <w:rsid w:val="00555CC7"/>
    <w:rsid w:val="00556221"/>
    <w:rsid w:val="00556D8B"/>
    <w:rsid w:val="00556EEB"/>
    <w:rsid w:val="00556EFA"/>
    <w:rsid w:val="00557F55"/>
    <w:rsid w:val="00561446"/>
    <w:rsid w:val="00561AF7"/>
    <w:rsid w:val="00561CA2"/>
    <w:rsid w:val="00561F1B"/>
    <w:rsid w:val="00562D55"/>
    <w:rsid w:val="00564E62"/>
    <w:rsid w:val="00565191"/>
    <w:rsid w:val="005651EC"/>
    <w:rsid w:val="0056559E"/>
    <w:rsid w:val="005703A2"/>
    <w:rsid w:val="00570D19"/>
    <w:rsid w:val="00570E66"/>
    <w:rsid w:val="00572D12"/>
    <w:rsid w:val="00572DFD"/>
    <w:rsid w:val="0057361E"/>
    <w:rsid w:val="005756E0"/>
    <w:rsid w:val="00577767"/>
    <w:rsid w:val="00577AC1"/>
    <w:rsid w:val="00580AA1"/>
    <w:rsid w:val="00581536"/>
    <w:rsid w:val="005823D8"/>
    <w:rsid w:val="0058268D"/>
    <w:rsid w:val="00583AD5"/>
    <w:rsid w:val="0058454F"/>
    <w:rsid w:val="005861DF"/>
    <w:rsid w:val="00586BF6"/>
    <w:rsid w:val="00590F64"/>
    <w:rsid w:val="00591188"/>
    <w:rsid w:val="00591C73"/>
    <w:rsid w:val="00593278"/>
    <w:rsid w:val="005942D6"/>
    <w:rsid w:val="00594903"/>
    <w:rsid w:val="005949FA"/>
    <w:rsid w:val="00595324"/>
    <w:rsid w:val="00595A8D"/>
    <w:rsid w:val="00597069"/>
    <w:rsid w:val="005974BD"/>
    <w:rsid w:val="005A1E47"/>
    <w:rsid w:val="005A2E79"/>
    <w:rsid w:val="005A33E1"/>
    <w:rsid w:val="005A39D6"/>
    <w:rsid w:val="005A3AC7"/>
    <w:rsid w:val="005A57BB"/>
    <w:rsid w:val="005A7783"/>
    <w:rsid w:val="005B0618"/>
    <w:rsid w:val="005B0D8B"/>
    <w:rsid w:val="005B10A8"/>
    <w:rsid w:val="005B32C6"/>
    <w:rsid w:val="005B345A"/>
    <w:rsid w:val="005B3EDC"/>
    <w:rsid w:val="005B3FE7"/>
    <w:rsid w:val="005B4583"/>
    <w:rsid w:val="005B4766"/>
    <w:rsid w:val="005B540E"/>
    <w:rsid w:val="005B5EFA"/>
    <w:rsid w:val="005B617D"/>
    <w:rsid w:val="005B638A"/>
    <w:rsid w:val="005B672E"/>
    <w:rsid w:val="005B6FD6"/>
    <w:rsid w:val="005B70FD"/>
    <w:rsid w:val="005B7643"/>
    <w:rsid w:val="005B7866"/>
    <w:rsid w:val="005B7A0A"/>
    <w:rsid w:val="005C1A8F"/>
    <w:rsid w:val="005C2D6D"/>
    <w:rsid w:val="005C2E34"/>
    <w:rsid w:val="005C3DB3"/>
    <w:rsid w:val="005C494E"/>
    <w:rsid w:val="005C6193"/>
    <w:rsid w:val="005C6A1A"/>
    <w:rsid w:val="005D2338"/>
    <w:rsid w:val="005D2E0D"/>
    <w:rsid w:val="005D438A"/>
    <w:rsid w:val="005D445B"/>
    <w:rsid w:val="005D4AB3"/>
    <w:rsid w:val="005D4EFC"/>
    <w:rsid w:val="005D5924"/>
    <w:rsid w:val="005D610B"/>
    <w:rsid w:val="005D633A"/>
    <w:rsid w:val="005D65DA"/>
    <w:rsid w:val="005D6665"/>
    <w:rsid w:val="005D6A72"/>
    <w:rsid w:val="005D6B82"/>
    <w:rsid w:val="005E157E"/>
    <w:rsid w:val="005E3B2D"/>
    <w:rsid w:val="005E3F41"/>
    <w:rsid w:val="005E4991"/>
    <w:rsid w:val="005E4C19"/>
    <w:rsid w:val="005E55E2"/>
    <w:rsid w:val="005E7835"/>
    <w:rsid w:val="005F0754"/>
    <w:rsid w:val="005F11C7"/>
    <w:rsid w:val="005F173F"/>
    <w:rsid w:val="005F2154"/>
    <w:rsid w:val="005F327B"/>
    <w:rsid w:val="005F3F1C"/>
    <w:rsid w:val="005F6A48"/>
    <w:rsid w:val="00600386"/>
    <w:rsid w:val="0060229A"/>
    <w:rsid w:val="006022F3"/>
    <w:rsid w:val="0060384D"/>
    <w:rsid w:val="0060438D"/>
    <w:rsid w:val="006055E1"/>
    <w:rsid w:val="00606672"/>
    <w:rsid w:val="0060708A"/>
    <w:rsid w:val="00613569"/>
    <w:rsid w:val="00613D63"/>
    <w:rsid w:val="00615372"/>
    <w:rsid w:val="00615D8B"/>
    <w:rsid w:val="00616D67"/>
    <w:rsid w:val="00616F50"/>
    <w:rsid w:val="0061714B"/>
    <w:rsid w:val="0061754B"/>
    <w:rsid w:val="006211CF"/>
    <w:rsid w:val="006217C4"/>
    <w:rsid w:val="0062394E"/>
    <w:rsid w:val="0062416D"/>
    <w:rsid w:val="00625841"/>
    <w:rsid w:val="006306A1"/>
    <w:rsid w:val="006312F9"/>
    <w:rsid w:val="0063132F"/>
    <w:rsid w:val="006313DD"/>
    <w:rsid w:val="0063144C"/>
    <w:rsid w:val="00631E38"/>
    <w:rsid w:val="0063277E"/>
    <w:rsid w:val="006348ED"/>
    <w:rsid w:val="00635D5D"/>
    <w:rsid w:val="00636DDF"/>
    <w:rsid w:val="0063723D"/>
    <w:rsid w:val="00640BB0"/>
    <w:rsid w:val="00642884"/>
    <w:rsid w:val="00642A58"/>
    <w:rsid w:val="00643ACC"/>
    <w:rsid w:val="006442F6"/>
    <w:rsid w:val="006462B5"/>
    <w:rsid w:val="00650814"/>
    <w:rsid w:val="00652B78"/>
    <w:rsid w:val="00654079"/>
    <w:rsid w:val="00654222"/>
    <w:rsid w:val="00654298"/>
    <w:rsid w:val="0065435E"/>
    <w:rsid w:val="0066005E"/>
    <w:rsid w:val="006601B6"/>
    <w:rsid w:val="00660E91"/>
    <w:rsid w:val="00661DDC"/>
    <w:rsid w:val="00661E5D"/>
    <w:rsid w:val="00661F04"/>
    <w:rsid w:val="006627A8"/>
    <w:rsid w:val="00663FF1"/>
    <w:rsid w:val="00664D6A"/>
    <w:rsid w:val="00665B31"/>
    <w:rsid w:val="0066608A"/>
    <w:rsid w:val="00667D88"/>
    <w:rsid w:val="00667E8C"/>
    <w:rsid w:val="00671F78"/>
    <w:rsid w:val="00672549"/>
    <w:rsid w:val="00672BE2"/>
    <w:rsid w:val="0067333C"/>
    <w:rsid w:val="006734EC"/>
    <w:rsid w:val="00675817"/>
    <w:rsid w:val="00676368"/>
    <w:rsid w:val="006800D2"/>
    <w:rsid w:val="00680931"/>
    <w:rsid w:val="00680D2F"/>
    <w:rsid w:val="00681D18"/>
    <w:rsid w:val="00682DD0"/>
    <w:rsid w:val="00682FB0"/>
    <w:rsid w:val="006839B6"/>
    <w:rsid w:val="006855FD"/>
    <w:rsid w:val="00685611"/>
    <w:rsid w:val="006859A4"/>
    <w:rsid w:val="00685F8D"/>
    <w:rsid w:val="006866ED"/>
    <w:rsid w:val="0069032D"/>
    <w:rsid w:val="006905BF"/>
    <w:rsid w:val="00690E40"/>
    <w:rsid w:val="006915B8"/>
    <w:rsid w:val="006917EE"/>
    <w:rsid w:val="006924C7"/>
    <w:rsid w:val="00692970"/>
    <w:rsid w:val="0069314B"/>
    <w:rsid w:val="0069593D"/>
    <w:rsid w:val="0069642E"/>
    <w:rsid w:val="006A000C"/>
    <w:rsid w:val="006A287B"/>
    <w:rsid w:val="006A2C4D"/>
    <w:rsid w:val="006A36A3"/>
    <w:rsid w:val="006A3A98"/>
    <w:rsid w:val="006A421A"/>
    <w:rsid w:val="006A5D41"/>
    <w:rsid w:val="006A6890"/>
    <w:rsid w:val="006B0528"/>
    <w:rsid w:val="006B1099"/>
    <w:rsid w:val="006B2AE6"/>
    <w:rsid w:val="006B2DE9"/>
    <w:rsid w:val="006B34A6"/>
    <w:rsid w:val="006B405C"/>
    <w:rsid w:val="006B4F4E"/>
    <w:rsid w:val="006B54A7"/>
    <w:rsid w:val="006B6BA5"/>
    <w:rsid w:val="006B7F1A"/>
    <w:rsid w:val="006C08EB"/>
    <w:rsid w:val="006C1973"/>
    <w:rsid w:val="006C290F"/>
    <w:rsid w:val="006C366F"/>
    <w:rsid w:val="006C396D"/>
    <w:rsid w:val="006C3B2C"/>
    <w:rsid w:val="006C4B2A"/>
    <w:rsid w:val="006C55AD"/>
    <w:rsid w:val="006C58FA"/>
    <w:rsid w:val="006C7250"/>
    <w:rsid w:val="006C748C"/>
    <w:rsid w:val="006D0A7C"/>
    <w:rsid w:val="006D13BC"/>
    <w:rsid w:val="006D15DC"/>
    <w:rsid w:val="006D208F"/>
    <w:rsid w:val="006D286A"/>
    <w:rsid w:val="006D4263"/>
    <w:rsid w:val="006D51E8"/>
    <w:rsid w:val="006D64B2"/>
    <w:rsid w:val="006D6F55"/>
    <w:rsid w:val="006E0451"/>
    <w:rsid w:val="006E12F0"/>
    <w:rsid w:val="006E29F9"/>
    <w:rsid w:val="006E3594"/>
    <w:rsid w:val="006E4351"/>
    <w:rsid w:val="006E4EC9"/>
    <w:rsid w:val="006E4FDD"/>
    <w:rsid w:val="006E6BC4"/>
    <w:rsid w:val="006E6D75"/>
    <w:rsid w:val="006E7500"/>
    <w:rsid w:val="006F174B"/>
    <w:rsid w:val="006F1899"/>
    <w:rsid w:val="006F19BA"/>
    <w:rsid w:val="006F2A61"/>
    <w:rsid w:val="006F2EAF"/>
    <w:rsid w:val="006F2FCF"/>
    <w:rsid w:val="006F30FA"/>
    <w:rsid w:val="006F570B"/>
    <w:rsid w:val="006F6F04"/>
    <w:rsid w:val="006F6F27"/>
    <w:rsid w:val="00700AE9"/>
    <w:rsid w:val="00701714"/>
    <w:rsid w:val="00701F95"/>
    <w:rsid w:val="00702B77"/>
    <w:rsid w:val="00702E63"/>
    <w:rsid w:val="00703E8D"/>
    <w:rsid w:val="00703F31"/>
    <w:rsid w:val="0070485C"/>
    <w:rsid w:val="007052A6"/>
    <w:rsid w:val="007068A5"/>
    <w:rsid w:val="007068C5"/>
    <w:rsid w:val="007072A0"/>
    <w:rsid w:val="007074F1"/>
    <w:rsid w:val="00707FF6"/>
    <w:rsid w:val="00710035"/>
    <w:rsid w:val="007105BC"/>
    <w:rsid w:val="00711CEC"/>
    <w:rsid w:val="00712FF7"/>
    <w:rsid w:val="0071314C"/>
    <w:rsid w:val="00713ACA"/>
    <w:rsid w:val="00713C80"/>
    <w:rsid w:val="00714D1E"/>
    <w:rsid w:val="0071541F"/>
    <w:rsid w:val="00715E52"/>
    <w:rsid w:val="00717CFF"/>
    <w:rsid w:val="00720CDC"/>
    <w:rsid w:val="007216AB"/>
    <w:rsid w:val="007218A6"/>
    <w:rsid w:val="00722409"/>
    <w:rsid w:val="00722EAF"/>
    <w:rsid w:val="007235AA"/>
    <w:rsid w:val="00724279"/>
    <w:rsid w:val="007242AA"/>
    <w:rsid w:val="007245DE"/>
    <w:rsid w:val="007252DD"/>
    <w:rsid w:val="00726E43"/>
    <w:rsid w:val="007271CA"/>
    <w:rsid w:val="0073208D"/>
    <w:rsid w:val="00732190"/>
    <w:rsid w:val="007323EF"/>
    <w:rsid w:val="007330D1"/>
    <w:rsid w:val="00733520"/>
    <w:rsid w:val="00734659"/>
    <w:rsid w:val="00734ADE"/>
    <w:rsid w:val="007430EA"/>
    <w:rsid w:val="00743975"/>
    <w:rsid w:val="00743CE6"/>
    <w:rsid w:val="00744238"/>
    <w:rsid w:val="0074473C"/>
    <w:rsid w:val="00744E13"/>
    <w:rsid w:val="007455AF"/>
    <w:rsid w:val="0074762A"/>
    <w:rsid w:val="00747AEB"/>
    <w:rsid w:val="0075181F"/>
    <w:rsid w:val="00751D45"/>
    <w:rsid w:val="007520D0"/>
    <w:rsid w:val="007525D9"/>
    <w:rsid w:val="00752CE2"/>
    <w:rsid w:val="00752D77"/>
    <w:rsid w:val="00752D8D"/>
    <w:rsid w:val="007542F5"/>
    <w:rsid w:val="00760A7F"/>
    <w:rsid w:val="00760DDC"/>
    <w:rsid w:val="0076166B"/>
    <w:rsid w:val="00761A16"/>
    <w:rsid w:val="00762014"/>
    <w:rsid w:val="007624C3"/>
    <w:rsid w:val="00762B54"/>
    <w:rsid w:val="007634BB"/>
    <w:rsid w:val="00765A87"/>
    <w:rsid w:val="00766018"/>
    <w:rsid w:val="00766DB9"/>
    <w:rsid w:val="0076766F"/>
    <w:rsid w:val="007700E3"/>
    <w:rsid w:val="00772B79"/>
    <w:rsid w:val="00773AA8"/>
    <w:rsid w:val="00773B13"/>
    <w:rsid w:val="00774B87"/>
    <w:rsid w:val="00776A5E"/>
    <w:rsid w:val="00777294"/>
    <w:rsid w:val="0077776D"/>
    <w:rsid w:val="0078079D"/>
    <w:rsid w:val="00782094"/>
    <w:rsid w:val="007834A2"/>
    <w:rsid w:val="0078410F"/>
    <w:rsid w:val="0078445A"/>
    <w:rsid w:val="007937C1"/>
    <w:rsid w:val="00794729"/>
    <w:rsid w:val="00795106"/>
    <w:rsid w:val="00795252"/>
    <w:rsid w:val="007954C5"/>
    <w:rsid w:val="007963D8"/>
    <w:rsid w:val="007972F2"/>
    <w:rsid w:val="00797552"/>
    <w:rsid w:val="0079788F"/>
    <w:rsid w:val="007A1473"/>
    <w:rsid w:val="007A2B0E"/>
    <w:rsid w:val="007A2E47"/>
    <w:rsid w:val="007A39C6"/>
    <w:rsid w:val="007A3EA7"/>
    <w:rsid w:val="007A46FB"/>
    <w:rsid w:val="007A4E0F"/>
    <w:rsid w:val="007A5B86"/>
    <w:rsid w:val="007A6666"/>
    <w:rsid w:val="007A796D"/>
    <w:rsid w:val="007A7E4B"/>
    <w:rsid w:val="007B12E6"/>
    <w:rsid w:val="007B183D"/>
    <w:rsid w:val="007B20B8"/>
    <w:rsid w:val="007B3DA0"/>
    <w:rsid w:val="007C2CBA"/>
    <w:rsid w:val="007C3586"/>
    <w:rsid w:val="007C3744"/>
    <w:rsid w:val="007C3C03"/>
    <w:rsid w:val="007C44A9"/>
    <w:rsid w:val="007C4FF6"/>
    <w:rsid w:val="007C5952"/>
    <w:rsid w:val="007C5F24"/>
    <w:rsid w:val="007C7B81"/>
    <w:rsid w:val="007D083F"/>
    <w:rsid w:val="007D13BB"/>
    <w:rsid w:val="007D3A2E"/>
    <w:rsid w:val="007D4A01"/>
    <w:rsid w:val="007D5E0A"/>
    <w:rsid w:val="007D6129"/>
    <w:rsid w:val="007D7418"/>
    <w:rsid w:val="007E17F8"/>
    <w:rsid w:val="007E195A"/>
    <w:rsid w:val="007E1DAE"/>
    <w:rsid w:val="007E2D96"/>
    <w:rsid w:val="007E32B2"/>
    <w:rsid w:val="007E3E48"/>
    <w:rsid w:val="007E4DF0"/>
    <w:rsid w:val="007E5D97"/>
    <w:rsid w:val="007E6EFB"/>
    <w:rsid w:val="007F07F4"/>
    <w:rsid w:val="007F08AD"/>
    <w:rsid w:val="007F1FA0"/>
    <w:rsid w:val="007F2898"/>
    <w:rsid w:val="007F364D"/>
    <w:rsid w:val="007F47EA"/>
    <w:rsid w:val="007F5D79"/>
    <w:rsid w:val="007F6CD2"/>
    <w:rsid w:val="007F74F6"/>
    <w:rsid w:val="00800961"/>
    <w:rsid w:val="0080408C"/>
    <w:rsid w:val="00805038"/>
    <w:rsid w:val="00805827"/>
    <w:rsid w:val="00807535"/>
    <w:rsid w:val="00807E05"/>
    <w:rsid w:val="008107C0"/>
    <w:rsid w:val="00811F2F"/>
    <w:rsid w:val="008123D0"/>
    <w:rsid w:val="008137E7"/>
    <w:rsid w:val="00813BB6"/>
    <w:rsid w:val="008141E8"/>
    <w:rsid w:val="00814B6B"/>
    <w:rsid w:val="00815FD6"/>
    <w:rsid w:val="008170E6"/>
    <w:rsid w:val="008171BC"/>
    <w:rsid w:val="008214C9"/>
    <w:rsid w:val="008226C0"/>
    <w:rsid w:val="0082400E"/>
    <w:rsid w:val="008251A0"/>
    <w:rsid w:val="0082640F"/>
    <w:rsid w:val="0082690C"/>
    <w:rsid w:val="008274EE"/>
    <w:rsid w:val="00831781"/>
    <w:rsid w:val="008330E2"/>
    <w:rsid w:val="00833BD1"/>
    <w:rsid w:val="00834E27"/>
    <w:rsid w:val="00834EFB"/>
    <w:rsid w:val="008352A8"/>
    <w:rsid w:val="0083560A"/>
    <w:rsid w:val="008376D7"/>
    <w:rsid w:val="00837B85"/>
    <w:rsid w:val="008410F1"/>
    <w:rsid w:val="00841217"/>
    <w:rsid w:val="008431A0"/>
    <w:rsid w:val="008432E8"/>
    <w:rsid w:val="00844533"/>
    <w:rsid w:val="008445FC"/>
    <w:rsid w:val="00844BD5"/>
    <w:rsid w:val="0084516E"/>
    <w:rsid w:val="008454AE"/>
    <w:rsid w:val="00845B75"/>
    <w:rsid w:val="00846DA4"/>
    <w:rsid w:val="00847DFF"/>
    <w:rsid w:val="008505E8"/>
    <w:rsid w:val="00850689"/>
    <w:rsid w:val="008519D8"/>
    <w:rsid w:val="00851AD3"/>
    <w:rsid w:val="00854168"/>
    <w:rsid w:val="008542A5"/>
    <w:rsid w:val="008544CC"/>
    <w:rsid w:val="00854645"/>
    <w:rsid w:val="0085574A"/>
    <w:rsid w:val="00857CE7"/>
    <w:rsid w:val="00861270"/>
    <w:rsid w:val="008616A8"/>
    <w:rsid w:val="00862299"/>
    <w:rsid w:val="00863C8C"/>
    <w:rsid w:val="00864EAC"/>
    <w:rsid w:val="0086703E"/>
    <w:rsid w:val="0086783A"/>
    <w:rsid w:val="00867DFB"/>
    <w:rsid w:val="0087079B"/>
    <w:rsid w:val="00870837"/>
    <w:rsid w:val="008711BA"/>
    <w:rsid w:val="00871F40"/>
    <w:rsid w:val="008723DD"/>
    <w:rsid w:val="00872482"/>
    <w:rsid w:val="00873AB5"/>
    <w:rsid w:val="00874BF8"/>
    <w:rsid w:val="00874D5F"/>
    <w:rsid w:val="00875A8E"/>
    <w:rsid w:val="008764D1"/>
    <w:rsid w:val="008770D0"/>
    <w:rsid w:val="008772F7"/>
    <w:rsid w:val="00877944"/>
    <w:rsid w:val="00880581"/>
    <w:rsid w:val="00880A92"/>
    <w:rsid w:val="00880CA7"/>
    <w:rsid w:val="00882E2E"/>
    <w:rsid w:val="00884A91"/>
    <w:rsid w:val="008852AA"/>
    <w:rsid w:val="00885AA8"/>
    <w:rsid w:val="00885E8D"/>
    <w:rsid w:val="00886E54"/>
    <w:rsid w:val="0088701F"/>
    <w:rsid w:val="008913FF"/>
    <w:rsid w:val="00892F54"/>
    <w:rsid w:val="00892F8B"/>
    <w:rsid w:val="00892FF5"/>
    <w:rsid w:val="008938C2"/>
    <w:rsid w:val="00893CEE"/>
    <w:rsid w:val="0089439C"/>
    <w:rsid w:val="00895102"/>
    <w:rsid w:val="00895704"/>
    <w:rsid w:val="008A0129"/>
    <w:rsid w:val="008A20E9"/>
    <w:rsid w:val="008A2746"/>
    <w:rsid w:val="008A33FC"/>
    <w:rsid w:val="008A38D4"/>
    <w:rsid w:val="008A5F1C"/>
    <w:rsid w:val="008A6A00"/>
    <w:rsid w:val="008A7E0E"/>
    <w:rsid w:val="008A7E87"/>
    <w:rsid w:val="008B0A3D"/>
    <w:rsid w:val="008B1C2E"/>
    <w:rsid w:val="008B1EF1"/>
    <w:rsid w:val="008B31D2"/>
    <w:rsid w:val="008B3EDD"/>
    <w:rsid w:val="008B41EC"/>
    <w:rsid w:val="008B4709"/>
    <w:rsid w:val="008B5519"/>
    <w:rsid w:val="008B730F"/>
    <w:rsid w:val="008C00FA"/>
    <w:rsid w:val="008C0136"/>
    <w:rsid w:val="008C0B39"/>
    <w:rsid w:val="008C0E33"/>
    <w:rsid w:val="008C156F"/>
    <w:rsid w:val="008C4384"/>
    <w:rsid w:val="008C4445"/>
    <w:rsid w:val="008C4D3F"/>
    <w:rsid w:val="008C7F89"/>
    <w:rsid w:val="008D1A6E"/>
    <w:rsid w:val="008D1E8B"/>
    <w:rsid w:val="008D25E8"/>
    <w:rsid w:val="008D2891"/>
    <w:rsid w:val="008D419A"/>
    <w:rsid w:val="008D4743"/>
    <w:rsid w:val="008D5295"/>
    <w:rsid w:val="008D5FC7"/>
    <w:rsid w:val="008D6200"/>
    <w:rsid w:val="008D723C"/>
    <w:rsid w:val="008E0BF6"/>
    <w:rsid w:val="008E14D7"/>
    <w:rsid w:val="008E2027"/>
    <w:rsid w:val="008E24FB"/>
    <w:rsid w:val="008E2510"/>
    <w:rsid w:val="008E2A53"/>
    <w:rsid w:val="008E2ABB"/>
    <w:rsid w:val="008E3237"/>
    <w:rsid w:val="008E41CF"/>
    <w:rsid w:val="008E6A14"/>
    <w:rsid w:val="008E6A19"/>
    <w:rsid w:val="008E7573"/>
    <w:rsid w:val="008E7C45"/>
    <w:rsid w:val="008F07C8"/>
    <w:rsid w:val="008F0BFB"/>
    <w:rsid w:val="008F0C52"/>
    <w:rsid w:val="008F1A4B"/>
    <w:rsid w:val="008F3F7B"/>
    <w:rsid w:val="008F42B5"/>
    <w:rsid w:val="008F55C6"/>
    <w:rsid w:val="008F6C30"/>
    <w:rsid w:val="00900AE4"/>
    <w:rsid w:val="00901753"/>
    <w:rsid w:val="00901BCA"/>
    <w:rsid w:val="00904582"/>
    <w:rsid w:val="00905507"/>
    <w:rsid w:val="00906392"/>
    <w:rsid w:val="00907F86"/>
    <w:rsid w:val="00911808"/>
    <w:rsid w:val="00911DD2"/>
    <w:rsid w:val="00911FD7"/>
    <w:rsid w:val="009145A8"/>
    <w:rsid w:val="00916258"/>
    <w:rsid w:val="00916E36"/>
    <w:rsid w:val="009170B2"/>
    <w:rsid w:val="009207F5"/>
    <w:rsid w:val="00922947"/>
    <w:rsid w:val="0092350C"/>
    <w:rsid w:val="00923577"/>
    <w:rsid w:val="0092480F"/>
    <w:rsid w:val="00924A58"/>
    <w:rsid w:val="00925FB7"/>
    <w:rsid w:val="00926368"/>
    <w:rsid w:val="00926DD2"/>
    <w:rsid w:val="00927AA4"/>
    <w:rsid w:val="00930247"/>
    <w:rsid w:val="0093165E"/>
    <w:rsid w:val="009316B0"/>
    <w:rsid w:val="00931A02"/>
    <w:rsid w:val="0093306E"/>
    <w:rsid w:val="00933EA1"/>
    <w:rsid w:val="009372EF"/>
    <w:rsid w:val="00937485"/>
    <w:rsid w:val="00937E7E"/>
    <w:rsid w:val="00940A78"/>
    <w:rsid w:val="00942C03"/>
    <w:rsid w:val="00943435"/>
    <w:rsid w:val="0094389D"/>
    <w:rsid w:val="00943E41"/>
    <w:rsid w:val="00943E4E"/>
    <w:rsid w:val="0094480F"/>
    <w:rsid w:val="00944E53"/>
    <w:rsid w:val="00946141"/>
    <w:rsid w:val="00946DC6"/>
    <w:rsid w:val="009501CF"/>
    <w:rsid w:val="00950511"/>
    <w:rsid w:val="009507CA"/>
    <w:rsid w:val="009512D4"/>
    <w:rsid w:val="00951502"/>
    <w:rsid w:val="00951551"/>
    <w:rsid w:val="00951B6A"/>
    <w:rsid w:val="00951C57"/>
    <w:rsid w:val="00951C90"/>
    <w:rsid w:val="00952CA8"/>
    <w:rsid w:val="009536EC"/>
    <w:rsid w:val="00953A6D"/>
    <w:rsid w:val="009563E0"/>
    <w:rsid w:val="00956D67"/>
    <w:rsid w:val="0095757A"/>
    <w:rsid w:val="00960B44"/>
    <w:rsid w:val="00960E83"/>
    <w:rsid w:val="00961BE1"/>
    <w:rsid w:val="00961BE6"/>
    <w:rsid w:val="00962979"/>
    <w:rsid w:val="00962EB3"/>
    <w:rsid w:val="009649AC"/>
    <w:rsid w:val="009650C0"/>
    <w:rsid w:val="00965AE5"/>
    <w:rsid w:val="00965B32"/>
    <w:rsid w:val="009662A7"/>
    <w:rsid w:val="0096637F"/>
    <w:rsid w:val="009665FE"/>
    <w:rsid w:val="00966884"/>
    <w:rsid w:val="00967D03"/>
    <w:rsid w:val="009705ED"/>
    <w:rsid w:val="009732A5"/>
    <w:rsid w:val="0097519E"/>
    <w:rsid w:val="009759CD"/>
    <w:rsid w:val="0097645D"/>
    <w:rsid w:val="00976566"/>
    <w:rsid w:val="00976C17"/>
    <w:rsid w:val="00977313"/>
    <w:rsid w:val="0097771C"/>
    <w:rsid w:val="00980C49"/>
    <w:rsid w:val="0098101E"/>
    <w:rsid w:val="0098242A"/>
    <w:rsid w:val="009859B3"/>
    <w:rsid w:val="00985CCF"/>
    <w:rsid w:val="00986A05"/>
    <w:rsid w:val="00986C8B"/>
    <w:rsid w:val="00986D35"/>
    <w:rsid w:val="00990BA6"/>
    <w:rsid w:val="009916DB"/>
    <w:rsid w:val="009918EB"/>
    <w:rsid w:val="00991CF1"/>
    <w:rsid w:val="00992BE1"/>
    <w:rsid w:val="0099313F"/>
    <w:rsid w:val="009931A5"/>
    <w:rsid w:val="00993BCC"/>
    <w:rsid w:val="00995643"/>
    <w:rsid w:val="00996550"/>
    <w:rsid w:val="0099688F"/>
    <w:rsid w:val="00996DF5"/>
    <w:rsid w:val="0099776B"/>
    <w:rsid w:val="0099779A"/>
    <w:rsid w:val="0099799E"/>
    <w:rsid w:val="009A173E"/>
    <w:rsid w:val="009A27F4"/>
    <w:rsid w:val="009A2F87"/>
    <w:rsid w:val="009A3959"/>
    <w:rsid w:val="009A4EA4"/>
    <w:rsid w:val="009A50F5"/>
    <w:rsid w:val="009A56AD"/>
    <w:rsid w:val="009A62ED"/>
    <w:rsid w:val="009A66F7"/>
    <w:rsid w:val="009A6B2F"/>
    <w:rsid w:val="009A7626"/>
    <w:rsid w:val="009B0574"/>
    <w:rsid w:val="009B0AF8"/>
    <w:rsid w:val="009B2AF4"/>
    <w:rsid w:val="009B2BDE"/>
    <w:rsid w:val="009B2C70"/>
    <w:rsid w:val="009B3ACB"/>
    <w:rsid w:val="009B3C9C"/>
    <w:rsid w:val="009B3CB2"/>
    <w:rsid w:val="009B42AE"/>
    <w:rsid w:val="009B44C7"/>
    <w:rsid w:val="009B4FE0"/>
    <w:rsid w:val="009B5346"/>
    <w:rsid w:val="009B67C0"/>
    <w:rsid w:val="009C1EF9"/>
    <w:rsid w:val="009C250C"/>
    <w:rsid w:val="009C257D"/>
    <w:rsid w:val="009C2C34"/>
    <w:rsid w:val="009C3062"/>
    <w:rsid w:val="009C3CC1"/>
    <w:rsid w:val="009C4C67"/>
    <w:rsid w:val="009C58E9"/>
    <w:rsid w:val="009C5B3B"/>
    <w:rsid w:val="009C6E10"/>
    <w:rsid w:val="009C7A9A"/>
    <w:rsid w:val="009D0397"/>
    <w:rsid w:val="009D039E"/>
    <w:rsid w:val="009D0742"/>
    <w:rsid w:val="009D0EA8"/>
    <w:rsid w:val="009D1FB1"/>
    <w:rsid w:val="009D206A"/>
    <w:rsid w:val="009D347A"/>
    <w:rsid w:val="009D4169"/>
    <w:rsid w:val="009D4A94"/>
    <w:rsid w:val="009D7072"/>
    <w:rsid w:val="009D7A6E"/>
    <w:rsid w:val="009E0581"/>
    <w:rsid w:val="009E1486"/>
    <w:rsid w:val="009E1B8F"/>
    <w:rsid w:val="009E2DEE"/>
    <w:rsid w:val="009E3857"/>
    <w:rsid w:val="009E3F9F"/>
    <w:rsid w:val="009E4E92"/>
    <w:rsid w:val="009E5739"/>
    <w:rsid w:val="009E58B9"/>
    <w:rsid w:val="009E591D"/>
    <w:rsid w:val="009E6815"/>
    <w:rsid w:val="009E7FE0"/>
    <w:rsid w:val="009F069F"/>
    <w:rsid w:val="009F1053"/>
    <w:rsid w:val="009F15B2"/>
    <w:rsid w:val="009F3A35"/>
    <w:rsid w:val="009F4921"/>
    <w:rsid w:val="009F7CFD"/>
    <w:rsid w:val="009F7F16"/>
    <w:rsid w:val="00A03B31"/>
    <w:rsid w:val="00A04C70"/>
    <w:rsid w:val="00A06553"/>
    <w:rsid w:val="00A06622"/>
    <w:rsid w:val="00A06914"/>
    <w:rsid w:val="00A10021"/>
    <w:rsid w:val="00A1008D"/>
    <w:rsid w:val="00A10254"/>
    <w:rsid w:val="00A10ACF"/>
    <w:rsid w:val="00A123FB"/>
    <w:rsid w:val="00A12677"/>
    <w:rsid w:val="00A1336D"/>
    <w:rsid w:val="00A134AF"/>
    <w:rsid w:val="00A13591"/>
    <w:rsid w:val="00A14AAE"/>
    <w:rsid w:val="00A162D2"/>
    <w:rsid w:val="00A166F0"/>
    <w:rsid w:val="00A167BC"/>
    <w:rsid w:val="00A17959"/>
    <w:rsid w:val="00A209A6"/>
    <w:rsid w:val="00A20F35"/>
    <w:rsid w:val="00A211FA"/>
    <w:rsid w:val="00A21D4F"/>
    <w:rsid w:val="00A22904"/>
    <w:rsid w:val="00A24A3F"/>
    <w:rsid w:val="00A24E93"/>
    <w:rsid w:val="00A25E49"/>
    <w:rsid w:val="00A25ED7"/>
    <w:rsid w:val="00A26086"/>
    <w:rsid w:val="00A27175"/>
    <w:rsid w:val="00A32BE7"/>
    <w:rsid w:val="00A3327C"/>
    <w:rsid w:val="00A33407"/>
    <w:rsid w:val="00A3756D"/>
    <w:rsid w:val="00A37B35"/>
    <w:rsid w:val="00A40CEF"/>
    <w:rsid w:val="00A40E93"/>
    <w:rsid w:val="00A4103B"/>
    <w:rsid w:val="00A41671"/>
    <w:rsid w:val="00A4188C"/>
    <w:rsid w:val="00A426B9"/>
    <w:rsid w:val="00A431C5"/>
    <w:rsid w:val="00A43B4E"/>
    <w:rsid w:val="00A44B25"/>
    <w:rsid w:val="00A44CBD"/>
    <w:rsid w:val="00A45786"/>
    <w:rsid w:val="00A45AA9"/>
    <w:rsid w:val="00A46444"/>
    <w:rsid w:val="00A4738A"/>
    <w:rsid w:val="00A51982"/>
    <w:rsid w:val="00A51C4E"/>
    <w:rsid w:val="00A51FC2"/>
    <w:rsid w:val="00A5285C"/>
    <w:rsid w:val="00A546C7"/>
    <w:rsid w:val="00A54C83"/>
    <w:rsid w:val="00A5532E"/>
    <w:rsid w:val="00A5543D"/>
    <w:rsid w:val="00A554FD"/>
    <w:rsid w:val="00A55FD6"/>
    <w:rsid w:val="00A5664B"/>
    <w:rsid w:val="00A56768"/>
    <w:rsid w:val="00A576C9"/>
    <w:rsid w:val="00A57F32"/>
    <w:rsid w:val="00A6012D"/>
    <w:rsid w:val="00A60594"/>
    <w:rsid w:val="00A616D2"/>
    <w:rsid w:val="00A624C1"/>
    <w:rsid w:val="00A638C3"/>
    <w:rsid w:val="00A63BA2"/>
    <w:rsid w:val="00A64859"/>
    <w:rsid w:val="00A65483"/>
    <w:rsid w:val="00A65CFF"/>
    <w:rsid w:val="00A6616D"/>
    <w:rsid w:val="00A6675E"/>
    <w:rsid w:val="00A678C3"/>
    <w:rsid w:val="00A67AF3"/>
    <w:rsid w:val="00A72976"/>
    <w:rsid w:val="00A74D04"/>
    <w:rsid w:val="00A75428"/>
    <w:rsid w:val="00A76788"/>
    <w:rsid w:val="00A76B6E"/>
    <w:rsid w:val="00A80AD5"/>
    <w:rsid w:val="00A81042"/>
    <w:rsid w:val="00A813FB"/>
    <w:rsid w:val="00A81E84"/>
    <w:rsid w:val="00A82DF5"/>
    <w:rsid w:val="00A83AE0"/>
    <w:rsid w:val="00A853C5"/>
    <w:rsid w:val="00A85965"/>
    <w:rsid w:val="00A85DE0"/>
    <w:rsid w:val="00A91804"/>
    <w:rsid w:val="00A92D35"/>
    <w:rsid w:val="00A93769"/>
    <w:rsid w:val="00A95078"/>
    <w:rsid w:val="00AA15F2"/>
    <w:rsid w:val="00AA2304"/>
    <w:rsid w:val="00AA3597"/>
    <w:rsid w:val="00AA35E3"/>
    <w:rsid w:val="00AA4D9E"/>
    <w:rsid w:val="00AA76BF"/>
    <w:rsid w:val="00AB073C"/>
    <w:rsid w:val="00AB129E"/>
    <w:rsid w:val="00AB5A6E"/>
    <w:rsid w:val="00AC02EC"/>
    <w:rsid w:val="00AC0733"/>
    <w:rsid w:val="00AC10CF"/>
    <w:rsid w:val="00AC1AF4"/>
    <w:rsid w:val="00AC4CCA"/>
    <w:rsid w:val="00AC4E67"/>
    <w:rsid w:val="00AC6190"/>
    <w:rsid w:val="00AC6258"/>
    <w:rsid w:val="00AC649D"/>
    <w:rsid w:val="00AC7C9C"/>
    <w:rsid w:val="00AC7ED8"/>
    <w:rsid w:val="00AD07B7"/>
    <w:rsid w:val="00AD3B6C"/>
    <w:rsid w:val="00AD41A8"/>
    <w:rsid w:val="00AD439D"/>
    <w:rsid w:val="00AD456D"/>
    <w:rsid w:val="00AD480F"/>
    <w:rsid w:val="00AD4866"/>
    <w:rsid w:val="00AD514E"/>
    <w:rsid w:val="00AD79C9"/>
    <w:rsid w:val="00AE0E9B"/>
    <w:rsid w:val="00AE3686"/>
    <w:rsid w:val="00AE4486"/>
    <w:rsid w:val="00AE4B72"/>
    <w:rsid w:val="00AE4ECA"/>
    <w:rsid w:val="00AE6340"/>
    <w:rsid w:val="00AE663B"/>
    <w:rsid w:val="00AE7628"/>
    <w:rsid w:val="00AE78D3"/>
    <w:rsid w:val="00AF1EE9"/>
    <w:rsid w:val="00AF2A3F"/>
    <w:rsid w:val="00AF2E04"/>
    <w:rsid w:val="00AF59EE"/>
    <w:rsid w:val="00B00884"/>
    <w:rsid w:val="00B01014"/>
    <w:rsid w:val="00B01BF6"/>
    <w:rsid w:val="00B01C47"/>
    <w:rsid w:val="00B022F0"/>
    <w:rsid w:val="00B02AF5"/>
    <w:rsid w:val="00B03001"/>
    <w:rsid w:val="00B05A23"/>
    <w:rsid w:val="00B05E20"/>
    <w:rsid w:val="00B074C4"/>
    <w:rsid w:val="00B11E6D"/>
    <w:rsid w:val="00B13253"/>
    <w:rsid w:val="00B13A79"/>
    <w:rsid w:val="00B150F7"/>
    <w:rsid w:val="00B15916"/>
    <w:rsid w:val="00B15B2E"/>
    <w:rsid w:val="00B15B68"/>
    <w:rsid w:val="00B1785A"/>
    <w:rsid w:val="00B231C2"/>
    <w:rsid w:val="00B234B8"/>
    <w:rsid w:val="00B244A0"/>
    <w:rsid w:val="00B2450A"/>
    <w:rsid w:val="00B25F67"/>
    <w:rsid w:val="00B2671B"/>
    <w:rsid w:val="00B27C3E"/>
    <w:rsid w:val="00B313F1"/>
    <w:rsid w:val="00B315D4"/>
    <w:rsid w:val="00B33189"/>
    <w:rsid w:val="00B3344D"/>
    <w:rsid w:val="00B34359"/>
    <w:rsid w:val="00B34902"/>
    <w:rsid w:val="00B34D24"/>
    <w:rsid w:val="00B35816"/>
    <w:rsid w:val="00B373F7"/>
    <w:rsid w:val="00B376FC"/>
    <w:rsid w:val="00B405B3"/>
    <w:rsid w:val="00B41E10"/>
    <w:rsid w:val="00B4259B"/>
    <w:rsid w:val="00B4388C"/>
    <w:rsid w:val="00B447B0"/>
    <w:rsid w:val="00B44AE5"/>
    <w:rsid w:val="00B44E39"/>
    <w:rsid w:val="00B45B4A"/>
    <w:rsid w:val="00B47D1D"/>
    <w:rsid w:val="00B47FCF"/>
    <w:rsid w:val="00B510EA"/>
    <w:rsid w:val="00B510FD"/>
    <w:rsid w:val="00B5156F"/>
    <w:rsid w:val="00B51C3D"/>
    <w:rsid w:val="00B5286C"/>
    <w:rsid w:val="00B52A41"/>
    <w:rsid w:val="00B52B41"/>
    <w:rsid w:val="00B52CE7"/>
    <w:rsid w:val="00B52F18"/>
    <w:rsid w:val="00B550A8"/>
    <w:rsid w:val="00B551D4"/>
    <w:rsid w:val="00B55344"/>
    <w:rsid w:val="00B576DF"/>
    <w:rsid w:val="00B57982"/>
    <w:rsid w:val="00B57E34"/>
    <w:rsid w:val="00B60F5C"/>
    <w:rsid w:val="00B62541"/>
    <w:rsid w:val="00B62878"/>
    <w:rsid w:val="00B632AD"/>
    <w:rsid w:val="00B63EAC"/>
    <w:rsid w:val="00B64D28"/>
    <w:rsid w:val="00B650F5"/>
    <w:rsid w:val="00B65724"/>
    <w:rsid w:val="00B66023"/>
    <w:rsid w:val="00B6673F"/>
    <w:rsid w:val="00B66822"/>
    <w:rsid w:val="00B6724B"/>
    <w:rsid w:val="00B678C1"/>
    <w:rsid w:val="00B71C20"/>
    <w:rsid w:val="00B7204C"/>
    <w:rsid w:val="00B72589"/>
    <w:rsid w:val="00B7338D"/>
    <w:rsid w:val="00B74116"/>
    <w:rsid w:val="00B7453B"/>
    <w:rsid w:val="00B74658"/>
    <w:rsid w:val="00B750C8"/>
    <w:rsid w:val="00B755E7"/>
    <w:rsid w:val="00B755E9"/>
    <w:rsid w:val="00B756E3"/>
    <w:rsid w:val="00B771AA"/>
    <w:rsid w:val="00B7763C"/>
    <w:rsid w:val="00B77749"/>
    <w:rsid w:val="00B77921"/>
    <w:rsid w:val="00B77EE5"/>
    <w:rsid w:val="00B80276"/>
    <w:rsid w:val="00B80757"/>
    <w:rsid w:val="00B84D7B"/>
    <w:rsid w:val="00B86142"/>
    <w:rsid w:val="00B86F94"/>
    <w:rsid w:val="00B87BFD"/>
    <w:rsid w:val="00B87C1F"/>
    <w:rsid w:val="00B9091D"/>
    <w:rsid w:val="00B91472"/>
    <w:rsid w:val="00B91937"/>
    <w:rsid w:val="00B9361C"/>
    <w:rsid w:val="00B958FC"/>
    <w:rsid w:val="00B95BCD"/>
    <w:rsid w:val="00B95EE6"/>
    <w:rsid w:val="00B96370"/>
    <w:rsid w:val="00B96F0B"/>
    <w:rsid w:val="00B97D5F"/>
    <w:rsid w:val="00B97D8C"/>
    <w:rsid w:val="00BA06EC"/>
    <w:rsid w:val="00BA120C"/>
    <w:rsid w:val="00BA2AD5"/>
    <w:rsid w:val="00BA2B31"/>
    <w:rsid w:val="00BA2C6D"/>
    <w:rsid w:val="00BA2C6E"/>
    <w:rsid w:val="00BA2EDE"/>
    <w:rsid w:val="00BA46F3"/>
    <w:rsid w:val="00BA4BC9"/>
    <w:rsid w:val="00BA6204"/>
    <w:rsid w:val="00BA6838"/>
    <w:rsid w:val="00BA7568"/>
    <w:rsid w:val="00BA7E32"/>
    <w:rsid w:val="00BB0AE3"/>
    <w:rsid w:val="00BB1CCA"/>
    <w:rsid w:val="00BB3BE2"/>
    <w:rsid w:val="00BB4261"/>
    <w:rsid w:val="00BB4352"/>
    <w:rsid w:val="00BB481B"/>
    <w:rsid w:val="00BB5259"/>
    <w:rsid w:val="00BB7A6F"/>
    <w:rsid w:val="00BB7BB1"/>
    <w:rsid w:val="00BC1ADD"/>
    <w:rsid w:val="00BC1D20"/>
    <w:rsid w:val="00BC265A"/>
    <w:rsid w:val="00BC2EC0"/>
    <w:rsid w:val="00BC39C8"/>
    <w:rsid w:val="00BC589C"/>
    <w:rsid w:val="00BC68FC"/>
    <w:rsid w:val="00BC6D92"/>
    <w:rsid w:val="00BD02E1"/>
    <w:rsid w:val="00BD2ACF"/>
    <w:rsid w:val="00BD43B0"/>
    <w:rsid w:val="00BD4B3F"/>
    <w:rsid w:val="00BD6BE6"/>
    <w:rsid w:val="00BD714C"/>
    <w:rsid w:val="00BE0111"/>
    <w:rsid w:val="00BE2EA6"/>
    <w:rsid w:val="00BE46FF"/>
    <w:rsid w:val="00BE4E27"/>
    <w:rsid w:val="00BE59E2"/>
    <w:rsid w:val="00BE6330"/>
    <w:rsid w:val="00BE648F"/>
    <w:rsid w:val="00BE77D0"/>
    <w:rsid w:val="00BF0307"/>
    <w:rsid w:val="00BF17FE"/>
    <w:rsid w:val="00BF234A"/>
    <w:rsid w:val="00BF2E33"/>
    <w:rsid w:val="00BF434A"/>
    <w:rsid w:val="00BF5FB4"/>
    <w:rsid w:val="00BF67C0"/>
    <w:rsid w:val="00BF67EE"/>
    <w:rsid w:val="00BF6DC3"/>
    <w:rsid w:val="00BF7292"/>
    <w:rsid w:val="00BF780A"/>
    <w:rsid w:val="00BF7A0D"/>
    <w:rsid w:val="00C008B8"/>
    <w:rsid w:val="00C0254E"/>
    <w:rsid w:val="00C026EC"/>
    <w:rsid w:val="00C02731"/>
    <w:rsid w:val="00C028F2"/>
    <w:rsid w:val="00C02F6A"/>
    <w:rsid w:val="00C02FE0"/>
    <w:rsid w:val="00C04533"/>
    <w:rsid w:val="00C04728"/>
    <w:rsid w:val="00C04FD9"/>
    <w:rsid w:val="00C056C8"/>
    <w:rsid w:val="00C063DE"/>
    <w:rsid w:val="00C101CA"/>
    <w:rsid w:val="00C133B5"/>
    <w:rsid w:val="00C1432B"/>
    <w:rsid w:val="00C144EC"/>
    <w:rsid w:val="00C15712"/>
    <w:rsid w:val="00C15FCF"/>
    <w:rsid w:val="00C20F75"/>
    <w:rsid w:val="00C22204"/>
    <w:rsid w:val="00C224F2"/>
    <w:rsid w:val="00C230AE"/>
    <w:rsid w:val="00C23302"/>
    <w:rsid w:val="00C236F5"/>
    <w:rsid w:val="00C243D7"/>
    <w:rsid w:val="00C251CE"/>
    <w:rsid w:val="00C2521C"/>
    <w:rsid w:val="00C25D11"/>
    <w:rsid w:val="00C25DE3"/>
    <w:rsid w:val="00C30698"/>
    <w:rsid w:val="00C31E36"/>
    <w:rsid w:val="00C32561"/>
    <w:rsid w:val="00C32669"/>
    <w:rsid w:val="00C32CD9"/>
    <w:rsid w:val="00C33252"/>
    <w:rsid w:val="00C33530"/>
    <w:rsid w:val="00C3413A"/>
    <w:rsid w:val="00C34E0E"/>
    <w:rsid w:val="00C3594B"/>
    <w:rsid w:val="00C3728F"/>
    <w:rsid w:val="00C37EF0"/>
    <w:rsid w:val="00C40CB7"/>
    <w:rsid w:val="00C4188D"/>
    <w:rsid w:val="00C42AFC"/>
    <w:rsid w:val="00C43C3E"/>
    <w:rsid w:val="00C44BF4"/>
    <w:rsid w:val="00C451E9"/>
    <w:rsid w:val="00C45675"/>
    <w:rsid w:val="00C459E4"/>
    <w:rsid w:val="00C460A3"/>
    <w:rsid w:val="00C4747D"/>
    <w:rsid w:val="00C50D19"/>
    <w:rsid w:val="00C5283A"/>
    <w:rsid w:val="00C53100"/>
    <w:rsid w:val="00C533D0"/>
    <w:rsid w:val="00C53758"/>
    <w:rsid w:val="00C54AE1"/>
    <w:rsid w:val="00C554FD"/>
    <w:rsid w:val="00C5676D"/>
    <w:rsid w:val="00C56953"/>
    <w:rsid w:val="00C56CD0"/>
    <w:rsid w:val="00C57861"/>
    <w:rsid w:val="00C57988"/>
    <w:rsid w:val="00C607EA"/>
    <w:rsid w:val="00C616B2"/>
    <w:rsid w:val="00C618AE"/>
    <w:rsid w:val="00C62A99"/>
    <w:rsid w:val="00C644EA"/>
    <w:rsid w:val="00C6512E"/>
    <w:rsid w:val="00C669E9"/>
    <w:rsid w:val="00C67746"/>
    <w:rsid w:val="00C67C8D"/>
    <w:rsid w:val="00C71A59"/>
    <w:rsid w:val="00C720CE"/>
    <w:rsid w:val="00C73646"/>
    <w:rsid w:val="00C740DF"/>
    <w:rsid w:val="00C7673C"/>
    <w:rsid w:val="00C770ED"/>
    <w:rsid w:val="00C80536"/>
    <w:rsid w:val="00C80EC0"/>
    <w:rsid w:val="00C81803"/>
    <w:rsid w:val="00C825B6"/>
    <w:rsid w:val="00C82669"/>
    <w:rsid w:val="00C82881"/>
    <w:rsid w:val="00C82AC9"/>
    <w:rsid w:val="00C83D5A"/>
    <w:rsid w:val="00C85047"/>
    <w:rsid w:val="00C852E6"/>
    <w:rsid w:val="00C857B6"/>
    <w:rsid w:val="00C87062"/>
    <w:rsid w:val="00C8797A"/>
    <w:rsid w:val="00C9065E"/>
    <w:rsid w:val="00C90FE1"/>
    <w:rsid w:val="00C93D27"/>
    <w:rsid w:val="00C94949"/>
    <w:rsid w:val="00C95353"/>
    <w:rsid w:val="00C959FA"/>
    <w:rsid w:val="00C95D32"/>
    <w:rsid w:val="00CA06E6"/>
    <w:rsid w:val="00CA1B81"/>
    <w:rsid w:val="00CA29A4"/>
    <w:rsid w:val="00CA2BAF"/>
    <w:rsid w:val="00CA778B"/>
    <w:rsid w:val="00CB0E55"/>
    <w:rsid w:val="00CB1BC8"/>
    <w:rsid w:val="00CB1F2A"/>
    <w:rsid w:val="00CB2D15"/>
    <w:rsid w:val="00CB2F42"/>
    <w:rsid w:val="00CB30CD"/>
    <w:rsid w:val="00CB33F7"/>
    <w:rsid w:val="00CB3419"/>
    <w:rsid w:val="00CB5A94"/>
    <w:rsid w:val="00CB6914"/>
    <w:rsid w:val="00CB73B4"/>
    <w:rsid w:val="00CB7F92"/>
    <w:rsid w:val="00CC0C24"/>
    <w:rsid w:val="00CC172C"/>
    <w:rsid w:val="00CC1826"/>
    <w:rsid w:val="00CC2BDF"/>
    <w:rsid w:val="00CC39A1"/>
    <w:rsid w:val="00CC5A50"/>
    <w:rsid w:val="00CC652B"/>
    <w:rsid w:val="00CD0415"/>
    <w:rsid w:val="00CD11F8"/>
    <w:rsid w:val="00CD31C1"/>
    <w:rsid w:val="00CD3319"/>
    <w:rsid w:val="00CD3358"/>
    <w:rsid w:val="00CD50A6"/>
    <w:rsid w:val="00CD51FA"/>
    <w:rsid w:val="00CD52BC"/>
    <w:rsid w:val="00CD52C4"/>
    <w:rsid w:val="00CD6356"/>
    <w:rsid w:val="00CD6491"/>
    <w:rsid w:val="00CD6D66"/>
    <w:rsid w:val="00CE0EF1"/>
    <w:rsid w:val="00CE27EC"/>
    <w:rsid w:val="00CE2AF7"/>
    <w:rsid w:val="00CE3556"/>
    <w:rsid w:val="00CE3E3A"/>
    <w:rsid w:val="00CE411A"/>
    <w:rsid w:val="00CE470C"/>
    <w:rsid w:val="00CE4CAF"/>
    <w:rsid w:val="00CE4F6D"/>
    <w:rsid w:val="00CE521E"/>
    <w:rsid w:val="00CE5A11"/>
    <w:rsid w:val="00CE6C4F"/>
    <w:rsid w:val="00CE6CA7"/>
    <w:rsid w:val="00CF077A"/>
    <w:rsid w:val="00CF2D35"/>
    <w:rsid w:val="00CF3738"/>
    <w:rsid w:val="00CF395F"/>
    <w:rsid w:val="00CF412F"/>
    <w:rsid w:val="00CF42BE"/>
    <w:rsid w:val="00CF5761"/>
    <w:rsid w:val="00CF6CD5"/>
    <w:rsid w:val="00CF751E"/>
    <w:rsid w:val="00CF7543"/>
    <w:rsid w:val="00CF775F"/>
    <w:rsid w:val="00D0035D"/>
    <w:rsid w:val="00D01464"/>
    <w:rsid w:val="00D01AE0"/>
    <w:rsid w:val="00D025C5"/>
    <w:rsid w:val="00D06DBE"/>
    <w:rsid w:val="00D07999"/>
    <w:rsid w:val="00D07AD8"/>
    <w:rsid w:val="00D102FC"/>
    <w:rsid w:val="00D10368"/>
    <w:rsid w:val="00D104D2"/>
    <w:rsid w:val="00D10644"/>
    <w:rsid w:val="00D11F78"/>
    <w:rsid w:val="00D122C4"/>
    <w:rsid w:val="00D145F3"/>
    <w:rsid w:val="00D14815"/>
    <w:rsid w:val="00D15AB8"/>
    <w:rsid w:val="00D16BC2"/>
    <w:rsid w:val="00D16E1C"/>
    <w:rsid w:val="00D2099D"/>
    <w:rsid w:val="00D21C72"/>
    <w:rsid w:val="00D23143"/>
    <w:rsid w:val="00D23E70"/>
    <w:rsid w:val="00D24D98"/>
    <w:rsid w:val="00D25084"/>
    <w:rsid w:val="00D25D5A"/>
    <w:rsid w:val="00D275BA"/>
    <w:rsid w:val="00D276A0"/>
    <w:rsid w:val="00D30081"/>
    <w:rsid w:val="00D3013C"/>
    <w:rsid w:val="00D30837"/>
    <w:rsid w:val="00D30C6A"/>
    <w:rsid w:val="00D30F25"/>
    <w:rsid w:val="00D3135B"/>
    <w:rsid w:val="00D316FD"/>
    <w:rsid w:val="00D31C07"/>
    <w:rsid w:val="00D31E62"/>
    <w:rsid w:val="00D320E2"/>
    <w:rsid w:val="00D32C07"/>
    <w:rsid w:val="00D33014"/>
    <w:rsid w:val="00D33132"/>
    <w:rsid w:val="00D332C8"/>
    <w:rsid w:val="00D34292"/>
    <w:rsid w:val="00D34F56"/>
    <w:rsid w:val="00D3531E"/>
    <w:rsid w:val="00D355F0"/>
    <w:rsid w:val="00D35A2A"/>
    <w:rsid w:val="00D35A3D"/>
    <w:rsid w:val="00D36D99"/>
    <w:rsid w:val="00D36DE0"/>
    <w:rsid w:val="00D37540"/>
    <w:rsid w:val="00D3758A"/>
    <w:rsid w:val="00D37B9B"/>
    <w:rsid w:val="00D37EAF"/>
    <w:rsid w:val="00D40AD7"/>
    <w:rsid w:val="00D41412"/>
    <w:rsid w:val="00D41C7E"/>
    <w:rsid w:val="00D42199"/>
    <w:rsid w:val="00D423EC"/>
    <w:rsid w:val="00D42E35"/>
    <w:rsid w:val="00D4434B"/>
    <w:rsid w:val="00D468EF"/>
    <w:rsid w:val="00D47A12"/>
    <w:rsid w:val="00D500CE"/>
    <w:rsid w:val="00D5080B"/>
    <w:rsid w:val="00D50873"/>
    <w:rsid w:val="00D50C2B"/>
    <w:rsid w:val="00D52037"/>
    <w:rsid w:val="00D52E86"/>
    <w:rsid w:val="00D55149"/>
    <w:rsid w:val="00D561B4"/>
    <w:rsid w:val="00D56EAB"/>
    <w:rsid w:val="00D60A2F"/>
    <w:rsid w:val="00D60F3E"/>
    <w:rsid w:val="00D61A05"/>
    <w:rsid w:val="00D6259D"/>
    <w:rsid w:val="00D62ED1"/>
    <w:rsid w:val="00D630D9"/>
    <w:rsid w:val="00D63D6F"/>
    <w:rsid w:val="00D6547F"/>
    <w:rsid w:val="00D66A53"/>
    <w:rsid w:val="00D67856"/>
    <w:rsid w:val="00D67B6C"/>
    <w:rsid w:val="00D706A6"/>
    <w:rsid w:val="00D70EF0"/>
    <w:rsid w:val="00D716DD"/>
    <w:rsid w:val="00D716EC"/>
    <w:rsid w:val="00D71B06"/>
    <w:rsid w:val="00D743BB"/>
    <w:rsid w:val="00D743E5"/>
    <w:rsid w:val="00D747AA"/>
    <w:rsid w:val="00D7650E"/>
    <w:rsid w:val="00D76592"/>
    <w:rsid w:val="00D810D3"/>
    <w:rsid w:val="00D82405"/>
    <w:rsid w:val="00D8485D"/>
    <w:rsid w:val="00D84966"/>
    <w:rsid w:val="00D85086"/>
    <w:rsid w:val="00D85CFF"/>
    <w:rsid w:val="00D86617"/>
    <w:rsid w:val="00D91066"/>
    <w:rsid w:val="00D91653"/>
    <w:rsid w:val="00D923E9"/>
    <w:rsid w:val="00D9288F"/>
    <w:rsid w:val="00D92932"/>
    <w:rsid w:val="00D93FCF"/>
    <w:rsid w:val="00D94F23"/>
    <w:rsid w:val="00D978EA"/>
    <w:rsid w:val="00D979E6"/>
    <w:rsid w:val="00D97A7F"/>
    <w:rsid w:val="00DA03A2"/>
    <w:rsid w:val="00DA07B6"/>
    <w:rsid w:val="00DA1335"/>
    <w:rsid w:val="00DA16B6"/>
    <w:rsid w:val="00DA3C22"/>
    <w:rsid w:val="00DA416D"/>
    <w:rsid w:val="00DA4AE8"/>
    <w:rsid w:val="00DA4C38"/>
    <w:rsid w:val="00DA5A75"/>
    <w:rsid w:val="00DA632A"/>
    <w:rsid w:val="00DA65B4"/>
    <w:rsid w:val="00DA7D12"/>
    <w:rsid w:val="00DB16AE"/>
    <w:rsid w:val="00DB18BC"/>
    <w:rsid w:val="00DB2020"/>
    <w:rsid w:val="00DB4669"/>
    <w:rsid w:val="00DB4DD0"/>
    <w:rsid w:val="00DB542B"/>
    <w:rsid w:val="00DB544B"/>
    <w:rsid w:val="00DB5616"/>
    <w:rsid w:val="00DB56DD"/>
    <w:rsid w:val="00DB6599"/>
    <w:rsid w:val="00DC024E"/>
    <w:rsid w:val="00DC35D6"/>
    <w:rsid w:val="00DC3752"/>
    <w:rsid w:val="00DC3DBB"/>
    <w:rsid w:val="00DC471E"/>
    <w:rsid w:val="00DC4802"/>
    <w:rsid w:val="00DC4893"/>
    <w:rsid w:val="00DC5EF5"/>
    <w:rsid w:val="00DC7AE6"/>
    <w:rsid w:val="00DD0C22"/>
    <w:rsid w:val="00DD189F"/>
    <w:rsid w:val="00DD3BE2"/>
    <w:rsid w:val="00DD3FB3"/>
    <w:rsid w:val="00DD4D86"/>
    <w:rsid w:val="00DD6177"/>
    <w:rsid w:val="00DD68F1"/>
    <w:rsid w:val="00DD7535"/>
    <w:rsid w:val="00DE01F5"/>
    <w:rsid w:val="00DE119A"/>
    <w:rsid w:val="00DE174C"/>
    <w:rsid w:val="00DE1ADA"/>
    <w:rsid w:val="00DE2BDD"/>
    <w:rsid w:val="00DE2F14"/>
    <w:rsid w:val="00DE3ACB"/>
    <w:rsid w:val="00DE4471"/>
    <w:rsid w:val="00DE4E1D"/>
    <w:rsid w:val="00DE68B8"/>
    <w:rsid w:val="00DE76EC"/>
    <w:rsid w:val="00DF02AF"/>
    <w:rsid w:val="00DF0E9D"/>
    <w:rsid w:val="00DF2463"/>
    <w:rsid w:val="00DF2F2F"/>
    <w:rsid w:val="00DF3187"/>
    <w:rsid w:val="00DF46E6"/>
    <w:rsid w:val="00DF4FE7"/>
    <w:rsid w:val="00DF547B"/>
    <w:rsid w:val="00DF589E"/>
    <w:rsid w:val="00DF6839"/>
    <w:rsid w:val="00DF6B94"/>
    <w:rsid w:val="00DF754D"/>
    <w:rsid w:val="00DF7CAF"/>
    <w:rsid w:val="00E00B0E"/>
    <w:rsid w:val="00E00BB6"/>
    <w:rsid w:val="00E01EE3"/>
    <w:rsid w:val="00E029FE"/>
    <w:rsid w:val="00E030D5"/>
    <w:rsid w:val="00E03611"/>
    <w:rsid w:val="00E04F07"/>
    <w:rsid w:val="00E05F99"/>
    <w:rsid w:val="00E0657F"/>
    <w:rsid w:val="00E0711B"/>
    <w:rsid w:val="00E07663"/>
    <w:rsid w:val="00E1083F"/>
    <w:rsid w:val="00E136CC"/>
    <w:rsid w:val="00E1423A"/>
    <w:rsid w:val="00E14FAA"/>
    <w:rsid w:val="00E15F48"/>
    <w:rsid w:val="00E1708B"/>
    <w:rsid w:val="00E17117"/>
    <w:rsid w:val="00E172AA"/>
    <w:rsid w:val="00E17C0F"/>
    <w:rsid w:val="00E20958"/>
    <w:rsid w:val="00E20ED1"/>
    <w:rsid w:val="00E2125A"/>
    <w:rsid w:val="00E23DA2"/>
    <w:rsid w:val="00E24D32"/>
    <w:rsid w:val="00E252C0"/>
    <w:rsid w:val="00E2721C"/>
    <w:rsid w:val="00E304C3"/>
    <w:rsid w:val="00E30914"/>
    <w:rsid w:val="00E31545"/>
    <w:rsid w:val="00E31FD2"/>
    <w:rsid w:val="00E334B3"/>
    <w:rsid w:val="00E336A0"/>
    <w:rsid w:val="00E33D98"/>
    <w:rsid w:val="00E33E6B"/>
    <w:rsid w:val="00E33EE2"/>
    <w:rsid w:val="00E344FF"/>
    <w:rsid w:val="00E34FC8"/>
    <w:rsid w:val="00E35609"/>
    <w:rsid w:val="00E35C09"/>
    <w:rsid w:val="00E35F4C"/>
    <w:rsid w:val="00E36165"/>
    <w:rsid w:val="00E36889"/>
    <w:rsid w:val="00E369C2"/>
    <w:rsid w:val="00E37608"/>
    <w:rsid w:val="00E378CE"/>
    <w:rsid w:val="00E3790D"/>
    <w:rsid w:val="00E412CE"/>
    <w:rsid w:val="00E41D8F"/>
    <w:rsid w:val="00E41F7D"/>
    <w:rsid w:val="00E42CD8"/>
    <w:rsid w:val="00E45509"/>
    <w:rsid w:val="00E47653"/>
    <w:rsid w:val="00E516FC"/>
    <w:rsid w:val="00E518B9"/>
    <w:rsid w:val="00E519A0"/>
    <w:rsid w:val="00E51F57"/>
    <w:rsid w:val="00E528A4"/>
    <w:rsid w:val="00E52FD3"/>
    <w:rsid w:val="00E5384B"/>
    <w:rsid w:val="00E5460D"/>
    <w:rsid w:val="00E55289"/>
    <w:rsid w:val="00E55EA4"/>
    <w:rsid w:val="00E55EBF"/>
    <w:rsid w:val="00E568FC"/>
    <w:rsid w:val="00E56E2D"/>
    <w:rsid w:val="00E57AFA"/>
    <w:rsid w:val="00E604FF"/>
    <w:rsid w:val="00E6058B"/>
    <w:rsid w:val="00E608C6"/>
    <w:rsid w:val="00E60D07"/>
    <w:rsid w:val="00E60FB4"/>
    <w:rsid w:val="00E630DE"/>
    <w:rsid w:val="00E63470"/>
    <w:rsid w:val="00E63FB8"/>
    <w:rsid w:val="00E640DE"/>
    <w:rsid w:val="00E65CF4"/>
    <w:rsid w:val="00E65F10"/>
    <w:rsid w:val="00E66FEF"/>
    <w:rsid w:val="00E66FFA"/>
    <w:rsid w:val="00E71CDE"/>
    <w:rsid w:val="00E72853"/>
    <w:rsid w:val="00E7294E"/>
    <w:rsid w:val="00E729EB"/>
    <w:rsid w:val="00E72D60"/>
    <w:rsid w:val="00E74110"/>
    <w:rsid w:val="00E74FB6"/>
    <w:rsid w:val="00E75017"/>
    <w:rsid w:val="00E7561E"/>
    <w:rsid w:val="00E76A98"/>
    <w:rsid w:val="00E776A7"/>
    <w:rsid w:val="00E779A8"/>
    <w:rsid w:val="00E77BD9"/>
    <w:rsid w:val="00E801F3"/>
    <w:rsid w:val="00E804C1"/>
    <w:rsid w:val="00E80F78"/>
    <w:rsid w:val="00E823C9"/>
    <w:rsid w:val="00E82B7C"/>
    <w:rsid w:val="00E83978"/>
    <w:rsid w:val="00E8458E"/>
    <w:rsid w:val="00E84698"/>
    <w:rsid w:val="00E856B2"/>
    <w:rsid w:val="00E856E7"/>
    <w:rsid w:val="00E85F77"/>
    <w:rsid w:val="00E865B6"/>
    <w:rsid w:val="00E86848"/>
    <w:rsid w:val="00E9095C"/>
    <w:rsid w:val="00E910F2"/>
    <w:rsid w:val="00E91A84"/>
    <w:rsid w:val="00E91B3F"/>
    <w:rsid w:val="00E91C3B"/>
    <w:rsid w:val="00E9253C"/>
    <w:rsid w:val="00E92E83"/>
    <w:rsid w:val="00E9300B"/>
    <w:rsid w:val="00E939EA"/>
    <w:rsid w:val="00E95FBC"/>
    <w:rsid w:val="00E96D0E"/>
    <w:rsid w:val="00EA13DF"/>
    <w:rsid w:val="00EA26C8"/>
    <w:rsid w:val="00EA29C1"/>
    <w:rsid w:val="00EA31B5"/>
    <w:rsid w:val="00EA3932"/>
    <w:rsid w:val="00EA4B8A"/>
    <w:rsid w:val="00EA5054"/>
    <w:rsid w:val="00EA5981"/>
    <w:rsid w:val="00EA5A0C"/>
    <w:rsid w:val="00EA63D6"/>
    <w:rsid w:val="00EB253E"/>
    <w:rsid w:val="00EB2D5D"/>
    <w:rsid w:val="00EB3E84"/>
    <w:rsid w:val="00EB5575"/>
    <w:rsid w:val="00EB57DA"/>
    <w:rsid w:val="00EB6E9B"/>
    <w:rsid w:val="00EB7B92"/>
    <w:rsid w:val="00EC01C8"/>
    <w:rsid w:val="00EC1A39"/>
    <w:rsid w:val="00EC236F"/>
    <w:rsid w:val="00EC2CA6"/>
    <w:rsid w:val="00EC3412"/>
    <w:rsid w:val="00EC3A89"/>
    <w:rsid w:val="00EC3FEA"/>
    <w:rsid w:val="00EC5B32"/>
    <w:rsid w:val="00EC6787"/>
    <w:rsid w:val="00EC6D78"/>
    <w:rsid w:val="00ED0D1F"/>
    <w:rsid w:val="00ED25DA"/>
    <w:rsid w:val="00ED284A"/>
    <w:rsid w:val="00ED366A"/>
    <w:rsid w:val="00ED3A0F"/>
    <w:rsid w:val="00ED4DC7"/>
    <w:rsid w:val="00ED51D3"/>
    <w:rsid w:val="00ED702C"/>
    <w:rsid w:val="00ED758E"/>
    <w:rsid w:val="00ED7D41"/>
    <w:rsid w:val="00EE0926"/>
    <w:rsid w:val="00EE1398"/>
    <w:rsid w:val="00EE2241"/>
    <w:rsid w:val="00EE244D"/>
    <w:rsid w:val="00EE2DD2"/>
    <w:rsid w:val="00EE3A7D"/>
    <w:rsid w:val="00EE416B"/>
    <w:rsid w:val="00EE4A6A"/>
    <w:rsid w:val="00EE4CCB"/>
    <w:rsid w:val="00EE4FE4"/>
    <w:rsid w:val="00EE598F"/>
    <w:rsid w:val="00EE6915"/>
    <w:rsid w:val="00EE6B92"/>
    <w:rsid w:val="00EE706F"/>
    <w:rsid w:val="00EE7669"/>
    <w:rsid w:val="00EF40BF"/>
    <w:rsid w:val="00EF55AC"/>
    <w:rsid w:val="00EF57CA"/>
    <w:rsid w:val="00EF5A7B"/>
    <w:rsid w:val="00EF618E"/>
    <w:rsid w:val="00EF7C8A"/>
    <w:rsid w:val="00F00715"/>
    <w:rsid w:val="00F040C5"/>
    <w:rsid w:val="00F04CAF"/>
    <w:rsid w:val="00F04E8E"/>
    <w:rsid w:val="00F076AD"/>
    <w:rsid w:val="00F10627"/>
    <w:rsid w:val="00F10B1F"/>
    <w:rsid w:val="00F1226E"/>
    <w:rsid w:val="00F13906"/>
    <w:rsid w:val="00F1635A"/>
    <w:rsid w:val="00F16F2C"/>
    <w:rsid w:val="00F20044"/>
    <w:rsid w:val="00F223A0"/>
    <w:rsid w:val="00F2686F"/>
    <w:rsid w:val="00F26A46"/>
    <w:rsid w:val="00F26C55"/>
    <w:rsid w:val="00F27064"/>
    <w:rsid w:val="00F2746C"/>
    <w:rsid w:val="00F274C2"/>
    <w:rsid w:val="00F2774A"/>
    <w:rsid w:val="00F27C09"/>
    <w:rsid w:val="00F27C3D"/>
    <w:rsid w:val="00F27D01"/>
    <w:rsid w:val="00F3060A"/>
    <w:rsid w:val="00F3234C"/>
    <w:rsid w:val="00F340E7"/>
    <w:rsid w:val="00F35554"/>
    <w:rsid w:val="00F35F97"/>
    <w:rsid w:val="00F37151"/>
    <w:rsid w:val="00F40105"/>
    <w:rsid w:val="00F40606"/>
    <w:rsid w:val="00F43C07"/>
    <w:rsid w:val="00F4459E"/>
    <w:rsid w:val="00F448AC"/>
    <w:rsid w:val="00F44CA0"/>
    <w:rsid w:val="00F47899"/>
    <w:rsid w:val="00F47A1A"/>
    <w:rsid w:val="00F50E17"/>
    <w:rsid w:val="00F525FA"/>
    <w:rsid w:val="00F526BB"/>
    <w:rsid w:val="00F5293C"/>
    <w:rsid w:val="00F5373A"/>
    <w:rsid w:val="00F53814"/>
    <w:rsid w:val="00F53E8B"/>
    <w:rsid w:val="00F54A76"/>
    <w:rsid w:val="00F54C67"/>
    <w:rsid w:val="00F5505D"/>
    <w:rsid w:val="00F57917"/>
    <w:rsid w:val="00F57C57"/>
    <w:rsid w:val="00F60163"/>
    <w:rsid w:val="00F62756"/>
    <w:rsid w:val="00F631E7"/>
    <w:rsid w:val="00F6426D"/>
    <w:rsid w:val="00F64381"/>
    <w:rsid w:val="00F66709"/>
    <w:rsid w:val="00F667B6"/>
    <w:rsid w:val="00F67668"/>
    <w:rsid w:val="00F7060B"/>
    <w:rsid w:val="00F7144C"/>
    <w:rsid w:val="00F71FC6"/>
    <w:rsid w:val="00F72804"/>
    <w:rsid w:val="00F733C2"/>
    <w:rsid w:val="00F73EB1"/>
    <w:rsid w:val="00F74152"/>
    <w:rsid w:val="00F74B07"/>
    <w:rsid w:val="00F75619"/>
    <w:rsid w:val="00F75C5E"/>
    <w:rsid w:val="00F76DC0"/>
    <w:rsid w:val="00F7739C"/>
    <w:rsid w:val="00F806E7"/>
    <w:rsid w:val="00F8143D"/>
    <w:rsid w:val="00F81991"/>
    <w:rsid w:val="00F82845"/>
    <w:rsid w:val="00F8359A"/>
    <w:rsid w:val="00F846D6"/>
    <w:rsid w:val="00F84F94"/>
    <w:rsid w:val="00F84F96"/>
    <w:rsid w:val="00F852A5"/>
    <w:rsid w:val="00F86582"/>
    <w:rsid w:val="00F869D1"/>
    <w:rsid w:val="00F869FF"/>
    <w:rsid w:val="00F86FED"/>
    <w:rsid w:val="00F87DC4"/>
    <w:rsid w:val="00F92C44"/>
    <w:rsid w:val="00F93125"/>
    <w:rsid w:val="00F93219"/>
    <w:rsid w:val="00F96D7A"/>
    <w:rsid w:val="00F973CB"/>
    <w:rsid w:val="00F97EEE"/>
    <w:rsid w:val="00FA0259"/>
    <w:rsid w:val="00FA06C7"/>
    <w:rsid w:val="00FA161C"/>
    <w:rsid w:val="00FA28AA"/>
    <w:rsid w:val="00FA390D"/>
    <w:rsid w:val="00FA3E6C"/>
    <w:rsid w:val="00FA4EF3"/>
    <w:rsid w:val="00FA5032"/>
    <w:rsid w:val="00FA6034"/>
    <w:rsid w:val="00FA6167"/>
    <w:rsid w:val="00FB0519"/>
    <w:rsid w:val="00FB0A60"/>
    <w:rsid w:val="00FB24EA"/>
    <w:rsid w:val="00FB2E01"/>
    <w:rsid w:val="00FB2E72"/>
    <w:rsid w:val="00FB3B55"/>
    <w:rsid w:val="00FB48B3"/>
    <w:rsid w:val="00FB4D50"/>
    <w:rsid w:val="00FB4F83"/>
    <w:rsid w:val="00FB695F"/>
    <w:rsid w:val="00FB6A08"/>
    <w:rsid w:val="00FB6BDF"/>
    <w:rsid w:val="00FB713B"/>
    <w:rsid w:val="00FB7923"/>
    <w:rsid w:val="00FB7AFE"/>
    <w:rsid w:val="00FC1AD3"/>
    <w:rsid w:val="00FC1B3B"/>
    <w:rsid w:val="00FC1CA6"/>
    <w:rsid w:val="00FC2FBC"/>
    <w:rsid w:val="00FC4C58"/>
    <w:rsid w:val="00FC553E"/>
    <w:rsid w:val="00FC56C6"/>
    <w:rsid w:val="00FC5D0A"/>
    <w:rsid w:val="00FC6357"/>
    <w:rsid w:val="00FC6B71"/>
    <w:rsid w:val="00FC706B"/>
    <w:rsid w:val="00FD0732"/>
    <w:rsid w:val="00FD1351"/>
    <w:rsid w:val="00FD2677"/>
    <w:rsid w:val="00FD5C6E"/>
    <w:rsid w:val="00FD7A05"/>
    <w:rsid w:val="00FE05F8"/>
    <w:rsid w:val="00FE19A9"/>
    <w:rsid w:val="00FE1F2C"/>
    <w:rsid w:val="00FE49D6"/>
    <w:rsid w:val="00FE4C05"/>
    <w:rsid w:val="00FE5244"/>
    <w:rsid w:val="00FE7E9B"/>
    <w:rsid w:val="00FF06C3"/>
    <w:rsid w:val="00FF1F4C"/>
    <w:rsid w:val="00FF277F"/>
    <w:rsid w:val="00FF3604"/>
    <w:rsid w:val="00FF4BC9"/>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3713" style="mso-position-horizontal-relative:page;mso-position-vertical-relative:page" fill="f" fillcolor="white" stroke="f">
      <v:fill color="white" on="f"/>
      <v:stroke on="f"/>
      <v:textbox style="mso-fit-shape-to-text:t" inset="0,0,0,0"/>
      <o:colormru v:ext="edit" colors="#135da1,#c2c2ad,#663,#628002,#e6e6de,#c59d39"/>
      <o:colormenu v:ext="edit" fillcolor="none"/>
    </o:shapedefaults>
    <o:shapelayout v:ext="edit">
      <o:idmap v:ext="edit" data="1"/>
    </o:shapelayout>
  </w:shapeDefaults>
  <w:decimalSymbol w:val="."/>
  <w:listSeparator w:val=","/>
  <w14:docId w14:val="364E6EDD"/>
  <w15:docId w15:val="{71373284-7B34-4523-B302-1770F4FD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746"/>
    <w:rPr>
      <w:rFonts w:ascii="Trebuchet MS" w:eastAsia="Times New Roman" w:hAnsi="Trebuchet MS"/>
      <w:sz w:val="24"/>
      <w:szCs w:val="24"/>
    </w:rPr>
  </w:style>
  <w:style w:type="paragraph" w:styleId="Heading1">
    <w:name w:val="heading 1"/>
    <w:basedOn w:val="Normal"/>
    <w:next w:val="Normal"/>
    <w:link w:val="Heading1Char"/>
    <w:uiPriority w:val="9"/>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link w:val="Heading2Char"/>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0C52"/>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FooterChar">
    <w:name w:val="Footer Char"/>
    <w:link w:val="Footer"/>
    <w:uiPriority w:val="99"/>
    <w:rsid w:val="006D208F"/>
    <w:rPr>
      <w:rFonts w:ascii="Trebuchet MS" w:eastAsia="Times New Roman" w:hAnsi="Trebuchet MS"/>
      <w:sz w:val="24"/>
      <w:szCs w:val="24"/>
    </w:rPr>
  </w:style>
  <w:style w:type="paragraph" w:styleId="ListParagraph">
    <w:name w:val="List Paragraph"/>
    <w:basedOn w:val="Normal"/>
    <w:uiPriority w:val="34"/>
    <w:qFormat/>
    <w:rsid w:val="002716D2"/>
    <w:pPr>
      <w:ind w:left="720"/>
      <w:contextualSpacing/>
    </w:pPr>
  </w:style>
  <w:style w:type="paragraph" w:customStyle="1" w:styleId="Standard">
    <w:name w:val="Standard"/>
    <w:rsid w:val="008852AA"/>
    <w:pPr>
      <w:suppressAutoHyphens/>
      <w:autoSpaceDN w:val="0"/>
      <w:spacing w:after="200" w:line="276" w:lineRule="auto"/>
      <w:textAlignment w:val="baseline"/>
    </w:pPr>
    <w:rPr>
      <w:rFonts w:ascii="Calibri" w:eastAsia="Lucida Sans Unicode" w:hAnsi="Calibri" w:cs="Calibri"/>
      <w:kern w:val="3"/>
      <w:sz w:val="22"/>
      <w:szCs w:val="22"/>
    </w:rPr>
  </w:style>
  <w:style w:type="character" w:customStyle="1" w:styleId="fill">
    <w:name w:val="fill"/>
    <w:basedOn w:val="DefaultParagraphFont"/>
    <w:rsid w:val="002D72D3"/>
  </w:style>
  <w:style w:type="paragraph" w:styleId="NormalWeb">
    <w:name w:val="Normal (Web)"/>
    <w:basedOn w:val="Normal"/>
    <w:uiPriority w:val="99"/>
    <w:unhideWhenUsed/>
    <w:rsid w:val="003815B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3815B7"/>
    <w:rPr>
      <w:i/>
      <w:iCs/>
    </w:rPr>
  </w:style>
  <w:style w:type="character" w:customStyle="1" w:styleId="apple-converted-space">
    <w:name w:val="apple-converted-space"/>
    <w:basedOn w:val="DefaultParagraphFont"/>
    <w:rsid w:val="003815B7"/>
  </w:style>
  <w:style w:type="character" w:customStyle="1" w:styleId="aqj">
    <w:name w:val="aqj"/>
    <w:basedOn w:val="DefaultParagraphFont"/>
    <w:rsid w:val="000B6548"/>
  </w:style>
  <w:style w:type="character" w:customStyle="1" w:styleId="hascaption">
    <w:name w:val="hascaption"/>
    <w:basedOn w:val="DefaultParagraphFont"/>
    <w:rsid w:val="00192904"/>
  </w:style>
  <w:style w:type="character" w:styleId="Strong">
    <w:name w:val="Strong"/>
    <w:basedOn w:val="DefaultParagraphFont"/>
    <w:uiPriority w:val="22"/>
    <w:qFormat/>
    <w:rsid w:val="0005401F"/>
    <w:rPr>
      <w:b/>
      <w:bCs/>
    </w:rPr>
  </w:style>
  <w:style w:type="paragraph" w:customStyle="1" w:styleId="m-8591357499918601876etpbtestimonialmeta">
    <w:name w:val="m_-8591357499918601876et_pb_testimonial_meta"/>
    <w:basedOn w:val="Normal"/>
    <w:rsid w:val="00C44BF4"/>
    <w:pPr>
      <w:spacing w:before="100" w:beforeAutospacing="1" w:after="100" w:afterAutospacing="1"/>
    </w:pPr>
    <w:rPr>
      <w:rFonts w:ascii="Times New Roman" w:hAnsi="Times New Roman"/>
    </w:rPr>
  </w:style>
  <w:style w:type="character" w:styleId="FollowedHyperlink">
    <w:name w:val="FollowedHyperlink"/>
    <w:basedOn w:val="DefaultParagraphFont"/>
    <w:semiHidden/>
    <w:unhideWhenUsed/>
    <w:rsid w:val="00B510FD"/>
    <w:rPr>
      <w:color w:val="800080" w:themeColor="followedHyperlink"/>
      <w:u w:val="single"/>
    </w:rPr>
  </w:style>
  <w:style w:type="paragraph" w:styleId="Revision">
    <w:name w:val="Revision"/>
    <w:hidden/>
    <w:uiPriority w:val="99"/>
    <w:semiHidden/>
    <w:rsid w:val="007235AA"/>
    <w:rPr>
      <w:rFonts w:ascii="Trebuchet MS" w:eastAsia="Times New Roman" w:hAnsi="Trebuchet MS"/>
      <w:sz w:val="24"/>
      <w:szCs w:val="24"/>
    </w:rPr>
  </w:style>
  <w:style w:type="character" w:customStyle="1" w:styleId="darkblue">
    <w:name w:val="darkblue"/>
    <w:basedOn w:val="DefaultParagraphFont"/>
    <w:rsid w:val="00BF0307"/>
  </w:style>
  <w:style w:type="character" w:customStyle="1" w:styleId="Heading1Char">
    <w:name w:val="Heading 1 Char"/>
    <w:basedOn w:val="DefaultParagraphFont"/>
    <w:link w:val="Heading1"/>
    <w:uiPriority w:val="9"/>
    <w:rsid w:val="00877944"/>
    <w:rPr>
      <w:rFonts w:ascii="Lucida Sans Unicode" w:eastAsia="Times New Roman" w:hAnsi="Lucida Sans Unicode" w:cs="Lucida Sans Unicode"/>
      <w:color w:val="454422"/>
      <w:sz w:val="36"/>
      <w:szCs w:val="36"/>
    </w:rPr>
  </w:style>
  <w:style w:type="character" w:customStyle="1" w:styleId="textexposedshow">
    <w:name w:val="text_exposed_show"/>
    <w:basedOn w:val="DefaultParagraphFont"/>
    <w:rsid w:val="00A123FB"/>
  </w:style>
  <w:style w:type="character" w:customStyle="1" w:styleId="il">
    <w:name w:val="il"/>
    <w:basedOn w:val="DefaultParagraphFont"/>
    <w:rsid w:val="00E030D5"/>
  </w:style>
  <w:style w:type="paragraph" w:customStyle="1" w:styleId="p4">
    <w:name w:val="p4"/>
    <w:basedOn w:val="Normal"/>
    <w:rsid w:val="00CA29A4"/>
    <w:pPr>
      <w:spacing w:before="100" w:beforeAutospacing="1" w:after="100" w:afterAutospacing="1"/>
    </w:pPr>
    <w:rPr>
      <w:rFonts w:ascii="Times New Roman" w:hAnsi="Times New Roman"/>
    </w:rPr>
  </w:style>
  <w:style w:type="character" w:customStyle="1" w:styleId="s1">
    <w:name w:val="s1"/>
    <w:basedOn w:val="DefaultParagraphFont"/>
    <w:rsid w:val="00CA29A4"/>
  </w:style>
  <w:style w:type="paragraph" w:styleId="Subtitle">
    <w:name w:val="Subtitle"/>
    <w:basedOn w:val="Normal"/>
    <w:next w:val="Normal"/>
    <w:link w:val="SubtitleChar"/>
    <w:uiPriority w:val="11"/>
    <w:qFormat/>
    <w:rsid w:val="000544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54456"/>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rsid w:val="004848F2"/>
    <w:rPr>
      <w:rFonts w:ascii="Lucida Sans Unicode" w:eastAsia="Times New Roman" w:hAnsi="Lucida Sans Unicode" w:cs="Lucida Sans Unicode"/>
      <w:color w:val="666633"/>
      <w:sz w:val="28"/>
      <w:szCs w:val="32"/>
    </w:rPr>
  </w:style>
  <w:style w:type="character" w:customStyle="1" w:styleId="ntdb-holiday-day">
    <w:name w:val="ntdb-holiday-day"/>
    <w:basedOn w:val="DefaultParagraphFont"/>
    <w:rsid w:val="00B750C8"/>
  </w:style>
  <w:style w:type="character" w:customStyle="1" w:styleId="ntdb-holiday-date">
    <w:name w:val="ntdb-holiday-date"/>
    <w:basedOn w:val="DefaultParagraphFont"/>
    <w:rsid w:val="00B750C8"/>
  </w:style>
  <w:style w:type="paragraph" w:customStyle="1" w:styleId="m-1348354366535699256msolistparagraph">
    <w:name w:val="m_-1348354366535699256msolistparagraph"/>
    <w:basedOn w:val="Normal"/>
    <w:rsid w:val="00943E4E"/>
    <w:pPr>
      <w:spacing w:before="100" w:beforeAutospacing="1" w:after="100" w:afterAutospacing="1"/>
    </w:pPr>
    <w:rPr>
      <w:rFonts w:ascii="Times New Roman" w:hAnsi="Times New Roman"/>
    </w:rPr>
  </w:style>
  <w:style w:type="paragraph" w:customStyle="1" w:styleId="Month">
    <w:name w:val="Month"/>
    <w:basedOn w:val="Normal"/>
    <w:uiPriority w:val="1"/>
    <w:qFormat/>
    <w:rsid w:val="00450A00"/>
    <w:pPr>
      <w:spacing w:before="40" w:after="40"/>
      <w:jc w:val="right"/>
    </w:pPr>
    <w:rPr>
      <w:rFonts w:ascii="Century Gothic" w:eastAsia="MS Gothic" w:hAnsi="Century Gothic" w:cstheme="minorBidi"/>
      <w:b/>
      <w:color w:val="326BA6"/>
      <w:sz w:val="96"/>
      <w:szCs w:val="120"/>
    </w:rPr>
  </w:style>
  <w:style w:type="character" w:customStyle="1" w:styleId="authorortitle">
    <w:name w:val="authorortitle"/>
    <w:basedOn w:val="DefaultParagraphFont"/>
    <w:rsid w:val="0076766F"/>
  </w:style>
  <w:style w:type="paragraph" w:customStyle="1" w:styleId="datest">
    <w:name w:val="date_st"/>
    <w:basedOn w:val="Normal"/>
    <w:rsid w:val="00B66023"/>
    <w:pPr>
      <w:spacing w:before="100" w:beforeAutospacing="1" w:after="100" w:afterAutospacing="1"/>
    </w:pPr>
    <w:rPr>
      <w:rFonts w:ascii="Times New Roman" w:hAnsi="Times New Roman"/>
    </w:rPr>
  </w:style>
  <w:style w:type="character" w:customStyle="1" w:styleId="mapgg">
    <w:name w:val="mapgg"/>
    <w:basedOn w:val="DefaultParagraphFont"/>
    <w:rsid w:val="00B66023"/>
  </w:style>
  <w:style w:type="character" w:customStyle="1" w:styleId="e24kjd">
    <w:name w:val="e24kjd"/>
    <w:basedOn w:val="DefaultParagraphFont"/>
    <w:rsid w:val="00A5543D"/>
  </w:style>
  <w:style w:type="paragraph" w:customStyle="1" w:styleId="hide-small">
    <w:name w:val="hide-small"/>
    <w:basedOn w:val="Normal"/>
    <w:rsid w:val="007E195A"/>
    <w:pPr>
      <w:spacing w:before="100" w:beforeAutospacing="1" w:after="100" w:afterAutospacing="1"/>
    </w:pPr>
    <w:rPr>
      <w:rFonts w:ascii="Times New Roman" w:hAnsi="Times New Roman"/>
    </w:rPr>
  </w:style>
  <w:style w:type="character" w:customStyle="1" w:styleId="tribe-event-date-start">
    <w:name w:val="tribe-event-date-start"/>
    <w:basedOn w:val="DefaultParagraphFont"/>
    <w:rsid w:val="006866ED"/>
  </w:style>
  <w:style w:type="character" w:customStyle="1" w:styleId="tribe-event-time">
    <w:name w:val="tribe-event-time"/>
    <w:basedOn w:val="DefaultParagraphFont"/>
    <w:rsid w:val="006866ED"/>
  </w:style>
  <w:style w:type="character" w:customStyle="1" w:styleId="tribe-events-cost">
    <w:name w:val="tribe-events-cost"/>
    <w:basedOn w:val="DefaultParagraphFont"/>
    <w:rsid w:val="006866ED"/>
  </w:style>
  <w:style w:type="paragraph" w:styleId="NoSpacing">
    <w:name w:val="No Spacing"/>
    <w:link w:val="NoSpacingChar"/>
    <w:uiPriority w:val="1"/>
    <w:qFormat/>
    <w:rsid w:val="00056FA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56FAF"/>
    <w:rPr>
      <w:rFonts w:asciiTheme="minorHAnsi" w:eastAsiaTheme="minorEastAsia" w:hAnsiTheme="minorHAnsi" w:cstheme="minorBidi"/>
      <w:sz w:val="22"/>
      <w:szCs w:val="22"/>
    </w:rPr>
  </w:style>
  <w:style w:type="character" w:customStyle="1" w:styleId="n3vjze">
    <w:name w:val="n3vjze"/>
    <w:basedOn w:val="DefaultParagraphFont"/>
    <w:rsid w:val="00437B44"/>
  </w:style>
  <w:style w:type="character" w:customStyle="1" w:styleId="u6txu">
    <w:name w:val="u6txu"/>
    <w:basedOn w:val="DefaultParagraphFont"/>
    <w:rsid w:val="00437B44"/>
  </w:style>
  <w:style w:type="character" w:customStyle="1" w:styleId="pvluwc">
    <w:name w:val="pvluwc"/>
    <w:basedOn w:val="DefaultParagraphFont"/>
    <w:rsid w:val="00437B44"/>
  </w:style>
  <w:style w:type="paragraph" w:customStyle="1" w:styleId="listing-hero-image--month">
    <w:name w:val="listing-hero-image--month"/>
    <w:basedOn w:val="Normal"/>
    <w:rsid w:val="00437B44"/>
    <w:pPr>
      <w:spacing w:before="100" w:beforeAutospacing="1" w:after="100" w:afterAutospacing="1"/>
    </w:pPr>
    <w:rPr>
      <w:rFonts w:ascii="Times New Roman" w:hAnsi="Times New Roman"/>
    </w:rPr>
  </w:style>
  <w:style w:type="paragraph" w:customStyle="1" w:styleId="listing-hero-image--day">
    <w:name w:val="listing-hero-image--day"/>
    <w:basedOn w:val="Normal"/>
    <w:rsid w:val="00437B44"/>
    <w:pPr>
      <w:spacing w:before="100" w:beforeAutospacing="1" w:after="100" w:afterAutospacing="1"/>
    </w:pPr>
    <w:rPr>
      <w:rFonts w:ascii="Times New Roman" w:hAnsi="Times New Roman"/>
    </w:rPr>
  </w:style>
  <w:style w:type="paragraph" w:styleId="Caption">
    <w:name w:val="caption"/>
    <w:basedOn w:val="Normal"/>
    <w:next w:val="Normal"/>
    <w:unhideWhenUsed/>
    <w:qFormat/>
    <w:rsid w:val="00C67746"/>
    <w:pPr>
      <w:spacing w:after="200"/>
    </w:pPr>
    <w:rPr>
      <w:i/>
      <w:iCs/>
      <w:color w:val="1F497D" w:themeColor="text2"/>
      <w:sz w:val="18"/>
      <w:szCs w:val="18"/>
    </w:rPr>
  </w:style>
  <w:style w:type="character" w:customStyle="1" w:styleId="Style1Char">
    <w:name w:val="Style1 Char"/>
    <w:basedOn w:val="DefaultParagraphFont"/>
    <w:link w:val="Style1"/>
    <w:locked/>
    <w:rsid w:val="008E0BF6"/>
    <w:rPr>
      <w:rFonts w:ascii="Arial Black" w:hAnsi="Arial Black"/>
      <w:b/>
      <w:color w:val="4BACC6" w:themeColor="accent5"/>
      <w:sz w:val="24"/>
    </w:rPr>
  </w:style>
  <w:style w:type="paragraph" w:customStyle="1" w:styleId="Style1">
    <w:name w:val="Style1"/>
    <w:basedOn w:val="Normal"/>
    <w:link w:val="Style1Char"/>
    <w:qFormat/>
    <w:rsid w:val="008E0BF6"/>
    <w:pPr>
      <w:spacing w:after="160" w:line="256" w:lineRule="auto"/>
      <w:ind w:left="720"/>
      <w:contextualSpacing/>
    </w:pPr>
    <w:rPr>
      <w:rFonts w:ascii="Arial Black" w:eastAsia="Times" w:hAnsi="Arial Black"/>
      <w:b/>
      <w:color w:val="4BACC6" w:themeColor="accent5"/>
      <w:szCs w:val="20"/>
    </w:rPr>
  </w:style>
  <w:style w:type="character" w:customStyle="1" w:styleId="wprm-recipe-details-label">
    <w:name w:val="wprm-recipe-details-label"/>
    <w:basedOn w:val="DefaultParagraphFont"/>
    <w:rsid w:val="009E4E92"/>
  </w:style>
  <w:style w:type="character" w:customStyle="1" w:styleId="wprm-recipe-time">
    <w:name w:val="wprm-recipe-time"/>
    <w:basedOn w:val="DefaultParagraphFont"/>
    <w:rsid w:val="009E4E92"/>
  </w:style>
  <w:style w:type="character" w:customStyle="1" w:styleId="wprm-recipe-details">
    <w:name w:val="wprm-recipe-details"/>
    <w:basedOn w:val="DefaultParagraphFont"/>
    <w:rsid w:val="009E4E92"/>
  </w:style>
  <w:style w:type="character" w:customStyle="1" w:styleId="wprm-recipe-details-unit">
    <w:name w:val="wprm-recipe-details-unit"/>
    <w:basedOn w:val="DefaultParagraphFont"/>
    <w:rsid w:val="009E4E92"/>
  </w:style>
  <w:style w:type="character" w:customStyle="1" w:styleId="wprm-recipe-ingredient-amount">
    <w:name w:val="wprm-recipe-ingredient-amount"/>
    <w:basedOn w:val="DefaultParagraphFont"/>
    <w:rsid w:val="009E4E92"/>
  </w:style>
  <w:style w:type="character" w:customStyle="1" w:styleId="wprm-recipe-ingredient-unit">
    <w:name w:val="wprm-recipe-ingredient-unit"/>
    <w:basedOn w:val="DefaultParagraphFont"/>
    <w:rsid w:val="009E4E92"/>
  </w:style>
  <w:style w:type="character" w:customStyle="1" w:styleId="wprm-recipe-ingredient-name">
    <w:name w:val="wprm-recipe-ingredient-name"/>
    <w:basedOn w:val="DefaultParagraphFont"/>
    <w:rsid w:val="009E4E92"/>
  </w:style>
  <w:style w:type="character" w:customStyle="1" w:styleId="apple-tab-span">
    <w:name w:val="apple-tab-span"/>
    <w:basedOn w:val="DefaultParagraphFont"/>
    <w:rsid w:val="00E15F48"/>
  </w:style>
  <w:style w:type="character" w:customStyle="1" w:styleId="im">
    <w:name w:val="im"/>
    <w:basedOn w:val="DefaultParagraphFont"/>
    <w:rsid w:val="00733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7104022">
      <w:bodyDiv w:val="1"/>
      <w:marLeft w:val="0"/>
      <w:marRight w:val="0"/>
      <w:marTop w:val="0"/>
      <w:marBottom w:val="0"/>
      <w:divBdr>
        <w:top w:val="none" w:sz="0" w:space="0" w:color="auto"/>
        <w:left w:val="none" w:sz="0" w:space="0" w:color="auto"/>
        <w:bottom w:val="none" w:sz="0" w:space="0" w:color="auto"/>
        <w:right w:val="none" w:sz="0" w:space="0" w:color="auto"/>
      </w:divBdr>
    </w:div>
    <w:div w:id="8944843">
      <w:bodyDiv w:val="1"/>
      <w:marLeft w:val="0"/>
      <w:marRight w:val="0"/>
      <w:marTop w:val="0"/>
      <w:marBottom w:val="0"/>
      <w:divBdr>
        <w:top w:val="none" w:sz="0" w:space="0" w:color="auto"/>
        <w:left w:val="none" w:sz="0" w:space="0" w:color="auto"/>
        <w:bottom w:val="none" w:sz="0" w:space="0" w:color="auto"/>
        <w:right w:val="none" w:sz="0" w:space="0" w:color="auto"/>
      </w:divBdr>
    </w:div>
    <w:div w:id="23680914">
      <w:bodyDiv w:val="1"/>
      <w:marLeft w:val="0"/>
      <w:marRight w:val="0"/>
      <w:marTop w:val="0"/>
      <w:marBottom w:val="0"/>
      <w:divBdr>
        <w:top w:val="none" w:sz="0" w:space="0" w:color="auto"/>
        <w:left w:val="none" w:sz="0" w:space="0" w:color="auto"/>
        <w:bottom w:val="none" w:sz="0" w:space="0" w:color="auto"/>
        <w:right w:val="none" w:sz="0" w:space="0" w:color="auto"/>
      </w:divBdr>
      <w:divsChild>
        <w:div w:id="519127831">
          <w:marLeft w:val="0"/>
          <w:marRight w:val="0"/>
          <w:marTop w:val="0"/>
          <w:marBottom w:val="0"/>
          <w:divBdr>
            <w:top w:val="none" w:sz="0" w:space="0" w:color="auto"/>
            <w:left w:val="none" w:sz="0" w:space="0" w:color="auto"/>
            <w:bottom w:val="none" w:sz="0" w:space="0" w:color="auto"/>
            <w:right w:val="none" w:sz="0" w:space="0" w:color="auto"/>
          </w:divBdr>
        </w:div>
        <w:div w:id="632447624">
          <w:marLeft w:val="0"/>
          <w:marRight w:val="0"/>
          <w:marTop w:val="0"/>
          <w:marBottom w:val="0"/>
          <w:divBdr>
            <w:top w:val="none" w:sz="0" w:space="0" w:color="auto"/>
            <w:left w:val="none" w:sz="0" w:space="0" w:color="auto"/>
            <w:bottom w:val="none" w:sz="0" w:space="0" w:color="auto"/>
            <w:right w:val="none" w:sz="0" w:space="0" w:color="auto"/>
          </w:divBdr>
        </w:div>
        <w:div w:id="1835367079">
          <w:marLeft w:val="0"/>
          <w:marRight w:val="0"/>
          <w:marTop w:val="0"/>
          <w:marBottom w:val="0"/>
          <w:divBdr>
            <w:top w:val="none" w:sz="0" w:space="0" w:color="auto"/>
            <w:left w:val="none" w:sz="0" w:space="0" w:color="auto"/>
            <w:bottom w:val="none" w:sz="0" w:space="0" w:color="auto"/>
            <w:right w:val="none" w:sz="0" w:space="0" w:color="auto"/>
          </w:divBdr>
        </w:div>
      </w:divsChild>
    </w:div>
    <w:div w:id="53554913">
      <w:bodyDiv w:val="1"/>
      <w:marLeft w:val="0"/>
      <w:marRight w:val="0"/>
      <w:marTop w:val="0"/>
      <w:marBottom w:val="0"/>
      <w:divBdr>
        <w:top w:val="none" w:sz="0" w:space="0" w:color="auto"/>
        <w:left w:val="none" w:sz="0" w:space="0" w:color="auto"/>
        <w:bottom w:val="none" w:sz="0" w:space="0" w:color="auto"/>
        <w:right w:val="none" w:sz="0" w:space="0" w:color="auto"/>
      </w:divBdr>
    </w:div>
    <w:div w:id="57946956">
      <w:bodyDiv w:val="1"/>
      <w:marLeft w:val="0"/>
      <w:marRight w:val="0"/>
      <w:marTop w:val="0"/>
      <w:marBottom w:val="0"/>
      <w:divBdr>
        <w:top w:val="none" w:sz="0" w:space="0" w:color="auto"/>
        <w:left w:val="none" w:sz="0" w:space="0" w:color="auto"/>
        <w:bottom w:val="none" w:sz="0" w:space="0" w:color="auto"/>
        <w:right w:val="none" w:sz="0" w:space="0" w:color="auto"/>
      </w:divBdr>
    </w:div>
    <w:div w:id="71200412">
      <w:bodyDiv w:val="1"/>
      <w:marLeft w:val="0"/>
      <w:marRight w:val="0"/>
      <w:marTop w:val="0"/>
      <w:marBottom w:val="0"/>
      <w:divBdr>
        <w:top w:val="none" w:sz="0" w:space="0" w:color="auto"/>
        <w:left w:val="none" w:sz="0" w:space="0" w:color="auto"/>
        <w:bottom w:val="none" w:sz="0" w:space="0" w:color="auto"/>
        <w:right w:val="none" w:sz="0" w:space="0" w:color="auto"/>
      </w:divBdr>
    </w:div>
    <w:div w:id="97256793">
      <w:bodyDiv w:val="1"/>
      <w:marLeft w:val="0"/>
      <w:marRight w:val="0"/>
      <w:marTop w:val="0"/>
      <w:marBottom w:val="0"/>
      <w:divBdr>
        <w:top w:val="none" w:sz="0" w:space="0" w:color="auto"/>
        <w:left w:val="none" w:sz="0" w:space="0" w:color="auto"/>
        <w:bottom w:val="none" w:sz="0" w:space="0" w:color="auto"/>
        <w:right w:val="none" w:sz="0" w:space="0" w:color="auto"/>
      </w:divBdr>
      <w:divsChild>
        <w:div w:id="527989303">
          <w:marLeft w:val="0"/>
          <w:marRight w:val="0"/>
          <w:marTop w:val="0"/>
          <w:marBottom w:val="0"/>
          <w:divBdr>
            <w:top w:val="none" w:sz="0" w:space="0" w:color="auto"/>
            <w:left w:val="none" w:sz="0" w:space="0" w:color="auto"/>
            <w:bottom w:val="none" w:sz="0" w:space="0" w:color="auto"/>
            <w:right w:val="none" w:sz="0" w:space="0" w:color="auto"/>
          </w:divBdr>
          <w:divsChild>
            <w:div w:id="1669364318">
              <w:marLeft w:val="0"/>
              <w:marRight w:val="0"/>
              <w:marTop w:val="0"/>
              <w:marBottom w:val="0"/>
              <w:divBdr>
                <w:top w:val="none" w:sz="0" w:space="0" w:color="auto"/>
                <w:left w:val="none" w:sz="0" w:space="0" w:color="auto"/>
                <w:bottom w:val="none" w:sz="0" w:space="0" w:color="auto"/>
                <w:right w:val="none" w:sz="0" w:space="0" w:color="auto"/>
              </w:divBdr>
            </w:div>
          </w:divsChild>
        </w:div>
        <w:div w:id="1394694714">
          <w:marLeft w:val="0"/>
          <w:marRight w:val="0"/>
          <w:marTop w:val="0"/>
          <w:marBottom w:val="0"/>
          <w:divBdr>
            <w:top w:val="none" w:sz="0" w:space="0" w:color="auto"/>
            <w:left w:val="none" w:sz="0" w:space="0" w:color="auto"/>
            <w:bottom w:val="none" w:sz="0" w:space="0" w:color="auto"/>
            <w:right w:val="none" w:sz="0" w:space="0" w:color="auto"/>
          </w:divBdr>
          <w:divsChild>
            <w:div w:id="1215896770">
              <w:marLeft w:val="0"/>
              <w:marRight w:val="0"/>
              <w:marTop w:val="180"/>
              <w:marBottom w:val="0"/>
              <w:divBdr>
                <w:top w:val="none" w:sz="0" w:space="0" w:color="auto"/>
                <w:left w:val="none" w:sz="0" w:space="0" w:color="auto"/>
                <w:bottom w:val="none" w:sz="0" w:space="0" w:color="auto"/>
                <w:right w:val="none" w:sz="0" w:space="0" w:color="auto"/>
              </w:divBdr>
              <w:divsChild>
                <w:div w:id="1030448397">
                  <w:marLeft w:val="0"/>
                  <w:marRight w:val="0"/>
                  <w:marTop w:val="180"/>
                  <w:marBottom w:val="180"/>
                  <w:divBdr>
                    <w:top w:val="single" w:sz="6" w:space="6" w:color="E1E2E3"/>
                    <w:left w:val="none" w:sz="0" w:space="0" w:color="auto"/>
                    <w:bottom w:val="single" w:sz="6" w:space="0" w:color="E1E2E3"/>
                    <w:right w:val="none" w:sz="0" w:space="0" w:color="auto"/>
                  </w:divBdr>
                  <w:divsChild>
                    <w:div w:id="1519344388">
                      <w:marLeft w:val="0"/>
                      <w:marRight w:val="0"/>
                      <w:marTop w:val="0"/>
                      <w:marBottom w:val="0"/>
                      <w:divBdr>
                        <w:top w:val="none" w:sz="0" w:space="0" w:color="auto"/>
                        <w:left w:val="none" w:sz="0" w:space="0" w:color="auto"/>
                        <w:bottom w:val="none" w:sz="0" w:space="0" w:color="auto"/>
                        <w:right w:val="none" w:sz="0" w:space="0" w:color="auto"/>
                      </w:divBdr>
                      <w:divsChild>
                        <w:div w:id="2008707906">
                          <w:marLeft w:val="0"/>
                          <w:marRight w:val="0"/>
                          <w:marTop w:val="0"/>
                          <w:marBottom w:val="0"/>
                          <w:divBdr>
                            <w:top w:val="none" w:sz="0" w:space="0" w:color="auto"/>
                            <w:left w:val="none" w:sz="0" w:space="0" w:color="auto"/>
                            <w:bottom w:val="none" w:sz="0" w:space="0" w:color="auto"/>
                            <w:right w:val="none" w:sz="0" w:space="0" w:color="auto"/>
                          </w:divBdr>
                          <w:divsChild>
                            <w:div w:id="1571227962">
                              <w:marLeft w:val="180"/>
                              <w:marRight w:val="0"/>
                              <w:marTop w:val="90"/>
                              <w:marBottom w:val="0"/>
                              <w:divBdr>
                                <w:top w:val="none" w:sz="0" w:space="0" w:color="auto"/>
                                <w:left w:val="none" w:sz="0" w:space="0" w:color="auto"/>
                                <w:bottom w:val="none" w:sz="0" w:space="0" w:color="auto"/>
                                <w:right w:val="none" w:sz="0" w:space="0" w:color="auto"/>
                              </w:divBdr>
                              <w:divsChild>
                                <w:div w:id="18567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8008">
      <w:bodyDiv w:val="1"/>
      <w:marLeft w:val="0"/>
      <w:marRight w:val="0"/>
      <w:marTop w:val="0"/>
      <w:marBottom w:val="0"/>
      <w:divBdr>
        <w:top w:val="none" w:sz="0" w:space="0" w:color="auto"/>
        <w:left w:val="none" w:sz="0" w:space="0" w:color="auto"/>
        <w:bottom w:val="none" w:sz="0" w:space="0" w:color="auto"/>
        <w:right w:val="none" w:sz="0" w:space="0" w:color="auto"/>
      </w:divBdr>
    </w:div>
    <w:div w:id="127861431">
      <w:bodyDiv w:val="1"/>
      <w:marLeft w:val="0"/>
      <w:marRight w:val="0"/>
      <w:marTop w:val="0"/>
      <w:marBottom w:val="0"/>
      <w:divBdr>
        <w:top w:val="none" w:sz="0" w:space="0" w:color="auto"/>
        <w:left w:val="none" w:sz="0" w:space="0" w:color="auto"/>
        <w:bottom w:val="none" w:sz="0" w:space="0" w:color="auto"/>
        <w:right w:val="none" w:sz="0" w:space="0" w:color="auto"/>
      </w:divBdr>
    </w:div>
    <w:div w:id="133454576">
      <w:bodyDiv w:val="1"/>
      <w:marLeft w:val="0"/>
      <w:marRight w:val="0"/>
      <w:marTop w:val="0"/>
      <w:marBottom w:val="0"/>
      <w:divBdr>
        <w:top w:val="none" w:sz="0" w:space="0" w:color="auto"/>
        <w:left w:val="none" w:sz="0" w:space="0" w:color="auto"/>
        <w:bottom w:val="none" w:sz="0" w:space="0" w:color="auto"/>
        <w:right w:val="none" w:sz="0" w:space="0" w:color="auto"/>
      </w:divBdr>
      <w:divsChild>
        <w:div w:id="308750916">
          <w:marLeft w:val="0"/>
          <w:marRight w:val="0"/>
          <w:marTop w:val="0"/>
          <w:marBottom w:val="0"/>
          <w:divBdr>
            <w:top w:val="none" w:sz="0" w:space="0" w:color="auto"/>
            <w:left w:val="none" w:sz="0" w:space="0" w:color="auto"/>
            <w:bottom w:val="none" w:sz="0" w:space="0" w:color="auto"/>
            <w:right w:val="none" w:sz="0" w:space="0" w:color="auto"/>
          </w:divBdr>
        </w:div>
      </w:divsChild>
    </w:div>
    <w:div w:id="161362615">
      <w:bodyDiv w:val="1"/>
      <w:marLeft w:val="0"/>
      <w:marRight w:val="0"/>
      <w:marTop w:val="0"/>
      <w:marBottom w:val="0"/>
      <w:divBdr>
        <w:top w:val="none" w:sz="0" w:space="0" w:color="auto"/>
        <w:left w:val="none" w:sz="0" w:space="0" w:color="auto"/>
        <w:bottom w:val="none" w:sz="0" w:space="0" w:color="auto"/>
        <w:right w:val="none" w:sz="0" w:space="0" w:color="auto"/>
      </w:divBdr>
    </w:div>
    <w:div w:id="161555526">
      <w:bodyDiv w:val="1"/>
      <w:marLeft w:val="0"/>
      <w:marRight w:val="0"/>
      <w:marTop w:val="0"/>
      <w:marBottom w:val="0"/>
      <w:divBdr>
        <w:top w:val="none" w:sz="0" w:space="0" w:color="auto"/>
        <w:left w:val="none" w:sz="0" w:space="0" w:color="auto"/>
        <w:bottom w:val="none" w:sz="0" w:space="0" w:color="auto"/>
        <w:right w:val="none" w:sz="0" w:space="0" w:color="auto"/>
      </w:divBdr>
    </w:div>
    <w:div w:id="165246874">
      <w:bodyDiv w:val="1"/>
      <w:marLeft w:val="0"/>
      <w:marRight w:val="0"/>
      <w:marTop w:val="0"/>
      <w:marBottom w:val="0"/>
      <w:divBdr>
        <w:top w:val="none" w:sz="0" w:space="0" w:color="auto"/>
        <w:left w:val="none" w:sz="0" w:space="0" w:color="auto"/>
        <w:bottom w:val="none" w:sz="0" w:space="0" w:color="auto"/>
        <w:right w:val="none" w:sz="0" w:space="0" w:color="auto"/>
      </w:divBdr>
      <w:divsChild>
        <w:div w:id="558589142">
          <w:marLeft w:val="0"/>
          <w:marRight w:val="0"/>
          <w:marTop w:val="0"/>
          <w:marBottom w:val="0"/>
          <w:divBdr>
            <w:top w:val="none" w:sz="0" w:space="0" w:color="auto"/>
            <w:left w:val="none" w:sz="0" w:space="0" w:color="auto"/>
            <w:bottom w:val="none" w:sz="0" w:space="0" w:color="auto"/>
            <w:right w:val="none" w:sz="0" w:space="0" w:color="auto"/>
          </w:divBdr>
        </w:div>
        <w:div w:id="1901478613">
          <w:marLeft w:val="0"/>
          <w:marRight w:val="0"/>
          <w:marTop w:val="0"/>
          <w:marBottom w:val="0"/>
          <w:divBdr>
            <w:top w:val="none" w:sz="0" w:space="0" w:color="auto"/>
            <w:left w:val="none" w:sz="0" w:space="0" w:color="auto"/>
            <w:bottom w:val="none" w:sz="0" w:space="0" w:color="auto"/>
            <w:right w:val="none" w:sz="0" w:space="0" w:color="auto"/>
          </w:divBdr>
          <w:divsChild>
            <w:div w:id="723258822">
              <w:marLeft w:val="0"/>
              <w:marRight w:val="0"/>
              <w:marTop w:val="0"/>
              <w:marBottom w:val="0"/>
              <w:divBdr>
                <w:top w:val="none" w:sz="0" w:space="0" w:color="auto"/>
                <w:left w:val="none" w:sz="0" w:space="0" w:color="auto"/>
                <w:bottom w:val="none" w:sz="0" w:space="0" w:color="auto"/>
                <w:right w:val="none" w:sz="0" w:space="0" w:color="auto"/>
              </w:divBdr>
              <w:divsChild>
                <w:div w:id="1061057108">
                  <w:marLeft w:val="0"/>
                  <w:marRight w:val="0"/>
                  <w:marTop w:val="0"/>
                  <w:marBottom w:val="0"/>
                  <w:divBdr>
                    <w:top w:val="none" w:sz="0" w:space="0" w:color="auto"/>
                    <w:left w:val="none" w:sz="0" w:space="0" w:color="auto"/>
                    <w:bottom w:val="none" w:sz="0" w:space="0" w:color="auto"/>
                    <w:right w:val="none" w:sz="0" w:space="0" w:color="auto"/>
                  </w:divBdr>
                  <w:divsChild>
                    <w:div w:id="21052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2292">
      <w:bodyDiv w:val="1"/>
      <w:marLeft w:val="0"/>
      <w:marRight w:val="0"/>
      <w:marTop w:val="0"/>
      <w:marBottom w:val="0"/>
      <w:divBdr>
        <w:top w:val="none" w:sz="0" w:space="0" w:color="auto"/>
        <w:left w:val="none" w:sz="0" w:space="0" w:color="auto"/>
        <w:bottom w:val="none" w:sz="0" w:space="0" w:color="auto"/>
        <w:right w:val="none" w:sz="0" w:space="0" w:color="auto"/>
      </w:divBdr>
    </w:div>
    <w:div w:id="216817449">
      <w:bodyDiv w:val="1"/>
      <w:marLeft w:val="0"/>
      <w:marRight w:val="0"/>
      <w:marTop w:val="0"/>
      <w:marBottom w:val="0"/>
      <w:divBdr>
        <w:top w:val="none" w:sz="0" w:space="0" w:color="auto"/>
        <w:left w:val="none" w:sz="0" w:space="0" w:color="auto"/>
        <w:bottom w:val="none" w:sz="0" w:space="0" w:color="auto"/>
        <w:right w:val="none" w:sz="0" w:space="0" w:color="auto"/>
      </w:divBdr>
    </w:div>
    <w:div w:id="228612944">
      <w:bodyDiv w:val="1"/>
      <w:marLeft w:val="0"/>
      <w:marRight w:val="0"/>
      <w:marTop w:val="0"/>
      <w:marBottom w:val="0"/>
      <w:divBdr>
        <w:top w:val="none" w:sz="0" w:space="0" w:color="auto"/>
        <w:left w:val="none" w:sz="0" w:space="0" w:color="auto"/>
        <w:bottom w:val="none" w:sz="0" w:space="0" w:color="auto"/>
        <w:right w:val="none" w:sz="0" w:space="0" w:color="auto"/>
      </w:divBdr>
    </w:div>
    <w:div w:id="293024363">
      <w:bodyDiv w:val="1"/>
      <w:marLeft w:val="0"/>
      <w:marRight w:val="0"/>
      <w:marTop w:val="0"/>
      <w:marBottom w:val="0"/>
      <w:divBdr>
        <w:top w:val="none" w:sz="0" w:space="0" w:color="auto"/>
        <w:left w:val="none" w:sz="0" w:space="0" w:color="auto"/>
        <w:bottom w:val="none" w:sz="0" w:space="0" w:color="auto"/>
        <w:right w:val="none" w:sz="0" w:space="0" w:color="auto"/>
      </w:divBdr>
    </w:div>
    <w:div w:id="297490872">
      <w:bodyDiv w:val="1"/>
      <w:marLeft w:val="0"/>
      <w:marRight w:val="0"/>
      <w:marTop w:val="0"/>
      <w:marBottom w:val="0"/>
      <w:divBdr>
        <w:top w:val="none" w:sz="0" w:space="0" w:color="auto"/>
        <w:left w:val="none" w:sz="0" w:space="0" w:color="auto"/>
        <w:bottom w:val="none" w:sz="0" w:space="0" w:color="auto"/>
        <w:right w:val="none" w:sz="0" w:space="0" w:color="auto"/>
      </w:divBdr>
    </w:div>
    <w:div w:id="309477481">
      <w:bodyDiv w:val="1"/>
      <w:marLeft w:val="0"/>
      <w:marRight w:val="0"/>
      <w:marTop w:val="0"/>
      <w:marBottom w:val="0"/>
      <w:divBdr>
        <w:top w:val="none" w:sz="0" w:space="0" w:color="auto"/>
        <w:left w:val="none" w:sz="0" w:space="0" w:color="auto"/>
        <w:bottom w:val="none" w:sz="0" w:space="0" w:color="auto"/>
        <w:right w:val="none" w:sz="0" w:space="0" w:color="auto"/>
      </w:divBdr>
    </w:div>
    <w:div w:id="348802583">
      <w:bodyDiv w:val="1"/>
      <w:marLeft w:val="0"/>
      <w:marRight w:val="0"/>
      <w:marTop w:val="0"/>
      <w:marBottom w:val="0"/>
      <w:divBdr>
        <w:top w:val="none" w:sz="0" w:space="0" w:color="auto"/>
        <w:left w:val="none" w:sz="0" w:space="0" w:color="auto"/>
        <w:bottom w:val="none" w:sz="0" w:space="0" w:color="auto"/>
        <w:right w:val="none" w:sz="0" w:space="0" w:color="auto"/>
      </w:divBdr>
      <w:divsChild>
        <w:div w:id="1711026964">
          <w:marLeft w:val="0"/>
          <w:marRight w:val="0"/>
          <w:marTop w:val="0"/>
          <w:marBottom w:val="0"/>
          <w:divBdr>
            <w:top w:val="none" w:sz="0" w:space="0" w:color="auto"/>
            <w:left w:val="none" w:sz="0" w:space="0" w:color="auto"/>
            <w:bottom w:val="none" w:sz="0" w:space="0" w:color="auto"/>
            <w:right w:val="none" w:sz="0" w:space="0" w:color="auto"/>
          </w:divBdr>
        </w:div>
      </w:divsChild>
    </w:div>
    <w:div w:id="372582297">
      <w:bodyDiv w:val="1"/>
      <w:marLeft w:val="0"/>
      <w:marRight w:val="0"/>
      <w:marTop w:val="0"/>
      <w:marBottom w:val="0"/>
      <w:divBdr>
        <w:top w:val="none" w:sz="0" w:space="0" w:color="auto"/>
        <w:left w:val="none" w:sz="0" w:space="0" w:color="auto"/>
        <w:bottom w:val="none" w:sz="0" w:space="0" w:color="auto"/>
        <w:right w:val="none" w:sz="0" w:space="0" w:color="auto"/>
      </w:divBdr>
      <w:divsChild>
        <w:div w:id="529151429">
          <w:marLeft w:val="0"/>
          <w:marRight w:val="0"/>
          <w:marTop w:val="0"/>
          <w:marBottom w:val="0"/>
          <w:divBdr>
            <w:top w:val="none" w:sz="0" w:space="0" w:color="auto"/>
            <w:left w:val="none" w:sz="0" w:space="0" w:color="auto"/>
            <w:bottom w:val="none" w:sz="0" w:space="0" w:color="auto"/>
            <w:right w:val="none" w:sz="0" w:space="0" w:color="auto"/>
          </w:divBdr>
        </w:div>
        <w:div w:id="1718164699">
          <w:marLeft w:val="0"/>
          <w:marRight w:val="0"/>
          <w:marTop w:val="0"/>
          <w:marBottom w:val="0"/>
          <w:divBdr>
            <w:top w:val="none" w:sz="0" w:space="0" w:color="auto"/>
            <w:left w:val="none" w:sz="0" w:space="0" w:color="auto"/>
            <w:bottom w:val="none" w:sz="0" w:space="0" w:color="auto"/>
            <w:right w:val="none" w:sz="0" w:space="0" w:color="auto"/>
          </w:divBdr>
        </w:div>
      </w:divsChild>
    </w:div>
    <w:div w:id="379791336">
      <w:bodyDiv w:val="1"/>
      <w:marLeft w:val="0"/>
      <w:marRight w:val="0"/>
      <w:marTop w:val="0"/>
      <w:marBottom w:val="0"/>
      <w:divBdr>
        <w:top w:val="none" w:sz="0" w:space="0" w:color="auto"/>
        <w:left w:val="none" w:sz="0" w:space="0" w:color="auto"/>
        <w:bottom w:val="none" w:sz="0" w:space="0" w:color="auto"/>
        <w:right w:val="none" w:sz="0" w:space="0" w:color="auto"/>
      </w:divBdr>
    </w:div>
    <w:div w:id="385614873">
      <w:bodyDiv w:val="1"/>
      <w:marLeft w:val="0"/>
      <w:marRight w:val="0"/>
      <w:marTop w:val="0"/>
      <w:marBottom w:val="0"/>
      <w:divBdr>
        <w:top w:val="none" w:sz="0" w:space="0" w:color="auto"/>
        <w:left w:val="none" w:sz="0" w:space="0" w:color="auto"/>
        <w:bottom w:val="none" w:sz="0" w:space="0" w:color="auto"/>
        <w:right w:val="none" w:sz="0" w:space="0" w:color="auto"/>
      </w:divBdr>
      <w:divsChild>
        <w:div w:id="238254646">
          <w:marLeft w:val="0"/>
          <w:marRight w:val="0"/>
          <w:marTop w:val="0"/>
          <w:marBottom w:val="0"/>
          <w:divBdr>
            <w:top w:val="none" w:sz="0" w:space="0" w:color="auto"/>
            <w:left w:val="none" w:sz="0" w:space="0" w:color="auto"/>
            <w:bottom w:val="none" w:sz="0" w:space="0" w:color="auto"/>
            <w:right w:val="none" w:sz="0" w:space="0" w:color="auto"/>
          </w:divBdr>
        </w:div>
        <w:div w:id="378866836">
          <w:marLeft w:val="0"/>
          <w:marRight w:val="0"/>
          <w:marTop w:val="0"/>
          <w:marBottom w:val="0"/>
          <w:divBdr>
            <w:top w:val="none" w:sz="0" w:space="0" w:color="auto"/>
            <w:left w:val="none" w:sz="0" w:space="0" w:color="auto"/>
            <w:bottom w:val="none" w:sz="0" w:space="0" w:color="auto"/>
            <w:right w:val="none" w:sz="0" w:space="0" w:color="auto"/>
          </w:divBdr>
        </w:div>
      </w:divsChild>
    </w:div>
    <w:div w:id="395586595">
      <w:bodyDiv w:val="1"/>
      <w:marLeft w:val="0"/>
      <w:marRight w:val="0"/>
      <w:marTop w:val="0"/>
      <w:marBottom w:val="0"/>
      <w:divBdr>
        <w:top w:val="none" w:sz="0" w:space="0" w:color="auto"/>
        <w:left w:val="none" w:sz="0" w:space="0" w:color="auto"/>
        <w:bottom w:val="none" w:sz="0" w:space="0" w:color="auto"/>
        <w:right w:val="none" w:sz="0" w:space="0" w:color="auto"/>
      </w:divBdr>
    </w:div>
    <w:div w:id="397628374">
      <w:bodyDiv w:val="1"/>
      <w:marLeft w:val="0"/>
      <w:marRight w:val="0"/>
      <w:marTop w:val="0"/>
      <w:marBottom w:val="0"/>
      <w:divBdr>
        <w:top w:val="none" w:sz="0" w:space="0" w:color="auto"/>
        <w:left w:val="none" w:sz="0" w:space="0" w:color="auto"/>
        <w:bottom w:val="none" w:sz="0" w:space="0" w:color="auto"/>
        <w:right w:val="none" w:sz="0" w:space="0" w:color="auto"/>
      </w:divBdr>
      <w:divsChild>
        <w:div w:id="578708863">
          <w:marLeft w:val="0"/>
          <w:marRight w:val="0"/>
          <w:marTop w:val="0"/>
          <w:marBottom w:val="0"/>
          <w:divBdr>
            <w:top w:val="none" w:sz="0" w:space="0" w:color="auto"/>
            <w:left w:val="none" w:sz="0" w:space="0" w:color="auto"/>
            <w:bottom w:val="none" w:sz="0" w:space="0" w:color="auto"/>
            <w:right w:val="none" w:sz="0" w:space="0" w:color="auto"/>
          </w:divBdr>
          <w:divsChild>
            <w:div w:id="1387952584">
              <w:marLeft w:val="0"/>
              <w:marRight w:val="0"/>
              <w:marTop w:val="0"/>
              <w:marBottom w:val="0"/>
              <w:divBdr>
                <w:top w:val="none" w:sz="0" w:space="0" w:color="auto"/>
                <w:left w:val="none" w:sz="0" w:space="0" w:color="auto"/>
                <w:bottom w:val="none" w:sz="0" w:space="0" w:color="auto"/>
                <w:right w:val="none" w:sz="0" w:space="0" w:color="auto"/>
              </w:divBdr>
            </w:div>
          </w:divsChild>
        </w:div>
        <w:div w:id="1792431742">
          <w:marLeft w:val="0"/>
          <w:marRight w:val="0"/>
          <w:marTop w:val="0"/>
          <w:marBottom w:val="0"/>
          <w:divBdr>
            <w:top w:val="none" w:sz="0" w:space="0" w:color="auto"/>
            <w:left w:val="none" w:sz="0" w:space="0" w:color="auto"/>
            <w:bottom w:val="none" w:sz="0" w:space="0" w:color="auto"/>
            <w:right w:val="none" w:sz="0" w:space="0" w:color="auto"/>
          </w:divBdr>
          <w:divsChild>
            <w:div w:id="961035244">
              <w:marLeft w:val="0"/>
              <w:marRight w:val="0"/>
              <w:marTop w:val="0"/>
              <w:marBottom w:val="0"/>
              <w:divBdr>
                <w:top w:val="none" w:sz="0" w:space="0" w:color="auto"/>
                <w:left w:val="none" w:sz="0" w:space="0" w:color="auto"/>
                <w:bottom w:val="none" w:sz="0" w:space="0" w:color="auto"/>
                <w:right w:val="none" w:sz="0" w:space="0" w:color="auto"/>
              </w:divBdr>
              <w:divsChild>
                <w:div w:id="1859923018">
                  <w:marLeft w:val="0"/>
                  <w:marRight w:val="0"/>
                  <w:marTop w:val="0"/>
                  <w:marBottom w:val="0"/>
                  <w:divBdr>
                    <w:top w:val="none" w:sz="0" w:space="0" w:color="auto"/>
                    <w:left w:val="none" w:sz="0" w:space="0" w:color="auto"/>
                    <w:bottom w:val="none" w:sz="0" w:space="0" w:color="auto"/>
                    <w:right w:val="none" w:sz="0" w:space="0" w:color="auto"/>
                  </w:divBdr>
                  <w:divsChild>
                    <w:div w:id="838739123">
                      <w:marLeft w:val="0"/>
                      <w:marRight w:val="0"/>
                      <w:marTop w:val="0"/>
                      <w:marBottom w:val="0"/>
                      <w:divBdr>
                        <w:top w:val="none" w:sz="0" w:space="0" w:color="auto"/>
                        <w:left w:val="none" w:sz="0" w:space="0" w:color="auto"/>
                        <w:bottom w:val="none" w:sz="0" w:space="0" w:color="auto"/>
                        <w:right w:val="none" w:sz="0" w:space="0" w:color="auto"/>
                      </w:divBdr>
                      <w:divsChild>
                        <w:div w:id="1251815355">
                          <w:marLeft w:val="0"/>
                          <w:marRight w:val="0"/>
                          <w:marTop w:val="30"/>
                          <w:marBottom w:val="30"/>
                          <w:divBdr>
                            <w:top w:val="none" w:sz="0" w:space="0" w:color="auto"/>
                            <w:left w:val="none" w:sz="0" w:space="0" w:color="auto"/>
                            <w:bottom w:val="none" w:sz="0" w:space="0" w:color="auto"/>
                            <w:right w:val="none" w:sz="0" w:space="0" w:color="auto"/>
                          </w:divBdr>
                          <w:divsChild>
                            <w:div w:id="15946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210064">
      <w:bodyDiv w:val="1"/>
      <w:marLeft w:val="0"/>
      <w:marRight w:val="0"/>
      <w:marTop w:val="0"/>
      <w:marBottom w:val="0"/>
      <w:divBdr>
        <w:top w:val="none" w:sz="0" w:space="0" w:color="auto"/>
        <w:left w:val="none" w:sz="0" w:space="0" w:color="auto"/>
        <w:bottom w:val="none" w:sz="0" w:space="0" w:color="auto"/>
        <w:right w:val="none" w:sz="0" w:space="0" w:color="auto"/>
      </w:divBdr>
    </w:div>
    <w:div w:id="418673160">
      <w:bodyDiv w:val="1"/>
      <w:marLeft w:val="0"/>
      <w:marRight w:val="0"/>
      <w:marTop w:val="0"/>
      <w:marBottom w:val="0"/>
      <w:divBdr>
        <w:top w:val="none" w:sz="0" w:space="0" w:color="auto"/>
        <w:left w:val="none" w:sz="0" w:space="0" w:color="auto"/>
        <w:bottom w:val="none" w:sz="0" w:space="0" w:color="auto"/>
        <w:right w:val="none" w:sz="0" w:space="0" w:color="auto"/>
      </w:divBdr>
    </w:div>
    <w:div w:id="428042791">
      <w:bodyDiv w:val="1"/>
      <w:marLeft w:val="0"/>
      <w:marRight w:val="0"/>
      <w:marTop w:val="0"/>
      <w:marBottom w:val="0"/>
      <w:divBdr>
        <w:top w:val="none" w:sz="0" w:space="0" w:color="auto"/>
        <w:left w:val="none" w:sz="0" w:space="0" w:color="auto"/>
        <w:bottom w:val="none" w:sz="0" w:space="0" w:color="auto"/>
        <w:right w:val="none" w:sz="0" w:space="0" w:color="auto"/>
      </w:divBdr>
      <w:divsChild>
        <w:div w:id="562064248">
          <w:marLeft w:val="0"/>
          <w:marRight w:val="0"/>
          <w:marTop w:val="0"/>
          <w:marBottom w:val="0"/>
          <w:divBdr>
            <w:top w:val="none" w:sz="0" w:space="0" w:color="auto"/>
            <w:left w:val="none" w:sz="0" w:space="0" w:color="auto"/>
            <w:bottom w:val="none" w:sz="0" w:space="0" w:color="auto"/>
            <w:right w:val="none" w:sz="0" w:space="0" w:color="auto"/>
          </w:divBdr>
        </w:div>
        <w:div w:id="808009584">
          <w:marLeft w:val="0"/>
          <w:marRight w:val="0"/>
          <w:marTop w:val="0"/>
          <w:marBottom w:val="0"/>
          <w:divBdr>
            <w:top w:val="none" w:sz="0" w:space="0" w:color="auto"/>
            <w:left w:val="none" w:sz="0" w:space="0" w:color="auto"/>
            <w:bottom w:val="none" w:sz="0" w:space="0" w:color="auto"/>
            <w:right w:val="none" w:sz="0" w:space="0" w:color="auto"/>
          </w:divBdr>
        </w:div>
        <w:div w:id="974791850">
          <w:marLeft w:val="0"/>
          <w:marRight w:val="0"/>
          <w:marTop w:val="0"/>
          <w:marBottom w:val="0"/>
          <w:divBdr>
            <w:top w:val="none" w:sz="0" w:space="0" w:color="auto"/>
            <w:left w:val="none" w:sz="0" w:space="0" w:color="auto"/>
            <w:bottom w:val="none" w:sz="0" w:space="0" w:color="auto"/>
            <w:right w:val="none" w:sz="0" w:space="0" w:color="auto"/>
          </w:divBdr>
        </w:div>
        <w:div w:id="1167476687">
          <w:marLeft w:val="0"/>
          <w:marRight w:val="0"/>
          <w:marTop w:val="0"/>
          <w:marBottom w:val="0"/>
          <w:divBdr>
            <w:top w:val="none" w:sz="0" w:space="0" w:color="auto"/>
            <w:left w:val="none" w:sz="0" w:space="0" w:color="auto"/>
            <w:bottom w:val="none" w:sz="0" w:space="0" w:color="auto"/>
            <w:right w:val="none" w:sz="0" w:space="0" w:color="auto"/>
          </w:divBdr>
        </w:div>
        <w:div w:id="1313755691">
          <w:marLeft w:val="0"/>
          <w:marRight w:val="0"/>
          <w:marTop w:val="0"/>
          <w:marBottom w:val="0"/>
          <w:divBdr>
            <w:top w:val="none" w:sz="0" w:space="0" w:color="auto"/>
            <w:left w:val="none" w:sz="0" w:space="0" w:color="auto"/>
            <w:bottom w:val="none" w:sz="0" w:space="0" w:color="auto"/>
            <w:right w:val="none" w:sz="0" w:space="0" w:color="auto"/>
          </w:divBdr>
        </w:div>
        <w:div w:id="1511481164">
          <w:marLeft w:val="0"/>
          <w:marRight w:val="0"/>
          <w:marTop w:val="0"/>
          <w:marBottom w:val="0"/>
          <w:divBdr>
            <w:top w:val="none" w:sz="0" w:space="0" w:color="auto"/>
            <w:left w:val="none" w:sz="0" w:space="0" w:color="auto"/>
            <w:bottom w:val="none" w:sz="0" w:space="0" w:color="auto"/>
            <w:right w:val="none" w:sz="0" w:space="0" w:color="auto"/>
          </w:divBdr>
        </w:div>
        <w:div w:id="1620913531">
          <w:marLeft w:val="0"/>
          <w:marRight w:val="0"/>
          <w:marTop w:val="0"/>
          <w:marBottom w:val="0"/>
          <w:divBdr>
            <w:top w:val="none" w:sz="0" w:space="0" w:color="auto"/>
            <w:left w:val="none" w:sz="0" w:space="0" w:color="auto"/>
            <w:bottom w:val="none" w:sz="0" w:space="0" w:color="auto"/>
            <w:right w:val="none" w:sz="0" w:space="0" w:color="auto"/>
          </w:divBdr>
        </w:div>
        <w:div w:id="1664970768">
          <w:marLeft w:val="0"/>
          <w:marRight w:val="0"/>
          <w:marTop w:val="0"/>
          <w:marBottom w:val="0"/>
          <w:divBdr>
            <w:top w:val="none" w:sz="0" w:space="0" w:color="auto"/>
            <w:left w:val="none" w:sz="0" w:space="0" w:color="auto"/>
            <w:bottom w:val="none" w:sz="0" w:space="0" w:color="auto"/>
            <w:right w:val="none" w:sz="0" w:space="0" w:color="auto"/>
          </w:divBdr>
        </w:div>
        <w:div w:id="1768765627">
          <w:marLeft w:val="0"/>
          <w:marRight w:val="0"/>
          <w:marTop w:val="0"/>
          <w:marBottom w:val="0"/>
          <w:divBdr>
            <w:top w:val="none" w:sz="0" w:space="0" w:color="auto"/>
            <w:left w:val="none" w:sz="0" w:space="0" w:color="auto"/>
            <w:bottom w:val="none" w:sz="0" w:space="0" w:color="auto"/>
            <w:right w:val="none" w:sz="0" w:space="0" w:color="auto"/>
          </w:divBdr>
        </w:div>
        <w:div w:id="1998878247">
          <w:marLeft w:val="0"/>
          <w:marRight w:val="0"/>
          <w:marTop w:val="0"/>
          <w:marBottom w:val="0"/>
          <w:divBdr>
            <w:top w:val="none" w:sz="0" w:space="0" w:color="auto"/>
            <w:left w:val="none" w:sz="0" w:space="0" w:color="auto"/>
            <w:bottom w:val="none" w:sz="0" w:space="0" w:color="auto"/>
            <w:right w:val="none" w:sz="0" w:space="0" w:color="auto"/>
          </w:divBdr>
        </w:div>
        <w:div w:id="2049644801">
          <w:marLeft w:val="0"/>
          <w:marRight w:val="0"/>
          <w:marTop w:val="0"/>
          <w:marBottom w:val="0"/>
          <w:divBdr>
            <w:top w:val="none" w:sz="0" w:space="0" w:color="auto"/>
            <w:left w:val="none" w:sz="0" w:space="0" w:color="auto"/>
            <w:bottom w:val="none" w:sz="0" w:space="0" w:color="auto"/>
            <w:right w:val="none" w:sz="0" w:space="0" w:color="auto"/>
          </w:divBdr>
        </w:div>
        <w:div w:id="2063019360">
          <w:marLeft w:val="0"/>
          <w:marRight w:val="0"/>
          <w:marTop w:val="0"/>
          <w:marBottom w:val="0"/>
          <w:divBdr>
            <w:top w:val="none" w:sz="0" w:space="0" w:color="auto"/>
            <w:left w:val="none" w:sz="0" w:space="0" w:color="auto"/>
            <w:bottom w:val="none" w:sz="0" w:space="0" w:color="auto"/>
            <w:right w:val="none" w:sz="0" w:space="0" w:color="auto"/>
          </w:divBdr>
        </w:div>
      </w:divsChild>
    </w:div>
    <w:div w:id="429736484">
      <w:bodyDiv w:val="1"/>
      <w:marLeft w:val="0"/>
      <w:marRight w:val="0"/>
      <w:marTop w:val="0"/>
      <w:marBottom w:val="0"/>
      <w:divBdr>
        <w:top w:val="none" w:sz="0" w:space="0" w:color="auto"/>
        <w:left w:val="none" w:sz="0" w:space="0" w:color="auto"/>
        <w:bottom w:val="none" w:sz="0" w:space="0" w:color="auto"/>
        <w:right w:val="none" w:sz="0" w:space="0" w:color="auto"/>
      </w:divBdr>
    </w:div>
    <w:div w:id="436609009">
      <w:bodyDiv w:val="1"/>
      <w:marLeft w:val="0"/>
      <w:marRight w:val="0"/>
      <w:marTop w:val="0"/>
      <w:marBottom w:val="0"/>
      <w:divBdr>
        <w:top w:val="none" w:sz="0" w:space="0" w:color="auto"/>
        <w:left w:val="none" w:sz="0" w:space="0" w:color="auto"/>
        <w:bottom w:val="none" w:sz="0" w:space="0" w:color="auto"/>
        <w:right w:val="none" w:sz="0" w:space="0" w:color="auto"/>
      </w:divBdr>
    </w:div>
    <w:div w:id="507331177">
      <w:bodyDiv w:val="1"/>
      <w:marLeft w:val="0"/>
      <w:marRight w:val="0"/>
      <w:marTop w:val="0"/>
      <w:marBottom w:val="0"/>
      <w:divBdr>
        <w:top w:val="none" w:sz="0" w:space="0" w:color="auto"/>
        <w:left w:val="none" w:sz="0" w:space="0" w:color="auto"/>
        <w:bottom w:val="none" w:sz="0" w:space="0" w:color="auto"/>
        <w:right w:val="none" w:sz="0" w:space="0" w:color="auto"/>
      </w:divBdr>
      <w:divsChild>
        <w:div w:id="144208164">
          <w:marLeft w:val="0"/>
          <w:marRight w:val="0"/>
          <w:marTop w:val="0"/>
          <w:marBottom w:val="0"/>
          <w:divBdr>
            <w:top w:val="none" w:sz="0" w:space="0" w:color="auto"/>
            <w:left w:val="none" w:sz="0" w:space="0" w:color="auto"/>
            <w:bottom w:val="none" w:sz="0" w:space="0" w:color="auto"/>
            <w:right w:val="none" w:sz="0" w:space="0" w:color="auto"/>
          </w:divBdr>
        </w:div>
        <w:div w:id="319237871">
          <w:marLeft w:val="0"/>
          <w:marRight w:val="0"/>
          <w:marTop w:val="0"/>
          <w:marBottom w:val="0"/>
          <w:divBdr>
            <w:top w:val="none" w:sz="0" w:space="0" w:color="auto"/>
            <w:left w:val="none" w:sz="0" w:space="0" w:color="auto"/>
            <w:bottom w:val="none" w:sz="0" w:space="0" w:color="auto"/>
            <w:right w:val="none" w:sz="0" w:space="0" w:color="auto"/>
          </w:divBdr>
        </w:div>
      </w:divsChild>
    </w:div>
    <w:div w:id="507673075">
      <w:bodyDiv w:val="1"/>
      <w:marLeft w:val="0"/>
      <w:marRight w:val="0"/>
      <w:marTop w:val="0"/>
      <w:marBottom w:val="0"/>
      <w:divBdr>
        <w:top w:val="none" w:sz="0" w:space="0" w:color="auto"/>
        <w:left w:val="none" w:sz="0" w:space="0" w:color="auto"/>
        <w:bottom w:val="none" w:sz="0" w:space="0" w:color="auto"/>
        <w:right w:val="none" w:sz="0" w:space="0" w:color="auto"/>
      </w:divBdr>
      <w:divsChild>
        <w:div w:id="277836549">
          <w:marLeft w:val="0"/>
          <w:marRight w:val="0"/>
          <w:marTop w:val="0"/>
          <w:marBottom w:val="0"/>
          <w:divBdr>
            <w:top w:val="none" w:sz="0" w:space="0" w:color="auto"/>
            <w:left w:val="none" w:sz="0" w:space="0" w:color="auto"/>
            <w:bottom w:val="none" w:sz="0" w:space="0" w:color="auto"/>
            <w:right w:val="none" w:sz="0" w:space="0" w:color="auto"/>
          </w:divBdr>
        </w:div>
        <w:div w:id="1934313597">
          <w:marLeft w:val="0"/>
          <w:marRight w:val="0"/>
          <w:marTop w:val="0"/>
          <w:marBottom w:val="0"/>
          <w:divBdr>
            <w:top w:val="none" w:sz="0" w:space="0" w:color="auto"/>
            <w:left w:val="none" w:sz="0" w:space="0" w:color="auto"/>
            <w:bottom w:val="none" w:sz="0" w:space="0" w:color="auto"/>
            <w:right w:val="none" w:sz="0" w:space="0" w:color="auto"/>
          </w:divBdr>
        </w:div>
      </w:divsChild>
    </w:div>
    <w:div w:id="508520422">
      <w:bodyDiv w:val="1"/>
      <w:marLeft w:val="0"/>
      <w:marRight w:val="0"/>
      <w:marTop w:val="0"/>
      <w:marBottom w:val="0"/>
      <w:divBdr>
        <w:top w:val="none" w:sz="0" w:space="0" w:color="auto"/>
        <w:left w:val="none" w:sz="0" w:space="0" w:color="auto"/>
        <w:bottom w:val="none" w:sz="0" w:space="0" w:color="auto"/>
        <w:right w:val="none" w:sz="0" w:space="0" w:color="auto"/>
      </w:divBdr>
    </w:div>
    <w:div w:id="548345449">
      <w:bodyDiv w:val="1"/>
      <w:marLeft w:val="0"/>
      <w:marRight w:val="0"/>
      <w:marTop w:val="0"/>
      <w:marBottom w:val="0"/>
      <w:divBdr>
        <w:top w:val="none" w:sz="0" w:space="0" w:color="auto"/>
        <w:left w:val="none" w:sz="0" w:space="0" w:color="auto"/>
        <w:bottom w:val="none" w:sz="0" w:space="0" w:color="auto"/>
        <w:right w:val="none" w:sz="0" w:space="0" w:color="auto"/>
      </w:divBdr>
      <w:divsChild>
        <w:div w:id="185951949">
          <w:marLeft w:val="0"/>
          <w:marRight w:val="0"/>
          <w:marTop w:val="0"/>
          <w:marBottom w:val="0"/>
          <w:divBdr>
            <w:top w:val="none" w:sz="0" w:space="0" w:color="auto"/>
            <w:left w:val="none" w:sz="0" w:space="0" w:color="auto"/>
            <w:bottom w:val="none" w:sz="0" w:space="0" w:color="auto"/>
            <w:right w:val="none" w:sz="0" w:space="0" w:color="auto"/>
          </w:divBdr>
        </w:div>
        <w:div w:id="1554002111">
          <w:marLeft w:val="0"/>
          <w:marRight w:val="0"/>
          <w:marTop w:val="0"/>
          <w:marBottom w:val="0"/>
          <w:divBdr>
            <w:top w:val="none" w:sz="0" w:space="0" w:color="auto"/>
            <w:left w:val="none" w:sz="0" w:space="0" w:color="auto"/>
            <w:bottom w:val="none" w:sz="0" w:space="0" w:color="auto"/>
            <w:right w:val="none" w:sz="0" w:space="0" w:color="auto"/>
          </w:divBdr>
        </w:div>
      </w:divsChild>
    </w:div>
    <w:div w:id="560285046">
      <w:bodyDiv w:val="1"/>
      <w:marLeft w:val="0"/>
      <w:marRight w:val="0"/>
      <w:marTop w:val="0"/>
      <w:marBottom w:val="0"/>
      <w:divBdr>
        <w:top w:val="none" w:sz="0" w:space="0" w:color="auto"/>
        <w:left w:val="none" w:sz="0" w:space="0" w:color="auto"/>
        <w:bottom w:val="none" w:sz="0" w:space="0" w:color="auto"/>
        <w:right w:val="none" w:sz="0" w:space="0" w:color="auto"/>
      </w:divBdr>
    </w:div>
    <w:div w:id="563835058">
      <w:bodyDiv w:val="1"/>
      <w:marLeft w:val="0"/>
      <w:marRight w:val="0"/>
      <w:marTop w:val="0"/>
      <w:marBottom w:val="0"/>
      <w:divBdr>
        <w:top w:val="none" w:sz="0" w:space="0" w:color="auto"/>
        <w:left w:val="none" w:sz="0" w:space="0" w:color="auto"/>
        <w:bottom w:val="none" w:sz="0" w:space="0" w:color="auto"/>
        <w:right w:val="none" w:sz="0" w:space="0" w:color="auto"/>
      </w:divBdr>
      <w:divsChild>
        <w:div w:id="422264410">
          <w:marLeft w:val="0"/>
          <w:marRight w:val="0"/>
          <w:marTop w:val="0"/>
          <w:marBottom w:val="750"/>
          <w:divBdr>
            <w:top w:val="none" w:sz="0" w:space="0" w:color="auto"/>
            <w:left w:val="none" w:sz="0" w:space="0" w:color="auto"/>
            <w:bottom w:val="none" w:sz="0" w:space="0" w:color="auto"/>
            <w:right w:val="none" w:sz="0" w:space="0" w:color="auto"/>
          </w:divBdr>
        </w:div>
        <w:div w:id="547033403">
          <w:marLeft w:val="0"/>
          <w:marRight w:val="0"/>
          <w:marTop w:val="0"/>
          <w:marBottom w:val="0"/>
          <w:divBdr>
            <w:top w:val="none" w:sz="0" w:space="0" w:color="auto"/>
            <w:left w:val="none" w:sz="0" w:space="0" w:color="auto"/>
            <w:bottom w:val="none" w:sz="0" w:space="0" w:color="auto"/>
            <w:right w:val="none" w:sz="0" w:space="0" w:color="auto"/>
          </w:divBdr>
        </w:div>
      </w:divsChild>
    </w:div>
    <w:div w:id="564610384">
      <w:bodyDiv w:val="1"/>
      <w:marLeft w:val="0"/>
      <w:marRight w:val="0"/>
      <w:marTop w:val="0"/>
      <w:marBottom w:val="0"/>
      <w:divBdr>
        <w:top w:val="none" w:sz="0" w:space="0" w:color="auto"/>
        <w:left w:val="none" w:sz="0" w:space="0" w:color="auto"/>
        <w:bottom w:val="none" w:sz="0" w:space="0" w:color="auto"/>
        <w:right w:val="none" w:sz="0" w:space="0" w:color="auto"/>
      </w:divBdr>
      <w:divsChild>
        <w:div w:id="1821191513">
          <w:marLeft w:val="0"/>
          <w:marRight w:val="0"/>
          <w:marTop w:val="0"/>
          <w:marBottom w:val="0"/>
          <w:divBdr>
            <w:top w:val="none" w:sz="0" w:space="0" w:color="auto"/>
            <w:left w:val="none" w:sz="0" w:space="0" w:color="auto"/>
            <w:bottom w:val="none" w:sz="0" w:space="0" w:color="auto"/>
            <w:right w:val="none" w:sz="0" w:space="0" w:color="auto"/>
          </w:divBdr>
        </w:div>
      </w:divsChild>
    </w:div>
    <w:div w:id="566691934">
      <w:bodyDiv w:val="1"/>
      <w:marLeft w:val="0"/>
      <w:marRight w:val="0"/>
      <w:marTop w:val="0"/>
      <w:marBottom w:val="0"/>
      <w:divBdr>
        <w:top w:val="none" w:sz="0" w:space="0" w:color="auto"/>
        <w:left w:val="none" w:sz="0" w:space="0" w:color="auto"/>
        <w:bottom w:val="none" w:sz="0" w:space="0" w:color="auto"/>
        <w:right w:val="none" w:sz="0" w:space="0" w:color="auto"/>
      </w:divBdr>
    </w:div>
    <w:div w:id="575672673">
      <w:bodyDiv w:val="1"/>
      <w:marLeft w:val="0"/>
      <w:marRight w:val="0"/>
      <w:marTop w:val="0"/>
      <w:marBottom w:val="0"/>
      <w:divBdr>
        <w:top w:val="none" w:sz="0" w:space="0" w:color="auto"/>
        <w:left w:val="none" w:sz="0" w:space="0" w:color="auto"/>
        <w:bottom w:val="none" w:sz="0" w:space="0" w:color="auto"/>
        <w:right w:val="none" w:sz="0" w:space="0" w:color="auto"/>
      </w:divBdr>
    </w:div>
    <w:div w:id="665983222">
      <w:bodyDiv w:val="1"/>
      <w:marLeft w:val="0"/>
      <w:marRight w:val="0"/>
      <w:marTop w:val="0"/>
      <w:marBottom w:val="0"/>
      <w:divBdr>
        <w:top w:val="none" w:sz="0" w:space="0" w:color="auto"/>
        <w:left w:val="none" w:sz="0" w:space="0" w:color="auto"/>
        <w:bottom w:val="none" w:sz="0" w:space="0" w:color="auto"/>
        <w:right w:val="none" w:sz="0" w:space="0" w:color="auto"/>
      </w:divBdr>
    </w:div>
    <w:div w:id="707485972">
      <w:bodyDiv w:val="1"/>
      <w:marLeft w:val="0"/>
      <w:marRight w:val="0"/>
      <w:marTop w:val="0"/>
      <w:marBottom w:val="0"/>
      <w:divBdr>
        <w:top w:val="none" w:sz="0" w:space="0" w:color="auto"/>
        <w:left w:val="none" w:sz="0" w:space="0" w:color="auto"/>
        <w:bottom w:val="none" w:sz="0" w:space="0" w:color="auto"/>
        <w:right w:val="none" w:sz="0" w:space="0" w:color="auto"/>
      </w:divBdr>
    </w:div>
    <w:div w:id="716315940">
      <w:bodyDiv w:val="1"/>
      <w:marLeft w:val="0"/>
      <w:marRight w:val="0"/>
      <w:marTop w:val="0"/>
      <w:marBottom w:val="0"/>
      <w:divBdr>
        <w:top w:val="none" w:sz="0" w:space="0" w:color="auto"/>
        <w:left w:val="none" w:sz="0" w:space="0" w:color="auto"/>
        <w:bottom w:val="none" w:sz="0" w:space="0" w:color="auto"/>
        <w:right w:val="none" w:sz="0" w:space="0" w:color="auto"/>
      </w:divBdr>
    </w:div>
    <w:div w:id="717166011">
      <w:bodyDiv w:val="1"/>
      <w:marLeft w:val="0"/>
      <w:marRight w:val="0"/>
      <w:marTop w:val="0"/>
      <w:marBottom w:val="0"/>
      <w:divBdr>
        <w:top w:val="none" w:sz="0" w:space="0" w:color="auto"/>
        <w:left w:val="none" w:sz="0" w:space="0" w:color="auto"/>
        <w:bottom w:val="none" w:sz="0" w:space="0" w:color="auto"/>
        <w:right w:val="none" w:sz="0" w:space="0" w:color="auto"/>
      </w:divBdr>
      <w:divsChild>
        <w:div w:id="1029452323">
          <w:marLeft w:val="0"/>
          <w:marRight w:val="0"/>
          <w:marTop w:val="0"/>
          <w:marBottom w:val="0"/>
          <w:divBdr>
            <w:top w:val="none" w:sz="0" w:space="0" w:color="auto"/>
            <w:left w:val="none" w:sz="0" w:space="0" w:color="auto"/>
            <w:bottom w:val="none" w:sz="0" w:space="0" w:color="auto"/>
            <w:right w:val="none" w:sz="0" w:space="0" w:color="auto"/>
          </w:divBdr>
          <w:divsChild>
            <w:div w:id="1744716900">
              <w:marLeft w:val="0"/>
              <w:marRight w:val="0"/>
              <w:marTop w:val="0"/>
              <w:marBottom w:val="0"/>
              <w:divBdr>
                <w:top w:val="none" w:sz="0" w:space="0" w:color="auto"/>
                <w:left w:val="none" w:sz="0" w:space="0" w:color="auto"/>
                <w:bottom w:val="none" w:sz="0" w:space="0" w:color="auto"/>
                <w:right w:val="none" w:sz="0" w:space="0" w:color="auto"/>
              </w:divBdr>
              <w:divsChild>
                <w:div w:id="2066483569">
                  <w:marLeft w:val="0"/>
                  <w:marRight w:val="0"/>
                  <w:marTop w:val="0"/>
                  <w:marBottom w:val="0"/>
                  <w:divBdr>
                    <w:top w:val="none" w:sz="0" w:space="0" w:color="auto"/>
                    <w:left w:val="none" w:sz="0" w:space="0" w:color="auto"/>
                    <w:bottom w:val="none" w:sz="0" w:space="0" w:color="auto"/>
                    <w:right w:val="none" w:sz="0" w:space="0" w:color="auto"/>
                  </w:divBdr>
                </w:div>
                <w:div w:id="13598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631">
          <w:marLeft w:val="0"/>
          <w:marRight w:val="0"/>
          <w:marTop w:val="0"/>
          <w:marBottom w:val="0"/>
          <w:divBdr>
            <w:top w:val="none" w:sz="0" w:space="0" w:color="auto"/>
            <w:left w:val="none" w:sz="0" w:space="0" w:color="auto"/>
            <w:bottom w:val="none" w:sz="0" w:space="0" w:color="auto"/>
            <w:right w:val="none" w:sz="0" w:space="0" w:color="auto"/>
          </w:divBdr>
          <w:divsChild>
            <w:div w:id="2105375371">
              <w:marLeft w:val="0"/>
              <w:marRight w:val="0"/>
              <w:marTop w:val="0"/>
              <w:marBottom w:val="0"/>
              <w:divBdr>
                <w:top w:val="none" w:sz="0" w:space="0" w:color="auto"/>
                <w:left w:val="none" w:sz="0" w:space="0" w:color="auto"/>
                <w:bottom w:val="none" w:sz="0" w:space="0" w:color="auto"/>
                <w:right w:val="none" w:sz="0" w:space="0" w:color="auto"/>
              </w:divBdr>
            </w:div>
          </w:divsChild>
        </w:div>
        <w:div w:id="318271557">
          <w:marLeft w:val="0"/>
          <w:marRight w:val="0"/>
          <w:marTop w:val="0"/>
          <w:marBottom w:val="0"/>
          <w:divBdr>
            <w:top w:val="none" w:sz="0" w:space="0" w:color="auto"/>
            <w:left w:val="none" w:sz="0" w:space="0" w:color="auto"/>
            <w:bottom w:val="none" w:sz="0" w:space="0" w:color="auto"/>
            <w:right w:val="none" w:sz="0" w:space="0" w:color="auto"/>
          </w:divBdr>
          <w:divsChild>
            <w:div w:id="19428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4169">
      <w:bodyDiv w:val="1"/>
      <w:marLeft w:val="0"/>
      <w:marRight w:val="0"/>
      <w:marTop w:val="0"/>
      <w:marBottom w:val="0"/>
      <w:divBdr>
        <w:top w:val="none" w:sz="0" w:space="0" w:color="auto"/>
        <w:left w:val="none" w:sz="0" w:space="0" w:color="auto"/>
        <w:bottom w:val="none" w:sz="0" w:space="0" w:color="auto"/>
        <w:right w:val="none" w:sz="0" w:space="0" w:color="auto"/>
      </w:divBdr>
    </w:div>
    <w:div w:id="745300393">
      <w:bodyDiv w:val="1"/>
      <w:marLeft w:val="0"/>
      <w:marRight w:val="0"/>
      <w:marTop w:val="0"/>
      <w:marBottom w:val="0"/>
      <w:divBdr>
        <w:top w:val="none" w:sz="0" w:space="0" w:color="auto"/>
        <w:left w:val="none" w:sz="0" w:space="0" w:color="auto"/>
        <w:bottom w:val="none" w:sz="0" w:space="0" w:color="auto"/>
        <w:right w:val="none" w:sz="0" w:space="0" w:color="auto"/>
      </w:divBdr>
      <w:divsChild>
        <w:div w:id="1280987453">
          <w:marLeft w:val="0"/>
          <w:marRight w:val="0"/>
          <w:marTop w:val="0"/>
          <w:marBottom w:val="0"/>
          <w:divBdr>
            <w:top w:val="none" w:sz="0" w:space="0" w:color="auto"/>
            <w:left w:val="none" w:sz="0" w:space="0" w:color="auto"/>
            <w:bottom w:val="none" w:sz="0" w:space="0" w:color="auto"/>
            <w:right w:val="none" w:sz="0" w:space="0" w:color="auto"/>
          </w:divBdr>
        </w:div>
      </w:divsChild>
    </w:div>
    <w:div w:id="747190951">
      <w:bodyDiv w:val="1"/>
      <w:marLeft w:val="0"/>
      <w:marRight w:val="0"/>
      <w:marTop w:val="0"/>
      <w:marBottom w:val="0"/>
      <w:divBdr>
        <w:top w:val="none" w:sz="0" w:space="0" w:color="auto"/>
        <w:left w:val="none" w:sz="0" w:space="0" w:color="auto"/>
        <w:bottom w:val="none" w:sz="0" w:space="0" w:color="auto"/>
        <w:right w:val="none" w:sz="0" w:space="0" w:color="auto"/>
      </w:divBdr>
      <w:divsChild>
        <w:div w:id="1434518149">
          <w:marLeft w:val="0"/>
          <w:marRight w:val="0"/>
          <w:marTop w:val="0"/>
          <w:marBottom w:val="0"/>
          <w:divBdr>
            <w:top w:val="none" w:sz="0" w:space="0" w:color="auto"/>
            <w:left w:val="none" w:sz="0" w:space="0" w:color="auto"/>
            <w:bottom w:val="none" w:sz="0" w:space="0" w:color="auto"/>
            <w:right w:val="none" w:sz="0" w:space="0" w:color="auto"/>
          </w:divBdr>
          <w:divsChild>
            <w:div w:id="822283861">
              <w:marLeft w:val="0"/>
              <w:marRight w:val="0"/>
              <w:marTop w:val="0"/>
              <w:marBottom w:val="0"/>
              <w:divBdr>
                <w:top w:val="none" w:sz="0" w:space="0" w:color="auto"/>
                <w:left w:val="none" w:sz="0" w:space="0" w:color="auto"/>
                <w:bottom w:val="none" w:sz="0" w:space="0" w:color="auto"/>
                <w:right w:val="none" w:sz="0" w:space="0" w:color="auto"/>
              </w:divBdr>
              <w:divsChild>
                <w:div w:id="756514322">
                  <w:marLeft w:val="0"/>
                  <w:marRight w:val="0"/>
                  <w:marTop w:val="0"/>
                  <w:marBottom w:val="0"/>
                  <w:divBdr>
                    <w:top w:val="none" w:sz="0" w:space="0" w:color="auto"/>
                    <w:left w:val="none" w:sz="0" w:space="0" w:color="auto"/>
                    <w:bottom w:val="none" w:sz="0" w:space="0" w:color="auto"/>
                    <w:right w:val="none" w:sz="0" w:space="0" w:color="auto"/>
                  </w:divBdr>
                  <w:divsChild>
                    <w:div w:id="2045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961582">
      <w:bodyDiv w:val="1"/>
      <w:marLeft w:val="0"/>
      <w:marRight w:val="0"/>
      <w:marTop w:val="0"/>
      <w:marBottom w:val="0"/>
      <w:divBdr>
        <w:top w:val="none" w:sz="0" w:space="0" w:color="auto"/>
        <w:left w:val="none" w:sz="0" w:space="0" w:color="auto"/>
        <w:bottom w:val="none" w:sz="0" w:space="0" w:color="auto"/>
        <w:right w:val="none" w:sz="0" w:space="0" w:color="auto"/>
      </w:divBdr>
      <w:divsChild>
        <w:div w:id="708378714">
          <w:marLeft w:val="0"/>
          <w:marRight w:val="0"/>
          <w:marTop w:val="0"/>
          <w:marBottom w:val="750"/>
          <w:divBdr>
            <w:top w:val="none" w:sz="0" w:space="0" w:color="auto"/>
            <w:left w:val="none" w:sz="0" w:space="0" w:color="auto"/>
            <w:bottom w:val="none" w:sz="0" w:space="0" w:color="auto"/>
            <w:right w:val="none" w:sz="0" w:space="0" w:color="auto"/>
          </w:divBdr>
        </w:div>
        <w:div w:id="15035694">
          <w:marLeft w:val="0"/>
          <w:marRight w:val="0"/>
          <w:marTop w:val="0"/>
          <w:marBottom w:val="0"/>
          <w:divBdr>
            <w:top w:val="none" w:sz="0" w:space="0" w:color="auto"/>
            <w:left w:val="none" w:sz="0" w:space="0" w:color="auto"/>
            <w:bottom w:val="none" w:sz="0" w:space="0" w:color="auto"/>
            <w:right w:val="none" w:sz="0" w:space="0" w:color="auto"/>
          </w:divBdr>
        </w:div>
      </w:divsChild>
    </w:div>
    <w:div w:id="750859302">
      <w:bodyDiv w:val="1"/>
      <w:marLeft w:val="0"/>
      <w:marRight w:val="0"/>
      <w:marTop w:val="0"/>
      <w:marBottom w:val="0"/>
      <w:divBdr>
        <w:top w:val="none" w:sz="0" w:space="0" w:color="auto"/>
        <w:left w:val="none" w:sz="0" w:space="0" w:color="auto"/>
        <w:bottom w:val="none" w:sz="0" w:space="0" w:color="auto"/>
        <w:right w:val="none" w:sz="0" w:space="0" w:color="auto"/>
      </w:divBdr>
    </w:div>
    <w:div w:id="753357949">
      <w:bodyDiv w:val="1"/>
      <w:marLeft w:val="0"/>
      <w:marRight w:val="0"/>
      <w:marTop w:val="0"/>
      <w:marBottom w:val="0"/>
      <w:divBdr>
        <w:top w:val="none" w:sz="0" w:space="0" w:color="auto"/>
        <w:left w:val="none" w:sz="0" w:space="0" w:color="auto"/>
        <w:bottom w:val="none" w:sz="0" w:space="0" w:color="auto"/>
        <w:right w:val="none" w:sz="0" w:space="0" w:color="auto"/>
      </w:divBdr>
    </w:div>
    <w:div w:id="756244912">
      <w:bodyDiv w:val="1"/>
      <w:marLeft w:val="0"/>
      <w:marRight w:val="0"/>
      <w:marTop w:val="0"/>
      <w:marBottom w:val="0"/>
      <w:divBdr>
        <w:top w:val="none" w:sz="0" w:space="0" w:color="auto"/>
        <w:left w:val="none" w:sz="0" w:space="0" w:color="auto"/>
        <w:bottom w:val="none" w:sz="0" w:space="0" w:color="auto"/>
        <w:right w:val="none" w:sz="0" w:space="0" w:color="auto"/>
      </w:divBdr>
      <w:divsChild>
        <w:div w:id="736559135">
          <w:marLeft w:val="0"/>
          <w:marRight w:val="0"/>
          <w:marTop w:val="0"/>
          <w:marBottom w:val="0"/>
          <w:divBdr>
            <w:top w:val="none" w:sz="0" w:space="0" w:color="auto"/>
            <w:left w:val="none" w:sz="0" w:space="0" w:color="auto"/>
            <w:bottom w:val="none" w:sz="0" w:space="0" w:color="auto"/>
            <w:right w:val="none" w:sz="0" w:space="0" w:color="auto"/>
          </w:divBdr>
          <w:divsChild>
            <w:div w:id="746417321">
              <w:marLeft w:val="0"/>
              <w:marRight w:val="0"/>
              <w:marTop w:val="0"/>
              <w:marBottom w:val="0"/>
              <w:divBdr>
                <w:top w:val="none" w:sz="0" w:space="0" w:color="auto"/>
                <w:left w:val="none" w:sz="0" w:space="0" w:color="auto"/>
                <w:bottom w:val="none" w:sz="0" w:space="0" w:color="auto"/>
                <w:right w:val="none" w:sz="0" w:space="0" w:color="auto"/>
              </w:divBdr>
              <w:divsChild>
                <w:div w:id="932737739">
                  <w:marLeft w:val="0"/>
                  <w:marRight w:val="0"/>
                  <w:marTop w:val="0"/>
                  <w:marBottom w:val="0"/>
                  <w:divBdr>
                    <w:top w:val="none" w:sz="0" w:space="0" w:color="auto"/>
                    <w:left w:val="none" w:sz="0" w:space="0" w:color="auto"/>
                    <w:bottom w:val="none" w:sz="0" w:space="0" w:color="auto"/>
                    <w:right w:val="none" w:sz="0" w:space="0" w:color="auto"/>
                  </w:divBdr>
                </w:div>
                <w:div w:id="1148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138">
          <w:marLeft w:val="0"/>
          <w:marRight w:val="0"/>
          <w:marTop w:val="0"/>
          <w:marBottom w:val="0"/>
          <w:divBdr>
            <w:top w:val="none" w:sz="0" w:space="0" w:color="auto"/>
            <w:left w:val="none" w:sz="0" w:space="0" w:color="auto"/>
            <w:bottom w:val="none" w:sz="0" w:space="0" w:color="auto"/>
            <w:right w:val="none" w:sz="0" w:space="0" w:color="auto"/>
          </w:divBdr>
          <w:divsChild>
            <w:div w:id="1675034731">
              <w:marLeft w:val="0"/>
              <w:marRight w:val="0"/>
              <w:marTop w:val="0"/>
              <w:marBottom w:val="0"/>
              <w:divBdr>
                <w:top w:val="none" w:sz="0" w:space="0" w:color="auto"/>
                <w:left w:val="none" w:sz="0" w:space="0" w:color="auto"/>
                <w:bottom w:val="none" w:sz="0" w:space="0" w:color="auto"/>
                <w:right w:val="none" w:sz="0" w:space="0" w:color="auto"/>
              </w:divBdr>
            </w:div>
          </w:divsChild>
        </w:div>
        <w:div w:id="2054646766">
          <w:marLeft w:val="0"/>
          <w:marRight w:val="0"/>
          <w:marTop w:val="0"/>
          <w:marBottom w:val="0"/>
          <w:divBdr>
            <w:top w:val="none" w:sz="0" w:space="0" w:color="auto"/>
            <w:left w:val="none" w:sz="0" w:space="0" w:color="auto"/>
            <w:bottom w:val="none" w:sz="0" w:space="0" w:color="auto"/>
            <w:right w:val="none" w:sz="0" w:space="0" w:color="auto"/>
          </w:divBdr>
          <w:divsChild>
            <w:div w:id="16842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940">
      <w:bodyDiv w:val="1"/>
      <w:marLeft w:val="0"/>
      <w:marRight w:val="0"/>
      <w:marTop w:val="0"/>
      <w:marBottom w:val="0"/>
      <w:divBdr>
        <w:top w:val="none" w:sz="0" w:space="0" w:color="auto"/>
        <w:left w:val="none" w:sz="0" w:space="0" w:color="auto"/>
        <w:bottom w:val="none" w:sz="0" w:space="0" w:color="auto"/>
        <w:right w:val="none" w:sz="0" w:space="0" w:color="auto"/>
      </w:divBdr>
      <w:divsChild>
        <w:div w:id="1485439108">
          <w:marLeft w:val="0"/>
          <w:marRight w:val="0"/>
          <w:marTop w:val="0"/>
          <w:marBottom w:val="0"/>
          <w:divBdr>
            <w:top w:val="none" w:sz="0" w:space="0" w:color="auto"/>
            <w:left w:val="none" w:sz="0" w:space="0" w:color="auto"/>
            <w:bottom w:val="none" w:sz="0" w:space="0" w:color="auto"/>
            <w:right w:val="none" w:sz="0" w:space="0" w:color="auto"/>
          </w:divBdr>
        </w:div>
        <w:div w:id="1499540054">
          <w:marLeft w:val="0"/>
          <w:marRight w:val="0"/>
          <w:marTop w:val="0"/>
          <w:marBottom w:val="0"/>
          <w:divBdr>
            <w:top w:val="none" w:sz="0" w:space="0" w:color="auto"/>
            <w:left w:val="none" w:sz="0" w:space="0" w:color="auto"/>
            <w:bottom w:val="none" w:sz="0" w:space="0" w:color="auto"/>
            <w:right w:val="none" w:sz="0" w:space="0" w:color="auto"/>
          </w:divBdr>
        </w:div>
      </w:divsChild>
    </w:div>
    <w:div w:id="768812854">
      <w:bodyDiv w:val="1"/>
      <w:marLeft w:val="0"/>
      <w:marRight w:val="0"/>
      <w:marTop w:val="0"/>
      <w:marBottom w:val="0"/>
      <w:divBdr>
        <w:top w:val="none" w:sz="0" w:space="0" w:color="auto"/>
        <w:left w:val="none" w:sz="0" w:space="0" w:color="auto"/>
        <w:bottom w:val="none" w:sz="0" w:space="0" w:color="auto"/>
        <w:right w:val="none" w:sz="0" w:space="0" w:color="auto"/>
      </w:divBdr>
      <w:divsChild>
        <w:div w:id="941259271">
          <w:marLeft w:val="0"/>
          <w:marRight w:val="0"/>
          <w:marTop w:val="0"/>
          <w:marBottom w:val="0"/>
          <w:divBdr>
            <w:top w:val="none" w:sz="0" w:space="0" w:color="auto"/>
            <w:left w:val="none" w:sz="0" w:space="0" w:color="auto"/>
            <w:bottom w:val="none" w:sz="0" w:space="0" w:color="auto"/>
            <w:right w:val="none" w:sz="0" w:space="0" w:color="auto"/>
          </w:divBdr>
        </w:div>
        <w:div w:id="360009228">
          <w:marLeft w:val="0"/>
          <w:marRight w:val="0"/>
          <w:marTop w:val="0"/>
          <w:marBottom w:val="0"/>
          <w:divBdr>
            <w:top w:val="none" w:sz="0" w:space="0" w:color="auto"/>
            <w:left w:val="none" w:sz="0" w:space="0" w:color="auto"/>
            <w:bottom w:val="none" w:sz="0" w:space="0" w:color="auto"/>
            <w:right w:val="none" w:sz="0" w:space="0" w:color="auto"/>
          </w:divBdr>
          <w:divsChild>
            <w:div w:id="1060403977">
              <w:marLeft w:val="0"/>
              <w:marRight w:val="0"/>
              <w:marTop w:val="0"/>
              <w:marBottom w:val="0"/>
              <w:divBdr>
                <w:top w:val="none" w:sz="0" w:space="0" w:color="auto"/>
                <w:left w:val="none" w:sz="0" w:space="0" w:color="auto"/>
                <w:bottom w:val="none" w:sz="0" w:space="0" w:color="auto"/>
                <w:right w:val="none" w:sz="0" w:space="0" w:color="auto"/>
              </w:divBdr>
            </w:div>
            <w:div w:id="434207169">
              <w:marLeft w:val="0"/>
              <w:marRight w:val="0"/>
              <w:marTop w:val="0"/>
              <w:marBottom w:val="0"/>
              <w:divBdr>
                <w:top w:val="none" w:sz="0" w:space="0" w:color="auto"/>
                <w:left w:val="none" w:sz="0" w:space="0" w:color="auto"/>
                <w:bottom w:val="none" w:sz="0" w:space="0" w:color="auto"/>
                <w:right w:val="none" w:sz="0" w:space="0" w:color="auto"/>
              </w:divBdr>
            </w:div>
          </w:divsChild>
        </w:div>
        <w:div w:id="2096856222">
          <w:marLeft w:val="0"/>
          <w:marRight w:val="0"/>
          <w:marTop w:val="60"/>
          <w:marBottom w:val="0"/>
          <w:divBdr>
            <w:top w:val="none" w:sz="0" w:space="0" w:color="auto"/>
            <w:left w:val="none" w:sz="0" w:space="0" w:color="auto"/>
            <w:bottom w:val="none" w:sz="0" w:space="0" w:color="auto"/>
            <w:right w:val="none" w:sz="0" w:space="0" w:color="auto"/>
          </w:divBdr>
          <w:divsChild>
            <w:div w:id="1105157210">
              <w:marLeft w:val="0"/>
              <w:marRight w:val="0"/>
              <w:marTop w:val="0"/>
              <w:marBottom w:val="0"/>
              <w:divBdr>
                <w:top w:val="none" w:sz="0" w:space="0" w:color="auto"/>
                <w:left w:val="none" w:sz="0" w:space="0" w:color="auto"/>
                <w:bottom w:val="none" w:sz="0" w:space="0" w:color="auto"/>
                <w:right w:val="none" w:sz="0" w:space="0" w:color="auto"/>
              </w:divBdr>
            </w:div>
          </w:divsChild>
        </w:div>
        <w:div w:id="1497261558">
          <w:marLeft w:val="0"/>
          <w:marRight w:val="1080"/>
          <w:marTop w:val="120"/>
          <w:marBottom w:val="0"/>
          <w:divBdr>
            <w:top w:val="none" w:sz="0" w:space="0" w:color="auto"/>
            <w:left w:val="none" w:sz="0" w:space="0" w:color="auto"/>
            <w:bottom w:val="none" w:sz="0" w:space="0" w:color="auto"/>
            <w:right w:val="none" w:sz="0" w:space="0" w:color="auto"/>
          </w:divBdr>
        </w:div>
      </w:divsChild>
    </w:div>
    <w:div w:id="783378229">
      <w:bodyDiv w:val="1"/>
      <w:marLeft w:val="0"/>
      <w:marRight w:val="0"/>
      <w:marTop w:val="0"/>
      <w:marBottom w:val="0"/>
      <w:divBdr>
        <w:top w:val="none" w:sz="0" w:space="0" w:color="auto"/>
        <w:left w:val="none" w:sz="0" w:space="0" w:color="auto"/>
        <w:bottom w:val="none" w:sz="0" w:space="0" w:color="auto"/>
        <w:right w:val="none" w:sz="0" w:space="0" w:color="auto"/>
      </w:divBdr>
    </w:div>
    <w:div w:id="786852007">
      <w:bodyDiv w:val="1"/>
      <w:marLeft w:val="0"/>
      <w:marRight w:val="0"/>
      <w:marTop w:val="0"/>
      <w:marBottom w:val="0"/>
      <w:divBdr>
        <w:top w:val="none" w:sz="0" w:space="0" w:color="auto"/>
        <w:left w:val="none" w:sz="0" w:space="0" w:color="auto"/>
        <w:bottom w:val="none" w:sz="0" w:space="0" w:color="auto"/>
        <w:right w:val="none" w:sz="0" w:space="0" w:color="auto"/>
      </w:divBdr>
    </w:div>
    <w:div w:id="841090354">
      <w:bodyDiv w:val="1"/>
      <w:marLeft w:val="0"/>
      <w:marRight w:val="0"/>
      <w:marTop w:val="0"/>
      <w:marBottom w:val="0"/>
      <w:divBdr>
        <w:top w:val="none" w:sz="0" w:space="0" w:color="auto"/>
        <w:left w:val="none" w:sz="0" w:space="0" w:color="auto"/>
        <w:bottom w:val="none" w:sz="0" w:space="0" w:color="auto"/>
        <w:right w:val="none" w:sz="0" w:space="0" w:color="auto"/>
      </w:divBdr>
    </w:div>
    <w:div w:id="856383059">
      <w:bodyDiv w:val="1"/>
      <w:marLeft w:val="0"/>
      <w:marRight w:val="0"/>
      <w:marTop w:val="0"/>
      <w:marBottom w:val="0"/>
      <w:divBdr>
        <w:top w:val="none" w:sz="0" w:space="0" w:color="auto"/>
        <w:left w:val="none" w:sz="0" w:space="0" w:color="auto"/>
        <w:bottom w:val="none" w:sz="0" w:space="0" w:color="auto"/>
        <w:right w:val="none" w:sz="0" w:space="0" w:color="auto"/>
      </w:divBdr>
    </w:div>
    <w:div w:id="877012068">
      <w:bodyDiv w:val="1"/>
      <w:marLeft w:val="0"/>
      <w:marRight w:val="0"/>
      <w:marTop w:val="0"/>
      <w:marBottom w:val="0"/>
      <w:divBdr>
        <w:top w:val="none" w:sz="0" w:space="0" w:color="auto"/>
        <w:left w:val="none" w:sz="0" w:space="0" w:color="auto"/>
        <w:bottom w:val="none" w:sz="0" w:space="0" w:color="auto"/>
        <w:right w:val="none" w:sz="0" w:space="0" w:color="auto"/>
      </w:divBdr>
    </w:div>
    <w:div w:id="877204819">
      <w:bodyDiv w:val="1"/>
      <w:marLeft w:val="0"/>
      <w:marRight w:val="0"/>
      <w:marTop w:val="0"/>
      <w:marBottom w:val="0"/>
      <w:divBdr>
        <w:top w:val="none" w:sz="0" w:space="0" w:color="auto"/>
        <w:left w:val="none" w:sz="0" w:space="0" w:color="auto"/>
        <w:bottom w:val="none" w:sz="0" w:space="0" w:color="auto"/>
        <w:right w:val="none" w:sz="0" w:space="0" w:color="auto"/>
      </w:divBdr>
    </w:div>
    <w:div w:id="912547810">
      <w:bodyDiv w:val="1"/>
      <w:marLeft w:val="0"/>
      <w:marRight w:val="0"/>
      <w:marTop w:val="0"/>
      <w:marBottom w:val="0"/>
      <w:divBdr>
        <w:top w:val="none" w:sz="0" w:space="0" w:color="auto"/>
        <w:left w:val="none" w:sz="0" w:space="0" w:color="auto"/>
        <w:bottom w:val="none" w:sz="0" w:space="0" w:color="auto"/>
        <w:right w:val="none" w:sz="0" w:space="0" w:color="auto"/>
      </w:divBdr>
      <w:divsChild>
        <w:div w:id="48235765">
          <w:marLeft w:val="0"/>
          <w:marRight w:val="0"/>
          <w:marTop w:val="0"/>
          <w:marBottom w:val="0"/>
          <w:divBdr>
            <w:top w:val="none" w:sz="0" w:space="0" w:color="auto"/>
            <w:left w:val="none" w:sz="0" w:space="0" w:color="auto"/>
            <w:bottom w:val="none" w:sz="0" w:space="0" w:color="auto"/>
            <w:right w:val="none" w:sz="0" w:space="0" w:color="auto"/>
          </w:divBdr>
        </w:div>
        <w:div w:id="1949434116">
          <w:marLeft w:val="0"/>
          <w:marRight w:val="0"/>
          <w:marTop w:val="0"/>
          <w:marBottom w:val="0"/>
          <w:divBdr>
            <w:top w:val="none" w:sz="0" w:space="0" w:color="auto"/>
            <w:left w:val="none" w:sz="0" w:space="0" w:color="auto"/>
            <w:bottom w:val="none" w:sz="0" w:space="0" w:color="auto"/>
            <w:right w:val="none" w:sz="0" w:space="0" w:color="auto"/>
          </w:divBdr>
        </w:div>
      </w:divsChild>
    </w:div>
    <w:div w:id="913273187">
      <w:bodyDiv w:val="1"/>
      <w:marLeft w:val="0"/>
      <w:marRight w:val="0"/>
      <w:marTop w:val="0"/>
      <w:marBottom w:val="0"/>
      <w:divBdr>
        <w:top w:val="none" w:sz="0" w:space="0" w:color="auto"/>
        <w:left w:val="none" w:sz="0" w:space="0" w:color="auto"/>
        <w:bottom w:val="none" w:sz="0" w:space="0" w:color="auto"/>
        <w:right w:val="none" w:sz="0" w:space="0" w:color="auto"/>
      </w:divBdr>
      <w:divsChild>
        <w:div w:id="113717102">
          <w:marLeft w:val="0"/>
          <w:marRight w:val="0"/>
          <w:marTop w:val="0"/>
          <w:marBottom w:val="0"/>
          <w:divBdr>
            <w:top w:val="none" w:sz="0" w:space="0" w:color="auto"/>
            <w:left w:val="none" w:sz="0" w:space="0" w:color="auto"/>
            <w:bottom w:val="none" w:sz="0" w:space="0" w:color="auto"/>
            <w:right w:val="none" w:sz="0" w:space="0" w:color="auto"/>
          </w:divBdr>
        </w:div>
        <w:div w:id="949898129">
          <w:marLeft w:val="0"/>
          <w:marRight w:val="0"/>
          <w:marTop w:val="0"/>
          <w:marBottom w:val="0"/>
          <w:divBdr>
            <w:top w:val="none" w:sz="0" w:space="0" w:color="auto"/>
            <w:left w:val="none" w:sz="0" w:space="0" w:color="auto"/>
            <w:bottom w:val="none" w:sz="0" w:space="0" w:color="auto"/>
            <w:right w:val="none" w:sz="0" w:space="0" w:color="auto"/>
          </w:divBdr>
          <w:divsChild>
            <w:div w:id="261449450">
              <w:marLeft w:val="0"/>
              <w:marRight w:val="0"/>
              <w:marTop w:val="0"/>
              <w:marBottom w:val="0"/>
              <w:divBdr>
                <w:top w:val="none" w:sz="0" w:space="0" w:color="auto"/>
                <w:left w:val="none" w:sz="0" w:space="0" w:color="auto"/>
                <w:bottom w:val="none" w:sz="0" w:space="0" w:color="auto"/>
                <w:right w:val="none" w:sz="0" w:space="0" w:color="auto"/>
              </w:divBdr>
            </w:div>
            <w:div w:id="1212185850">
              <w:marLeft w:val="0"/>
              <w:marRight w:val="0"/>
              <w:marTop w:val="0"/>
              <w:marBottom w:val="0"/>
              <w:divBdr>
                <w:top w:val="none" w:sz="0" w:space="0" w:color="auto"/>
                <w:left w:val="none" w:sz="0" w:space="0" w:color="auto"/>
                <w:bottom w:val="none" w:sz="0" w:space="0" w:color="auto"/>
                <w:right w:val="none" w:sz="0" w:space="0" w:color="auto"/>
              </w:divBdr>
            </w:div>
          </w:divsChild>
        </w:div>
        <w:div w:id="580718392">
          <w:marLeft w:val="0"/>
          <w:marRight w:val="0"/>
          <w:marTop w:val="60"/>
          <w:marBottom w:val="0"/>
          <w:divBdr>
            <w:top w:val="none" w:sz="0" w:space="0" w:color="auto"/>
            <w:left w:val="none" w:sz="0" w:space="0" w:color="auto"/>
            <w:bottom w:val="none" w:sz="0" w:space="0" w:color="auto"/>
            <w:right w:val="none" w:sz="0" w:space="0" w:color="auto"/>
          </w:divBdr>
          <w:divsChild>
            <w:div w:id="530070480">
              <w:marLeft w:val="0"/>
              <w:marRight w:val="0"/>
              <w:marTop w:val="0"/>
              <w:marBottom w:val="0"/>
              <w:divBdr>
                <w:top w:val="none" w:sz="0" w:space="0" w:color="auto"/>
                <w:left w:val="none" w:sz="0" w:space="0" w:color="auto"/>
                <w:bottom w:val="none" w:sz="0" w:space="0" w:color="auto"/>
                <w:right w:val="none" w:sz="0" w:space="0" w:color="auto"/>
              </w:divBdr>
            </w:div>
          </w:divsChild>
        </w:div>
        <w:div w:id="1512645369">
          <w:marLeft w:val="0"/>
          <w:marRight w:val="1080"/>
          <w:marTop w:val="120"/>
          <w:marBottom w:val="0"/>
          <w:divBdr>
            <w:top w:val="none" w:sz="0" w:space="0" w:color="auto"/>
            <w:left w:val="none" w:sz="0" w:space="0" w:color="auto"/>
            <w:bottom w:val="none" w:sz="0" w:space="0" w:color="auto"/>
            <w:right w:val="none" w:sz="0" w:space="0" w:color="auto"/>
          </w:divBdr>
        </w:div>
      </w:divsChild>
    </w:div>
    <w:div w:id="927814958">
      <w:bodyDiv w:val="1"/>
      <w:marLeft w:val="0"/>
      <w:marRight w:val="0"/>
      <w:marTop w:val="0"/>
      <w:marBottom w:val="0"/>
      <w:divBdr>
        <w:top w:val="none" w:sz="0" w:space="0" w:color="auto"/>
        <w:left w:val="none" w:sz="0" w:space="0" w:color="auto"/>
        <w:bottom w:val="none" w:sz="0" w:space="0" w:color="auto"/>
        <w:right w:val="none" w:sz="0" w:space="0" w:color="auto"/>
      </w:divBdr>
    </w:div>
    <w:div w:id="965507062">
      <w:bodyDiv w:val="1"/>
      <w:marLeft w:val="0"/>
      <w:marRight w:val="0"/>
      <w:marTop w:val="0"/>
      <w:marBottom w:val="0"/>
      <w:divBdr>
        <w:top w:val="none" w:sz="0" w:space="0" w:color="auto"/>
        <w:left w:val="none" w:sz="0" w:space="0" w:color="auto"/>
        <w:bottom w:val="none" w:sz="0" w:space="0" w:color="auto"/>
        <w:right w:val="none" w:sz="0" w:space="0" w:color="auto"/>
      </w:divBdr>
      <w:divsChild>
        <w:div w:id="1952472933">
          <w:marLeft w:val="0"/>
          <w:marRight w:val="0"/>
          <w:marTop w:val="90"/>
          <w:marBottom w:val="0"/>
          <w:divBdr>
            <w:top w:val="none" w:sz="0" w:space="0" w:color="auto"/>
            <w:left w:val="none" w:sz="0" w:space="0" w:color="auto"/>
            <w:bottom w:val="none" w:sz="0" w:space="0" w:color="auto"/>
            <w:right w:val="none" w:sz="0" w:space="0" w:color="auto"/>
          </w:divBdr>
          <w:divsChild>
            <w:div w:id="605188127">
              <w:marLeft w:val="0"/>
              <w:marRight w:val="0"/>
              <w:marTop w:val="0"/>
              <w:marBottom w:val="0"/>
              <w:divBdr>
                <w:top w:val="none" w:sz="0" w:space="0" w:color="auto"/>
                <w:left w:val="none" w:sz="0" w:space="0" w:color="auto"/>
                <w:bottom w:val="none" w:sz="0" w:space="0" w:color="auto"/>
                <w:right w:val="none" w:sz="0" w:space="0" w:color="auto"/>
              </w:divBdr>
              <w:divsChild>
                <w:div w:id="672076685">
                  <w:marLeft w:val="0"/>
                  <w:marRight w:val="0"/>
                  <w:marTop w:val="0"/>
                  <w:marBottom w:val="405"/>
                  <w:divBdr>
                    <w:top w:val="none" w:sz="0" w:space="0" w:color="auto"/>
                    <w:left w:val="none" w:sz="0" w:space="0" w:color="auto"/>
                    <w:bottom w:val="none" w:sz="0" w:space="0" w:color="auto"/>
                    <w:right w:val="none" w:sz="0" w:space="0" w:color="auto"/>
                  </w:divBdr>
                  <w:divsChild>
                    <w:div w:id="2057313126">
                      <w:marLeft w:val="-300"/>
                      <w:marRight w:val="-300"/>
                      <w:marTop w:val="0"/>
                      <w:marBottom w:val="0"/>
                      <w:divBdr>
                        <w:top w:val="single" w:sz="6" w:space="0" w:color="DFE1E5"/>
                        <w:left w:val="single" w:sz="6" w:space="0" w:color="DFE1E5"/>
                        <w:bottom w:val="single" w:sz="6" w:space="0" w:color="DFE1E5"/>
                        <w:right w:val="single" w:sz="6" w:space="0" w:color="DFE1E5"/>
                      </w:divBdr>
                      <w:divsChild>
                        <w:div w:id="1418358998">
                          <w:marLeft w:val="0"/>
                          <w:marRight w:val="0"/>
                          <w:marTop w:val="0"/>
                          <w:marBottom w:val="0"/>
                          <w:divBdr>
                            <w:top w:val="none" w:sz="0" w:space="0" w:color="auto"/>
                            <w:left w:val="none" w:sz="0" w:space="0" w:color="auto"/>
                            <w:bottom w:val="none" w:sz="0" w:space="0" w:color="auto"/>
                            <w:right w:val="none" w:sz="0" w:space="0" w:color="auto"/>
                          </w:divBdr>
                          <w:divsChild>
                            <w:div w:id="402290004">
                              <w:marLeft w:val="0"/>
                              <w:marRight w:val="0"/>
                              <w:marTop w:val="0"/>
                              <w:marBottom w:val="0"/>
                              <w:divBdr>
                                <w:top w:val="none" w:sz="0" w:space="0" w:color="auto"/>
                                <w:left w:val="none" w:sz="0" w:space="0" w:color="auto"/>
                                <w:bottom w:val="none" w:sz="0" w:space="0" w:color="auto"/>
                                <w:right w:val="none" w:sz="0" w:space="0" w:color="auto"/>
                              </w:divBdr>
                              <w:divsChild>
                                <w:div w:id="1543397090">
                                  <w:marLeft w:val="0"/>
                                  <w:marRight w:val="0"/>
                                  <w:marTop w:val="0"/>
                                  <w:marBottom w:val="0"/>
                                  <w:divBdr>
                                    <w:top w:val="none" w:sz="0" w:space="0" w:color="auto"/>
                                    <w:left w:val="none" w:sz="0" w:space="0" w:color="auto"/>
                                    <w:bottom w:val="none" w:sz="0" w:space="0" w:color="auto"/>
                                    <w:right w:val="none" w:sz="0" w:space="0" w:color="auto"/>
                                  </w:divBdr>
                                  <w:divsChild>
                                    <w:div w:id="1080830361">
                                      <w:marLeft w:val="0"/>
                                      <w:marRight w:val="0"/>
                                      <w:marTop w:val="0"/>
                                      <w:marBottom w:val="0"/>
                                      <w:divBdr>
                                        <w:top w:val="none" w:sz="0" w:space="0" w:color="auto"/>
                                        <w:left w:val="none" w:sz="0" w:space="0" w:color="auto"/>
                                        <w:bottom w:val="none" w:sz="0" w:space="0" w:color="auto"/>
                                        <w:right w:val="none" w:sz="0" w:space="0" w:color="auto"/>
                                      </w:divBdr>
                                      <w:divsChild>
                                        <w:div w:id="1558318403">
                                          <w:marLeft w:val="0"/>
                                          <w:marRight w:val="0"/>
                                          <w:marTop w:val="0"/>
                                          <w:marBottom w:val="0"/>
                                          <w:divBdr>
                                            <w:top w:val="none" w:sz="0" w:space="0" w:color="auto"/>
                                            <w:left w:val="none" w:sz="0" w:space="0" w:color="auto"/>
                                            <w:bottom w:val="none" w:sz="0" w:space="0" w:color="auto"/>
                                            <w:right w:val="none" w:sz="0" w:space="0" w:color="auto"/>
                                          </w:divBdr>
                                          <w:divsChild>
                                            <w:div w:id="2011634816">
                                              <w:marLeft w:val="0"/>
                                              <w:marRight w:val="0"/>
                                              <w:marTop w:val="0"/>
                                              <w:marBottom w:val="0"/>
                                              <w:divBdr>
                                                <w:top w:val="none" w:sz="0" w:space="0" w:color="auto"/>
                                                <w:left w:val="none" w:sz="0" w:space="0" w:color="auto"/>
                                                <w:bottom w:val="none" w:sz="0" w:space="0" w:color="auto"/>
                                                <w:right w:val="none" w:sz="0" w:space="0" w:color="auto"/>
                                              </w:divBdr>
                                              <w:divsChild>
                                                <w:div w:id="284821171">
                                                  <w:marLeft w:val="0"/>
                                                  <w:marRight w:val="0"/>
                                                  <w:marTop w:val="0"/>
                                                  <w:marBottom w:val="0"/>
                                                  <w:divBdr>
                                                    <w:top w:val="none" w:sz="0" w:space="0" w:color="auto"/>
                                                    <w:left w:val="none" w:sz="0" w:space="0" w:color="auto"/>
                                                    <w:bottom w:val="none" w:sz="0" w:space="0" w:color="auto"/>
                                                    <w:right w:val="none" w:sz="0" w:space="0" w:color="auto"/>
                                                  </w:divBdr>
                                                  <w:divsChild>
                                                    <w:div w:id="1397973880">
                                                      <w:marLeft w:val="0"/>
                                                      <w:marRight w:val="0"/>
                                                      <w:marTop w:val="0"/>
                                                      <w:marBottom w:val="0"/>
                                                      <w:divBdr>
                                                        <w:top w:val="none" w:sz="0" w:space="0" w:color="auto"/>
                                                        <w:left w:val="none" w:sz="0" w:space="0" w:color="auto"/>
                                                        <w:bottom w:val="none" w:sz="0" w:space="0" w:color="auto"/>
                                                        <w:right w:val="none" w:sz="0" w:space="0" w:color="auto"/>
                                                      </w:divBdr>
                                                      <w:divsChild>
                                                        <w:div w:id="334184391">
                                                          <w:marLeft w:val="0"/>
                                                          <w:marRight w:val="0"/>
                                                          <w:marTop w:val="0"/>
                                                          <w:marBottom w:val="0"/>
                                                          <w:divBdr>
                                                            <w:top w:val="none" w:sz="0" w:space="0" w:color="auto"/>
                                                            <w:left w:val="none" w:sz="0" w:space="0" w:color="auto"/>
                                                            <w:bottom w:val="none" w:sz="0" w:space="0" w:color="auto"/>
                                                            <w:right w:val="none" w:sz="0" w:space="0" w:color="auto"/>
                                                          </w:divBdr>
                                                          <w:divsChild>
                                                            <w:div w:id="1890023269">
                                                              <w:marLeft w:val="0"/>
                                                              <w:marRight w:val="0"/>
                                                              <w:marTop w:val="0"/>
                                                              <w:marBottom w:val="75"/>
                                                              <w:divBdr>
                                                                <w:top w:val="none" w:sz="0" w:space="0" w:color="auto"/>
                                                                <w:left w:val="none" w:sz="0" w:space="0" w:color="auto"/>
                                                                <w:bottom w:val="none" w:sz="0" w:space="0" w:color="auto"/>
                                                                <w:right w:val="none" w:sz="0" w:space="0" w:color="auto"/>
                                                              </w:divBdr>
                                                              <w:divsChild>
                                                                <w:div w:id="687952289">
                                                                  <w:marLeft w:val="0"/>
                                                                  <w:marRight w:val="0"/>
                                                                  <w:marTop w:val="0"/>
                                                                  <w:marBottom w:val="0"/>
                                                                  <w:divBdr>
                                                                    <w:top w:val="none" w:sz="0" w:space="0" w:color="auto"/>
                                                                    <w:left w:val="none" w:sz="0" w:space="0" w:color="auto"/>
                                                                    <w:bottom w:val="none" w:sz="0" w:space="0" w:color="auto"/>
                                                                    <w:right w:val="none" w:sz="0" w:space="0" w:color="auto"/>
                                                                  </w:divBdr>
                                                                </w:div>
                                                                <w:div w:id="8814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6159858">
      <w:bodyDiv w:val="1"/>
      <w:marLeft w:val="0"/>
      <w:marRight w:val="0"/>
      <w:marTop w:val="0"/>
      <w:marBottom w:val="0"/>
      <w:divBdr>
        <w:top w:val="none" w:sz="0" w:space="0" w:color="auto"/>
        <w:left w:val="none" w:sz="0" w:space="0" w:color="auto"/>
        <w:bottom w:val="none" w:sz="0" w:space="0" w:color="auto"/>
        <w:right w:val="none" w:sz="0" w:space="0" w:color="auto"/>
      </w:divBdr>
      <w:divsChild>
        <w:div w:id="1484080298">
          <w:marLeft w:val="0"/>
          <w:marRight w:val="0"/>
          <w:marTop w:val="0"/>
          <w:marBottom w:val="0"/>
          <w:divBdr>
            <w:top w:val="none" w:sz="0" w:space="0" w:color="auto"/>
            <w:left w:val="none" w:sz="0" w:space="0" w:color="auto"/>
            <w:bottom w:val="none" w:sz="0" w:space="0" w:color="auto"/>
            <w:right w:val="none" w:sz="0" w:space="0" w:color="auto"/>
          </w:divBdr>
        </w:div>
      </w:divsChild>
    </w:div>
    <w:div w:id="1000694296">
      <w:bodyDiv w:val="1"/>
      <w:marLeft w:val="0"/>
      <w:marRight w:val="0"/>
      <w:marTop w:val="0"/>
      <w:marBottom w:val="0"/>
      <w:divBdr>
        <w:top w:val="none" w:sz="0" w:space="0" w:color="auto"/>
        <w:left w:val="none" w:sz="0" w:space="0" w:color="auto"/>
        <w:bottom w:val="none" w:sz="0" w:space="0" w:color="auto"/>
        <w:right w:val="none" w:sz="0" w:space="0" w:color="auto"/>
      </w:divBdr>
      <w:divsChild>
        <w:div w:id="1405374548">
          <w:marLeft w:val="0"/>
          <w:marRight w:val="0"/>
          <w:marTop w:val="0"/>
          <w:marBottom w:val="0"/>
          <w:divBdr>
            <w:top w:val="none" w:sz="0" w:space="0" w:color="auto"/>
            <w:left w:val="none" w:sz="0" w:space="0" w:color="auto"/>
            <w:bottom w:val="none" w:sz="0" w:space="0" w:color="auto"/>
            <w:right w:val="none" w:sz="0" w:space="0" w:color="auto"/>
          </w:divBdr>
        </w:div>
      </w:divsChild>
    </w:div>
    <w:div w:id="1007169957">
      <w:bodyDiv w:val="1"/>
      <w:marLeft w:val="0"/>
      <w:marRight w:val="0"/>
      <w:marTop w:val="0"/>
      <w:marBottom w:val="0"/>
      <w:divBdr>
        <w:top w:val="none" w:sz="0" w:space="0" w:color="auto"/>
        <w:left w:val="none" w:sz="0" w:space="0" w:color="auto"/>
        <w:bottom w:val="none" w:sz="0" w:space="0" w:color="auto"/>
        <w:right w:val="none" w:sz="0" w:space="0" w:color="auto"/>
      </w:divBdr>
    </w:div>
    <w:div w:id="1024213615">
      <w:bodyDiv w:val="1"/>
      <w:marLeft w:val="0"/>
      <w:marRight w:val="0"/>
      <w:marTop w:val="0"/>
      <w:marBottom w:val="0"/>
      <w:divBdr>
        <w:top w:val="none" w:sz="0" w:space="0" w:color="auto"/>
        <w:left w:val="none" w:sz="0" w:space="0" w:color="auto"/>
        <w:bottom w:val="none" w:sz="0" w:space="0" w:color="auto"/>
        <w:right w:val="none" w:sz="0" w:space="0" w:color="auto"/>
      </w:divBdr>
    </w:div>
    <w:div w:id="1051269112">
      <w:bodyDiv w:val="1"/>
      <w:marLeft w:val="0"/>
      <w:marRight w:val="0"/>
      <w:marTop w:val="0"/>
      <w:marBottom w:val="0"/>
      <w:divBdr>
        <w:top w:val="none" w:sz="0" w:space="0" w:color="auto"/>
        <w:left w:val="none" w:sz="0" w:space="0" w:color="auto"/>
        <w:bottom w:val="none" w:sz="0" w:space="0" w:color="auto"/>
        <w:right w:val="none" w:sz="0" w:space="0" w:color="auto"/>
      </w:divBdr>
    </w:div>
    <w:div w:id="1067604985">
      <w:bodyDiv w:val="1"/>
      <w:marLeft w:val="0"/>
      <w:marRight w:val="0"/>
      <w:marTop w:val="0"/>
      <w:marBottom w:val="0"/>
      <w:divBdr>
        <w:top w:val="none" w:sz="0" w:space="0" w:color="auto"/>
        <w:left w:val="none" w:sz="0" w:space="0" w:color="auto"/>
        <w:bottom w:val="none" w:sz="0" w:space="0" w:color="auto"/>
        <w:right w:val="none" w:sz="0" w:space="0" w:color="auto"/>
      </w:divBdr>
      <w:divsChild>
        <w:div w:id="654603119">
          <w:marLeft w:val="0"/>
          <w:marRight w:val="0"/>
          <w:marTop w:val="0"/>
          <w:marBottom w:val="0"/>
          <w:divBdr>
            <w:top w:val="none" w:sz="0" w:space="0" w:color="auto"/>
            <w:left w:val="none" w:sz="0" w:space="0" w:color="auto"/>
            <w:bottom w:val="none" w:sz="0" w:space="0" w:color="auto"/>
            <w:right w:val="none" w:sz="0" w:space="0" w:color="auto"/>
          </w:divBdr>
          <w:divsChild>
            <w:div w:id="1493911675">
              <w:marLeft w:val="0"/>
              <w:marRight w:val="0"/>
              <w:marTop w:val="0"/>
              <w:marBottom w:val="0"/>
              <w:divBdr>
                <w:top w:val="none" w:sz="0" w:space="0" w:color="auto"/>
                <w:left w:val="none" w:sz="0" w:space="0" w:color="auto"/>
                <w:bottom w:val="none" w:sz="0" w:space="0" w:color="auto"/>
                <w:right w:val="none" w:sz="0" w:space="0" w:color="auto"/>
              </w:divBdr>
            </w:div>
          </w:divsChild>
        </w:div>
        <w:div w:id="1777863377">
          <w:marLeft w:val="0"/>
          <w:marRight w:val="0"/>
          <w:marTop w:val="0"/>
          <w:marBottom w:val="0"/>
          <w:divBdr>
            <w:top w:val="none" w:sz="0" w:space="0" w:color="auto"/>
            <w:left w:val="none" w:sz="0" w:space="0" w:color="auto"/>
            <w:bottom w:val="none" w:sz="0" w:space="0" w:color="auto"/>
            <w:right w:val="none" w:sz="0" w:space="0" w:color="auto"/>
          </w:divBdr>
          <w:divsChild>
            <w:div w:id="1339774461">
              <w:marLeft w:val="0"/>
              <w:marRight w:val="0"/>
              <w:marTop w:val="0"/>
              <w:marBottom w:val="0"/>
              <w:divBdr>
                <w:top w:val="none" w:sz="0" w:space="0" w:color="auto"/>
                <w:left w:val="none" w:sz="0" w:space="0" w:color="auto"/>
                <w:bottom w:val="none" w:sz="0" w:space="0" w:color="auto"/>
                <w:right w:val="none" w:sz="0" w:space="0" w:color="auto"/>
              </w:divBdr>
              <w:divsChild>
                <w:div w:id="722869052">
                  <w:marLeft w:val="0"/>
                  <w:marRight w:val="0"/>
                  <w:marTop w:val="0"/>
                  <w:marBottom w:val="0"/>
                  <w:divBdr>
                    <w:top w:val="none" w:sz="0" w:space="0" w:color="auto"/>
                    <w:left w:val="none" w:sz="0" w:space="0" w:color="auto"/>
                    <w:bottom w:val="none" w:sz="0" w:space="0" w:color="auto"/>
                    <w:right w:val="none" w:sz="0" w:space="0" w:color="auto"/>
                  </w:divBdr>
                  <w:divsChild>
                    <w:div w:id="1167018671">
                      <w:marLeft w:val="0"/>
                      <w:marRight w:val="0"/>
                      <w:marTop w:val="0"/>
                      <w:marBottom w:val="0"/>
                      <w:divBdr>
                        <w:top w:val="none" w:sz="0" w:space="0" w:color="auto"/>
                        <w:left w:val="none" w:sz="0" w:space="0" w:color="auto"/>
                        <w:bottom w:val="none" w:sz="0" w:space="0" w:color="auto"/>
                        <w:right w:val="none" w:sz="0" w:space="0" w:color="auto"/>
                      </w:divBdr>
                      <w:divsChild>
                        <w:div w:id="1075200350">
                          <w:marLeft w:val="0"/>
                          <w:marRight w:val="0"/>
                          <w:marTop w:val="30"/>
                          <w:marBottom w:val="30"/>
                          <w:divBdr>
                            <w:top w:val="none" w:sz="0" w:space="0" w:color="auto"/>
                            <w:left w:val="none" w:sz="0" w:space="0" w:color="auto"/>
                            <w:bottom w:val="none" w:sz="0" w:space="0" w:color="auto"/>
                            <w:right w:val="none" w:sz="0" w:space="0" w:color="auto"/>
                          </w:divBdr>
                          <w:divsChild>
                            <w:div w:id="2164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366877">
      <w:bodyDiv w:val="1"/>
      <w:marLeft w:val="0"/>
      <w:marRight w:val="0"/>
      <w:marTop w:val="0"/>
      <w:marBottom w:val="0"/>
      <w:divBdr>
        <w:top w:val="none" w:sz="0" w:space="0" w:color="auto"/>
        <w:left w:val="none" w:sz="0" w:space="0" w:color="auto"/>
        <w:bottom w:val="none" w:sz="0" w:space="0" w:color="auto"/>
        <w:right w:val="none" w:sz="0" w:space="0" w:color="auto"/>
      </w:divBdr>
      <w:divsChild>
        <w:div w:id="1570460895">
          <w:marLeft w:val="0"/>
          <w:marRight w:val="0"/>
          <w:marTop w:val="0"/>
          <w:marBottom w:val="0"/>
          <w:divBdr>
            <w:top w:val="none" w:sz="0" w:space="0" w:color="auto"/>
            <w:left w:val="none" w:sz="0" w:space="0" w:color="auto"/>
            <w:bottom w:val="none" w:sz="0" w:space="0" w:color="auto"/>
            <w:right w:val="none" w:sz="0" w:space="0" w:color="auto"/>
          </w:divBdr>
        </w:div>
        <w:div w:id="1385367939">
          <w:marLeft w:val="0"/>
          <w:marRight w:val="0"/>
          <w:marTop w:val="0"/>
          <w:marBottom w:val="0"/>
          <w:divBdr>
            <w:top w:val="none" w:sz="0" w:space="0" w:color="auto"/>
            <w:left w:val="none" w:sz="0" w:space="0" w:color="auto"/>
            <w:bottom w:val="none" w:sz="0" w:space="0" w:color="auto"/>
            <w:right w:val="none" w:sz="0" w:space="0" w:color="auto"/>
          </w:divBdr>
        </w:div>
        <w:div w:id="1004043100">
          <w:marLeft w:val="0"/>
          <w:marRight w:val="0"/>
          <w:marTop w:val="0"/>
          <w:marBottom w:val="0"/>
          <w:divBdr>
            <w:top w:val="none" w:sz="0" w:space="0" w:color="auto"/>
            <w:left w:val="none" w:sz="0" w:space="0" w:color="auto"/>
            <w:bottom w:val="none" w:sz="0" w:space="0" w:color="auto"/>
            <w:right w:val="none" w:sz="0" w:space="0" w:color="auto"/>
          </w:divBdr>
        </w:div>
      </w:divsChild>
    </w:div>
    <w:div w:id="1154377122">
      <w:bodyDiv w:val="1"/>
      <w:marLeft w:val="0"/>
      <w:marRight w:val="0"/>
      <w:marTop w:val="0"/>
      <w:marBottom w:val="0"/>
      <w:divBdr>
        <w:top w:val="none" w:sz="0" w:space="0" w:color="auto"/>
        <w:left w:val="none" w:sz="0" w:space="0" w:color="auto"/>
        <w:bottom w:val="none" w:sz="0" w:space="0" w:color="auto"/>
        <w:right w:val="none" w:sz="0" w:space="0" w:color="auto"/>
      </w:divBdr>
    </w:div>
    <w:div w:id="1167479906">
      <w:bodyDiv w:val="1"/>
      <w:marLeft w:val="0"/>
      <w:marRight w:val="0"/>
      <w:marTop w:val="0"/>
      <w:marBottom w:val="0"/>
      <w:divBdr>
        <w:top w:val="none" w:sz="0" w:space="0" w:color="auto"/>
        <w:left w:val="none" w:sz="0" w:space="0" w:color="auto"/>
        <w:bottom w:val="none" w:sz="0" w:space="0" w:color="auto"/>
        <w:right w:val="none" w:sz="0" w:space="0" w:color="auto"/>
      </w:divBdr>
    </w:div>
    <w:div w:id="1171263005">
      <w:bodyDiv w:val="1"/>
      <w:marLeft w:val="0"/>
      <w:marRight w:val="0"/>
      <w:marTop w:val="0"/>
      <w:marBottom w:val="0"/>
      <w:divBdr>
        <w:top w:val="none" w:sz="0" w:space="0" w:color="auto"/>
        <w:left w:val="none" w:sz="0" w:space="0" w:color="auto"/>
        <w:bottom w:val="none" w:sz="0" w:space="0" w:color="auto"/>
        <w:right w:val="none" w:sz="0" w:space="0" w:color="auto"/>
      </w:divBdr>
    </w:div>
    <w:div w:id="1174689133">
      <w:bodyDiv w:val="1"/>
      <w:marLeft w:val="0"/>
      <w:marRight w:val="0"/>
      <w:marTop w:val="0"/>
      <w:marBottom w:val="0"/>
      <w:divBdr>
        <w:top w:val="none" w:sz="0" w:space="0" w:color="auto"/>
        <w:left w:val="none" w:sz="0" w:space="0" w:color="auto"/>
        <w:bottom w:val="none" w:sz="0" w:space="0" w:color="auto"/>
        <w:right w:val="none" w:sz="0" w:space="0" w:color="auto"/>
      </w:divBdr>
      <w:divsChild>
        <w:div w:id="569270281">
          <w:marLeft w:val="0"/>
          <w:marRight w:val="0"/>
          <w:marTop w:val="0"/>
          <w:marBottom w:val="0"/>
          <w:divBdr>
            <w:top w:val="none" w:sz="0" w:space="0" w:color="auto"/>
            <w:left w:val="none" w:sz="0" w:space="0" w:color="auto"/>
            <w:bottom w:val="none" w:sz="0" w:space="0" w:color="auto"/>
            <w:right w:val="none" w:sz="0" w:space="0" w:color="auto"/>
          </w:divBdr>
        </w:div>
        <w:div w:id="685642758">
          <w:marLeft w:val="0"/>
          <w:marRight w:val="0"/>
          <w:marTop w:val="0"/>
          <w:marBottom w:val="0"/>
          <w:divBdr>
            <w:top w:val="none" w:sz="0" w:space="0" w:color="auto"/>
            <w:left w:val="none" w:sz="0" w:space="0" w:color="auto"/>
            <w:bottom w:val="none" w:sz="0" w:space="0" w:color="auto"/>
            <w:right w:val="none" w:sz="0" w:space="0" w:color="auto"/>
          </w:divBdr>
        </w:div>
        <w:div w:id="735975651">
          <w:marLeft w:val="0"/>
          <w:marRight w:val="0"/>
          <w:marTop w:val="0"/>
          <w:marBottom w:val="0"/>
          <w:divBdr>
            <w:top w:val="none" w:sz="0" w:space="0" w:color="auto"/>
            <w:left w:val="none" w:sz="0" w:space="0" w:color="auto"/>
            <w:bottom w:val="none" w:sz="0" w:space="0" w:color="auto"/>
            <w:right w:val="none" w:sz="0" w:space="0" w:color="auto"/>
          </w:divBdr>
        </w:div>
        <w:div w:id="1123498299">
          <w:marLeft w:val="0"/>
          <w:marRight w:val="0"/>
          <w:marTop w:val="0"/>
          <w:marBottom w:val="0"/>
          <w:divBdr>
            <w:top w:val="none" w:sz="0" w:space="0" w:color="auto"/>
            <w:left w:val="none" w:sz="0" w:space="0" w:color="auto"/>
            <w:bottom w:val="none" w:sz="0" w:space="0" w:color="auto"/>
            <w:right w:val="none" w:sz="0" w:space="0" w:color="auto"/>
          </w:divBdr>
        </w:div>
        <w:div w:id="1430659005">
          <w:marLeft w:val="0"/>
          <w:marRight w:val="0"/>
          <w:marTop w:val="0"/>
          <w:marBottom w:val="0"/>
          <w:divBdr>
            <w:top w:val="none" w:sz="0" w:space="0" w:color="auto"/>
            <w:left w:val="none" w:sz="0" w:space="0" w:color="auto"/>
            <w:bottom w:val="none" w:sz="0" w:space="0" w:color="auto"/>
            <w:right w:val="none" w:sz="0" w:space="0" w:color="auto"/>
          </w:divBdr>
        </w:div>
        <w:div w:id="1565675700">
          <w:marLeft w:val="0"/>
          <w:marRight w:val="0"/>
          <w:marTop w:val="0"/>
          <w:marBottom w:val="0"/>
          <w:divBdr>
            <w:top w:val="none" w:sz="0" w:space="0" w:color="auto"/>
            <w:left w:val="none" w:sz="0" w:space="0" w:color="auto"/>
            <w:bottom w:val="none" w:sz="0" w:space="0" w:color="auto"/>
            <w:right w:val="none" w:sz="0" w:space="0" w:color="auto"/>
          </w:divBdr>
        </w:div>
        <w:div w:id="1711949718">
          <w:marLeft w:val="0"/>
          <w:marRight w:val="0"/>
          <w:marTop w:val="0"/>
          <w:marBottom w:val="0"/>
          <w:divBdr>
            <w:top w:val="none" w:sz="0" w:space="0" w:color="auto"/>
            <w:left w:val="none" w:sz="0" w:space="0" w:color="auto"/>
            <w:bottom w:val="none" w:sz="0" w:space="0" w:color="auto"/>
            <w:right w:val="none" w:sz="0" w:space="0" w:color="auto"/>
          </w:divBdr>
        </w:div>
      </w:divsChild>
    </w:div>
    <w:div w:id="1183936346">
      <w:bodyDiv w:val="1"/>
      <w:marLeft w:val="0"/>
      <w:marRight w:val="0"/>
      <w:marTop w:val="0"/>
      <w:marBottom w:val="0"/>
      <w:divBdr>
        <w:top w:val="none" w:sz="0" w:space="0" w:color="auto"/>
        <w:left w:val="none" w:sz="0" w:space="0" w:color="auto"/>
        <w:bottom w:val="none" w:sz="0" w:space="0" w:color="auto"/>
        <w:right w:val="none" w:sz="0" w:space="0" w:color="auto"/>
      </w:divBdr>
    </w:div>
    <w:div w:id="1202860500">
      <w:bodyDiv w:val="1"/>
      <w:marLeft w:val="0"/>
      <w:marRight w:val="0"/>
      <w:marTop w:val="0"/>
      <w:marBottom w:val="0"/>
      <w:divBdr>
        <w:top w:val="none" w:sz="0" w:space="0" w:color="auto"/>
        <w:left w:val="none" w:sz="0" w:space="0" w:color="auto"/>
        <w:bottom w:val="none" w:sz="0" w:space="0" w:color="auto"/>
        <w:right w:val="none" w:sz="0" w:space="0" w:color="auto"/>
      </w:divBdr>
    </w:div>
    <w:div w:id="1202866028">
      <w:bodyDiv w:val="1"/>
      <w:marLeft w:val="0"/>
      <w:marRight w:val="0"/>
      <w:marTop w:val="0"/>
      <w:marBottom w:val="0"/>
      <w:divBdr>
        <w:top w:val="none" w:sz="0" w:space="0" w:color="auto"/>
        <w:left w:val="none" w:sz="0" w:space="0" w:color="auto"/>
        <w:bottom w:val="none" w:sz="0" w:space="0" w:color="auto"/>
        <w:right w:val="none" w:sz="0" w:space="0" w:color="auto"/>
      </w:divBdr>
    </w:div>
    <w:div w:id="1210142176">
      <w:bodyDiv w:val="1"/>
      <w:marLeft w:val="0"/>
      <w:marRight w:val="0"/>
      <w:marTop w:val="0"/>
      <w:marBottom w:val="0"/>
      <w:divBdr>
        <w:top w:val="none" w:sz="0" w:space="0" w:color="auto"/>
        <w:left w:val="none" w:sz="0" w:space="0" w:color="auto"/>
        <w:bottom w:val="none" w:sz="0" w:space="0" w:color="auto"/>
        <w:right w:val="none" w:sz="0" w:space="0" w:color="auto"/>
      </w:divBdr>
      <w:divsChild>
        <w:div w:id="118957430">
          <w:marLeft w:val="0"/>
          <w:marRight w:val="0"/>
          <w:marTop w:val="0"/>
          <w:marBottom w:val="0"/>
          <w:divBdr>
            <w:top w:val="none" w:sz="0" w:space="0" w:color="auto"/>
            <w:left w:val="none" w:sz="0" w:space="0" w:color="auto"/>
            <w:bottom w:val="none" w:sz="0" w:space="0" w:color="auto"/>
            <w:right w:val="none" w:sz="0" w:space="0" w:color="auto"/>
          </w:divBdr>
          <w:divsChild>
            <w:div w:id="1351103502">
              <w:marLeft w:val="0"/>
              <w:marRight w:val="0"/>
              <w:marTop w:val="0"/>
              <w:marBottom w:val="0"/>
              <w:divBdr>
                <w:top w:val="none" w:sz="0" w:space="0" w:color="auto"/>
                <w:left w:val="none" w:sz="0" w:space="0" w:color="auto"/>
                <w:bottom w:val="none" w:sz="0" w:space="0" w:color="auto"/>
                <w:right w:val="none" w:sz="0" w:space="0" w:color="auto"/>
              </w:divBdr>
            </w:div>
          </w:divsChild>
        </w:div>
        <w:div w:id="1592811529">
          <w:marLeft w:val="0"/>
          <w:marRight w:val="0"/>
          <w:marTop w:val="0"/>
          <w:marBottom w:val="0"/>
          <w:divBdr>
            <w:top w:val="none" w:sz="0" w:space="0" w:color="auto"/>
            <w:left w:val="none" w:sz="0" w:space="0" w:color="auto"/>
            <w:bottom w:val="none" w:sz="0" w:space="0" w:color="auto"/>
            <w:right w:val="none" w:sz="0" w:space="0" w:color="auto"/>
          </w:divBdr>
          <w:divsChild>
            <w:div w:id="295448161">
              <w:marLeft w:val="0"/>
              <w:marRight w:val="0"/>
              <w:marTop w:val="0"/>
              <w:marBottom w:val="0"/>
              <w:divBdr>
                <w:top w:val="none" w:sz="0" w:space="0" w:color="auto"/>
                <w:left w:val="none" w:sz="0" w:space="0" w:color="auto"/>
                <w:bottom w:val="none" w:sz="0" w:space="0" w:color="auto"/>
                <w:right w:val="none" w:sz="0" w:space="0" w:color="auto"/>
              </w:divBdr>
              <w:divsChild>
                <w:div w:id="274295279">
                  <w:marLeft w:val="0"/>
                  <w:marRight w:val="0"/>
                  <w:marTop w:val="0"/>
                  <w:marBottom w:val="0"/>
                  <w:divBdr>
                    <w:top w:val="none" w:sz="0" w:space="0" w:color="auto"/>
                    <w:left w:val="none" w:sz="0" w:space="0" w:color="auto"/>
                    <w:bottom w:val="none" w:sz="0" w:space="0" w:color="auto"/>
                    <w:right w:val="none" w:sz="0" w:space="0" w:color="auto"/>
                  </w:divBdr>
                  <w:divsChild>
                    <w:div w:id="1801259556">
                      <w:marLeft w:val="0"/>
                      <w:marRight w:val="0"/>
                      <w:marTop w:val="30"/>
                      <w:marBottom w:val="30"/>
                      <w:divBdr>
                        <w:top w:val="none" w:sz="0" w:space="0" w:color="auto"/>
                        <w:left w:val="none" w:sz="0" w:space="0" w:color="auto"/>
                        <w:bottom w:val="none" w:sz="0" w:space="0" w:color="auto"/>
                        <w:right w:val="none" w:sz="0" w:space="0" w:color="auto"/>
                      </w:divBdr>
                      <w:divsChild>
                        <w:div w:id="8398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12921">
      <w:bodyDiv w:val="1"/>
      <w:marLeft w:val="0"/>
      <w:marRight w:val="0"/>
      <w:marTop w:val="0"/>
      <w:marBottom w:val="0"/>
      <w:divBdr>
        <w:top w:val="none" w:sz="0" w:space="0" w:color="auto"/>
        <w:left w:val="none" w:sz="0" w:space="0" w:color="auto"/>
        <w:bottom w:val="none" w:sz="0" w:space="0" w:color="auto"/>
        <w:right w:val="none" w:sz="0" w:space="0" w:color="auto"/>
      </w:divBdr>
    </w:div>
    <w:div w:id="1234589171">
      <w:bodyDiv w:val="1"/>
      <w:marLeft w:val="0"/>
      <w:marRight w:val="0"/>
      <w:marTop w:val="0"/>
      <w:marBottom w:val="0"/>
      <w:divBdr>
        <w:top w:val="none" w:sz="0" w:space="0" w:color="auto"/>
        <w:left w:val="none" w:sz="0" w:space="0" w:color="auto"/>
        <w:bottom w:val="none" w:sz="0" w:space="0" w:color="auto"/>
        <w:right w:val="none" w:sz="0" w:space="0" w:color="auto"/>
      </w:divBdr>
      <w:divsChild>
        <w:div w:id="1524249899">
          <w:marLeft w:val="0"/>
          <w:marRight w:val="0"/>
          <w:marTop w:val="0"/>
          <w:marBottom w:val="0"/>
          <w:divBdr>
            <w:top w:val="none" w:sz="0" w:space="0" w:color="auto"/>
            <w:left w:val="none" w:sz="0" w:space="0" w:color="auto"/>
            <w:bottom w:val="none" w:sz="0" w:space="0" w:color="auto"/>
            <w:right w:val="none" w:sz="0" w:space="0" w:color="auto"/>
          </w:divBdr>
        </w:div>
      </w:divsChild>
    </w:div>
    <w:div w:id="1252619024">
      <w:bodyDiv w:val="1"/>
      <w:marLeft w:val="0"/>
      <w:marRight w:val="0"/>
      <w:marTop w:val="0"/>
      <w:marBottom w:val="0"/>
      <w:divBdr>
        <w:top w:val="none" w:sz="0" w:space="0" w:color="auto"/>
        <w:left w:val="none" w:sz="0" w:space="0" w:color="auto"/>
        <w:bottom w:val="none" w:sz="0" w:space="0" w:color="auto"/>
        <w:right w:val="none" w:sz="0" w:space="0" w:color="auto"/>
      </w:divBdr>
    </w:div>
    <w:div w:id="1254582128">
      <w:bodyDiv w:val="1"/>
      <w:marLeft w:val="0"/>
      <w:marRight w:val="0"/>
      <w:marTop w:val="0"/>
      <w:marBottom w:val="0"/>
      <w:divBdr>
        <w:top w:val="none" w:sz="0" w:space="0" w:color="auto"/>
        <w:left w:val="none" w:sz="0" w:space="0" w:color="auto"/>
        <w:bottom w:val="none" w:sz="0" w:space="0" w:color="auto"/>
        <w:right w:val="none" w:sz="0" w:space="0" w:color="auto"/>
      </w:divBdr>
    </w:div>
    <w:div w:id="1254782183">
      <w:bodyDiv w:val="1"/>
      <w:marLeft w:val="0"/>
      <w:marRight w:val="0"/>
      <w:marTop w:val="0"/>
      <w:marBottom w:val="0"/>
      <w:divBdr>
        <w:top w:val="none" w:sz="0" w:space="0" w:color="auto"/>
        <w:left w:val="none" w:sz="0" w:space="0" w:color="auto"/>
        <w:bottom w:val="none" w:sz="0" w:space="0" w:color="auto"/>
        <w:right w:val="none" w:sz="0" w:space="0" w:color="auto"/>
      </w:divBdr>
    </w:div>
    <w:div w:id="1258515341">
      <w:bodyDiv w:val="1"/>
      <w:marLeft w:val="0"/>
      <w:marRight w:val="0"/>
      <w:marTop w:val="0"/>
      <w:marBottom w:val="0"/>
      <w:divBdr>
        <w:top w:val="none" w:sz="0" w:space="0" w:color="auto"/>
        <w:left w:val="none" w:sz="0" w:space="0" w:color="auto"/>
        <w:bottom w:val="none" w:sz="0" w:space="0" w:color="auto"/>
        <w:right w:val="none" w:sz="0" w:space="0" w:color="auto"/>
      </w:divBdr>
      <w:divsChild>
        <w:div w:id="129985017">
          <w:marLeft w:val="0"/>
          <w:marRight w:val="0"/>
          <w:marTop w:val="0"/>
          <w:marBottom w:val="0"/>
          <w:divBdr>
            <w:top w:val="none" w:sz="0" w:space="0" w:color="auto"/>
            <w:left w:val="none" w:sz="0" w:space="0" w:color="auto"/>
            <w:bottom w:val="none" w:sz="0" w:space="0" w:color="auto"/>
            <w:right w:val="none" w:sz="0" w:space="0" w:color="auto"/>
          </w:divBdr>
          <w:divsChild>
            <w:div w:id="323703073">
              <w:marLeft w:val="0"/>
              <w:marRight w:val="0"/>
              <w:marTop w:val="105"/>
              <w:marBottom w:val="0"/>
              <w:divBdr>
                <w:top w:val="none" w:sz="0" w:space="0" w:color="auto"/>
                <w:left w:val="none" w:sz="0" w:space="0" w:color="auto"/>
                <w:bottom w:val="none" w:sz="0" w:space="0" w:color="auto"/>
                <w:right w:val="none" w:sz="0" w:space="0" w:color="auto"/>
              </w:divBdr>
            </w:div>
          </w:divsChild>
        </w:div>
        <w:div w:id="1261841767">
          <w:marLeft w:val="0"/>
          <w:marRight w:val="0"/>
          <w:marTop w:val="0"/>
          <w:marBottom w:val="0"/>
          <w:divBdr>
            <w:top w:val="none" w:sz="0" w:space="0" w:color="auto"/>
            <w:left w:val="none" w:sz="0" w:space="0" w:color="auto"/>
            <w:bottom w:val="none" w:sz="0" w:space="0" w:color="auto"/>
            <w:right w:val="none" w:sz="0" w:space="0" w:color="auto"/>
          </w:divBdr>
          <w:divsChild>
            <w:div w:id="1045830393">
              <w:marLeft w:val="0"/>
              <w:marRight w:val="0"/>
              <w:marTop w:val="0"/>
              <w:marBottom w:val="0"/>
              <w:divBdr>
                <w:top w:val="none" w:sz="0" w:space="0" w:color="auto"/>
                <w:left w:val="none" w:sz="0" w:space="0" w:color="auto"/>
                <w:bottom w:val="none" w:sz="0" w:space="0" w:color="auto"/>
                <w:right w:val="none" w:sz="0" w:space="0" w:color="auto"/>
              </w:divBdr>
              <w:divsChild>
                <w:div w:id="1195533054">
                  <w:marLeft w:val="0"/>
                  <w:marRight w:val="0"/>
                  <w:marTop w:val="105"/>
                  <w:marBottom w:val="0"/>
                  <w:divBdr>
                    <w:top w:val="none" w:sz="0" w:space="0" w:color="auto"/>
                    <w:left w:val="none" w:sz="0" w:space="0" w:color="auto"/>
                    <w:bottom w:val="none" w:sz="0" w:space="0" w:color="auto"/>
                    <w:right w:val="none" w:sz="0" w:space="0" w:color="auto"/>
                  </w:divBdr>
                  <w:divsChild>
                    <w:div w:id="1202085339">
                      <w:marLeft w:val="0"/>
                      <w:marRight w:val="0"/>
                      <w:marTop w:val="0"/>
                      <w:marBottom w:val="0"/>
                      <w:divBdr>
                        <w:top w:val="none" w:sz="0" w:space="0" w:color="auto"/>
                        <w:left w:val="none" w:sz="0" w:space="0" w:color="auto"/>
                        <w:bottom w:val="none" w:sz="0" w:space="0" w:color="auto"/>
                        <w:right w:val="none" w:sz="0" w:space="0" w:color="auto"/>
                      </w:divBdr>
                      <w:divsChild>
                        <w:div w:id="1906573717">
                          <w:marLeft w:val="0"/>
                          <w:marRight w:val="0"/>
                          <w:marTop w:val="0"/>
                          <w:marBottom w:val="0"/>
                          <w:divBdr>
                            <w:top w:val="none" w:sz="0" w:space="0" w:color="auto"/>
                            <w:left w:val="none" w:sz="0" w:space="0" w:color="auto"/>
                            <w:bottom w:val="none" w:sz="0" w:space="0" w:color="auto"/>
                            <w:right w:val="none" w:sz="0" w:space="0" w:color="auto"/>
                          </w:divBdr>
                          <w:divsChild>
                            <w:div w:id="2096169306">
                              <w:marLeft w:val="0"/>
                              <w:marRight w:val="0"/>
                              <w:marTop w:val="0"/>
                              <w:marBottom w:val="0"/>
                              <w:divBdr>
                                <w:top w:val="none" w:sz="0" w:space="0" w:color="auto"/>
                                <w:left w:val="none" w:sz="0" w:space="0" w:color="auto"/>
                                <w:bottom w:val="none" w:sz="0" w:space="0" w:color="auto"/>
                                <w:right w:val="none" w:sz="0" w:space="0" w:color="auto"/>
                              </w:divBdr>
                              <w:divsChild>
                                <w:div w:id="1565021867">
                                  <w:marLeft w:val="0"/>
                                  <w:marRight w:val="0"/>
                                  <w:marTop w:val="0"/>
                                  <w:marBottom w:val="0"/>
                                  <w:divBdr>
                                    <w:top w:val="none" w:sz="0" w:space="0" w:color="auto"/>
                                    <w:left w:val="none" w:sz="0" w:space="0" w:color="auto"/>
                                    <w:bottom w:val="none" w:sz="0" w:space="0" w:color="auto"/>
                                    <w:right w:val="none" w:sz="0" w:space="0" w:color="auto"/>
                                  </w:divBdr>
                                  <w:divsChild>
                                    <w:div w:id="1162431225">
                                      <w:marLeft w:val="0"/>
                                      <w:marRight w:val="0"/>
                                      <w:marTop w:val="0"/>
                                      <w:marBottom w:val="0"/>
                                      <w:divBdr>
                                        <w:top w:val="none" w:sz="0" w:space="0" w:color="auto"/>
                                        <w:left w:val="none" w:sz="0" w:space="0" w:color="auto"/>
                                        <w:bottom w:val="none" w:sz="0" w:space="0" w:color="auto"/>
                                        <w:right w:val="none" w:sz="0" w:space="0" w:color="auto"/>
                                      </w:divBdr>
                                      <w:divsChild>
                                        <w:div w:id="71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268491">
      <w:bodyDiv w:val="1"/>
      <w:marLeft w:val="0"/>
      <w:marRight w:val="0"/>
      <w:marTop w:val="0"/>
      <w:marBottom w:val="0"/>
      <w:divBdr>
        <w:top w:val="none" w:sz="0" w:space="0" w:color="auto"/>
        <w:left w:val="none" w:sz="0" w:space="0" w:color="auto"/>
        <w:bottom w:val="none" w:sz="0" w:space="0" w:color="auto"/>
        <w:right w:val="none" w:sz="0" w:space="0" w:color="auto"/>
      </w:divBdr>
    </w:div>
    <w:div w:id="1267078085">
      <w:bodyDiv w:val="1"/>
      <w:marLeft w:val="0"/>
      <w:marRight w:val="0"/>
      <w:marTop w:val="0"/>
      <w:marBottom w:val="0"/>
      <w:divBdr>
        <w:top w:val="none" w:sz="0" w:space="0" w:color="auto"/>
        <w:left w:val="none" w:sz="0" w:space="0" w:color="auto"/>
        <w:bottom w:val="none" w:sz="0" w:space="0" w:color="auto"/>
        <w:right w:val="none" w:sz="0" w:space="0" w:color="auto"/>
      </w:divBdr>
    </w:div>
    <w:div w:id="1268974373">
      <w:bodyDiv w:val="1"/>
      <w:marLeft w:val="0"/>
      <w:marRight w:val="0"/>
      <w:marTop w:val="0"/>
      <w:marBottom w:val="0"/>
      <w:divBdr>
        <w:top w:val="none" w:sz="0" w:space="0" w:color="auto"/>
        <w:left w:val="none" w:sz="0" w:space="0" w:color="auto"/>
        <w:bottom w:val="none" w:sz="0" w:space="0" w:color="auto"/>
        <w:right w:val="none" w:sz="0" w:space="0" w:color="auto"/>
      </w:divBdr>
    </w:div>
    <w:div w:id="1274288633">
      <w:bodyDiv w:val="1"/>
      <w:marLeft w:val="0"/>
      <w:marRight w:val="0"/>
      <w:marTop w:val="0"/>
      <w:marBottom w:val="0"/>
      <w:divBdr>
        <w:top w:val="none" w:sz="0" w:space="0" w:color="auto"/>
        <w:left w:val="none" w:sz="0" w:space="0" w:color="auto"/>
        <w:bottom w:val="none" w:sz="0" w:space="0" w:color="auto"/>
        <w:right w:val="none" w:sz="0" w:space="0" w:color="auto"/>
      </w:divBdr>
      <w:divsChild>
        <w:div w:id="1426730150">
          <w:marLeft w:val="0"/>
          <w:marRight w:val="0"/>
          <w:marTop w:val="0"/>
          <w:marBottom w:val="320"/>
          <w:divBdr>
            <w:top w:val="none" w:sz="0" w:space="0" w:color="auto"/>
            <w:left w:val="none" w:sz="0" w:space="0" w:color="auto"/>
            <w:bottom w:val="none" w:sz="0" w:space="0" w:color="auto"/>
            <w:right w:val="none" w:sz="0" w:space="0" w:color="auto"/>
          </w:divBdr>
        </w:div>
        <w:div w:id="1891459868">
          <w:marLeft w:val="0"/>
          <w:marRight w:val="0"/>
          <w:marTop w:val="0"/>
          <w:marBottom w:val="320"/>
          <w:divBdr>
            <w:top w:val="none" w:sz="0" w:space="0" w:color="auto"/>
            <w:left w:val="none" w:sz="0" w:space="0" w:color="auto"/>
            <w:bottom w:val="none" w:sz="0" w:space="0" w:color="auto"/>
            <w:right w:val="none" w:sz="0" w:space="0" w:color="auto"/>
          </w:divBdr>
        </w:div>
      </w:divsChild>
    </w:div>
    <w:div w:id="1321693697">
      <w:bodyDiv w:val="1"/>
      <w:marLeft w:val="0"/>
      <w:marRight w:val="0"/>
      <w:marTop w:val="0"/>
      <w:marBottom w:val="0"/>
      <w:divBdr>
        <w:top w:val="none" w:sz="0" w:space="0" w:color="auto"/>
        <w:left w:val="none" w:sz="0" w:space="0" w:color="auto"/>
        <w:bottom w:val="none" w:sz="0" w:space="0" w:color="auto"/>
        <w:right w:val="none" w:sz="0" w:space="0" w:color="auto"/>
      </w:divBdr>
    </w:div>
    <w:div w:id="1321695780">
      <w:bodyDiv w:val="1"/>
      <w:marLeft w:val="0"/>
      <w:marRight w:val="0"/>
      <w:marTop w:val="0"/>
      <w:marBottom w:val="0"/>
      <w:divBdr>
        <w:top w:val="none" w:sz="0" w:space="0" w:color="auto"/>
        <w:left w:val="none" w:sz="0" w:space="0" w:color="auto"/>
        <w:bottom w:val="none" w:sz="0" w:space="0" w:color="auto"/>
        <w:right w:val="none" w:sz="0" w:space="0" w:color="auto"/>
      </w:divBdr>
    </w:div>
    <w:div w:id="1324045974">
      <w:bodyDiv w:val="1"/>
      <w:marLeft w:val="0"/>
      <w:marRight w:val="0"/>
      <w:marTop w:val="0"/>
      <w:marBottom w:val="0"/>
      <w:divBdr>
        <w:top w:val="none" w:sz="0" w:space="0" w:color="auto"/>
        <w:left w:val="none" w:sz="0" w:space="0" w:color="auto"/>
        <w:bottom w:val="none" w:sz="0" w:space="0" w:color="auto"/>
        <w:right w:val="none" w:sz="0" w:space="0" w:color="auto"/>
      </w:divBdr>
    </w:div>
    <w:div w:id="1339114197">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4">
          <w:marLeft w:val="0"/>
          <w:marRight w:val="0"/>
          <w:marTop w:val="75"/>
          <w:marBottom w:val="75"/>
          <w:divBdr>
            <w:top w:val="single" w:sz="6" w:space="4" w:color="777777"/>
            <w:left w:val="single" w:sz="6" w:space="4" w:color="777777"/>
            <w:bottom w:val="single" w:sz="6" w:space="4" w:color="777777"/>
            <w:right w:val="single" w:sz="6" w:space="4" w:color="777777"/>
          </w:divBdr>
          <w:divsChild>
            <w:div w:id="72356372">
              <w:marLeft w:val="0"/>
              <w:marRight w:val="0"/>
              <w:marTop w:val="0"/>
              <w:marBottom w:val="0"/>
              <w:divBdr>
                <w:top w:val="single" w:sz="6" w:space="0" w:color="777777"/>
                <w:left w:val="single" w:sz="6" w:space="0" w:color="777777"/>
                <w:bottom w:val="single" w:sz="6" w:space="0" w:color="777777"/>
                <w:right w:val="single" w:sz="6" w:space="0" w:color="777777"/>
              </w:divBdr>
            </w:div>
            <w:div w:id="74982792">
              <w:marLeft w:val="0"/>
              <w:marRight w:val="0"/>
              <w:marTop w:val="0"/>
              <w:marBottom w:val="0"/>
              <w:divBdr>
                <w:top w:val="single" w:sz="6" w:space="0" w:color="777777"/>
                <w:left w:val="single" w:sz="6" w:space="0" w:color="777777"/>
                <w:bottom w:val="single" w:sz="6" w:space="0" w:color="777777"/>
                <w:right w:val="single" w:sz="6" w:space="0" w:color="777777"/>
              </w:divBdr>
            </w:div>
            <w:div w:id="1397506808">
              <w:marLeft w:val="0"/>
              <w:marRight w:val="0"/>
              <w:marTop w:val="0"/>
              <w:marBottom w:val="0"/>
              <w:divBdr>
                <w:top w:val="single" w:sz="6" w:space="0" w:color="777777"/>
                <w:left w:val="single" w:sz="6" w:space="0" w:color="777777"/>
                <w:bottom w:val="single" w:sz="6" w:space="0" w:color="777777"/>
                <w:right w:val="single" w:sz="6" w:space="0" w:color="777777"/>
              </w:divBdr>
            </w:div>
          </w:divsChild>
        </w:div>
      </w:divsChild>
    </w:div>
    <w:div w:id="1369529495">
      <w:bodyDiv w:val="1"/>
      <w:marLeft w:val="0"/>
      <w:marRight w:val="0"/>
      <w:marTop w:val="0"/>
      <w:marBottom w:val="0"/>
      <w:divBdr>
        <w:top w:val="none" w:sz="0" w:space="0" w:color="auto"/>
        <w:left w:val="none" w:sz="0" w:space="0" w:color="auto"/>
        <w:bottom w:val="none" w:sz="0" w:space="0" w:color="auto"/>
        <w:right w:val="none" w:sz="0" w:space="0" w:color="auto"/>
      </w:divBdr>
      <w:divsChild>
        <w:div w:id="1530608278">
          <w:marLeft w:val="0"/>
          <w:marRight w:val="0"/>
          <w:marTop w:val="0"/>
          <w:marBottom w:val="0"/>
          <w:divBdr>
            <w:top w:val="none" w:sz="0" w:space="0" w:color="auto"/>
            <w:left w:val="none" w:sz="0" w:space="0" w:color="auto"/>
            <w:bottom w:val="none" w:sz="0" w:space="0" w:color="auto"/>
            <w:right w:val="none" w:sz="0" w:space="0" w:color="auto"/>
          </w:divBdr>
          <w:divsChild>
            <w:div w:id="945968760">
              <w:marLeft w:val="0"/>
              <w:marRight w:val="0"/>
              <w:marTop w:val="0"/>
              <w:marBottom w:val="0"/>
              <w:divBdr>
                <w:top w:val="none" w:sz="0" w:space="0" w:color="auto"/>
                <w:left w:val="none" w:sz="0" w:space="0" w:color="auto"/>
                <w:bottom w:val="none" w:sz="0" w:space="0" w:color="auto"/>
                <w:right w:val="none" w:sz="0" w:space="0" w:color="auto"/>
              </w:divBdr>
            </w:div>
          </w:divsChild>
        </w:div>
        <w:div w:id="869991270">
          <w:marLeft w:val="0"/>
          <w:marRight w:val="0"/>
          <w:marTop w:val="0"/>
          <w:marBottom w:val="0"/>
          <w:divBdr>
            <w:top w:val="none" w:sz="0" w:space="0" w:color="auto"/>
            <w:left w:val="none" w:sz="0" w:space="0" w:color="auto"/>
            <w:bottom w:val="none" w:sz="0" w:space="0" w:color="auto"/>
            <w:right w:val="none" w:sz="0" w:space="0" w:color="auto"/>
          </w:divBdr>
          <w:divsChild>
            <w:div w:id="998925594">
              <w:marLeft w:val="0"/>
              <w:marRight w:val="0"/>
              <w:marTop w:val="0"/>
              <w:marBottom w:val="0"/>
              <w:divBdr>
                <w:top w:val="none" w:sz="0" w:space="0" w:color="auto"/>
                <w:left w:val="none" w:sz="0" w:space="0" w:color="auto"/>
                <w:bottom w:val="none" w:sz="0" w:space="0" w:color="auto"/>
                <w:right w:val="none" w:sz="0" w:space="0" w:color="auto"/>
              </w:divBdr>
              <w:divsChild>
                <w:div w:id="1047875034">
                  <w:marLeft w:val="0"/>
                  <w:marRight w:val="0"/>
                  <w:marTop w:val="0"/>
                  <w:marBottom w:val="0"/>
                  <w:divBdr>
                    <w:top w:val="none" w:sz="0" w:space="0" w:color="auto"/>
                    <w:left w:val="none" w:sz="0" w:space="0" w:color="auto"/>
                    <w:bottom w:val="none" w:sz="0" w:space="0" w:color="auto"/>
                    <w:right w:val="none" w:sz="0" w:space="0" w:color="auto"/>
                  </w:divBdr>
                  <w:divsChild>
                    <w:div w:id="874971868">
                      <w:marLeft w:val="0"/>
                      <w:marRight w:val="0"/>
                      <w:marTop w:val="0"/>
                      <w:marBottom w:val="0"/>
                      <w:divBdr>
                        <w:top w:val="none" w:sz="0" w:space="0" w:color="auto"/>
                        <w:left w:val="none" w:sz="0" w:space="0" w:color="auto"/>
                        <w:bottom w:val="none" w:sz="0" w:space="0" w:color="auto"/>
                        <w:right w:val="none" w:sz="0" w:space="0" w:color="auto"/>
                      </w:divBdr>
                      <w:divsChild>
                        <w:div w:id="920866686">
                          <w:marLeft w:val="0"/>
                          <w:marRight w:val="0"/>
                          <w:marTop w:val="30"/>
                          <w:marBottom w:val="30"/>
                          <w:divBdr>
                            <w:top w:val="none" w:sz="0" w:space="0" w:color="auto"/>
                            <w:left w:val="none" w:sz="0" w:space="0" w:color="auto"/>
                            <w:bottom w:val="none" w:sz="0" w:space="0" w:color="auto"/>
                            <w:right w:val="none" w:sz="0" w:space="0" w:color="auto"/>
                          </w:divBdr>
                          <w:divsChild>
                            <w:div w:id="7539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844984">
      <w:bodyDiv w:val="1"/>
      <w:marLeft w:val="0"/>
      <w:marRight w:val="0"/>
      <w:marTop w:val="0"/>
      <w:marBottom w:val="0"/>
      <w:divBdr>
        <w:top w:val="none" w:sz="0" w:space="0" w:color="auto"/>
        <w:left w:val="none" w:sz="0" w:space="0" w:color="auto"/>
        <w:bottom w:val="none" w:sz="0" w:space="0" w:color="auto"/>
        <w:right w:val="none" w:sz="0" w:space="0" w:color="auto"/>
      </w:divBdr>
    </w:div>
    <w:div w:id="1395081977">
      <w:bodyDiv w:val="1"/>
      <w:marLeft w:val="0"/>
      <w:marRight w:val="0"/>
      <w:marTop w:val="0"/>
      <w:marBottom w:val="0"/>
      <w:divBdr>
        <w:top w:val="none" w:sz="0" w:space="0" w:color="auto"/>
        <w:left w:val="none" w:sz="0" w:space="0" w:color="auto"/>
        <w:bottom w:val="none" w:sz="0" w:space="0" w:color="auto"/>
        <w:right w:val="none" w:sz="0" w:space="0" w:color="auto"/>
      </w:divBdr>
    </w:div>
    <w:div w:id="1405374150">
      <w:bodyDiv w:val="1"/>
      <w:marLeft w:val="0"/>
      <w:marRight w:val="0"/>
      <w:marTop w:val="0"/>
      <w:marBottom w:val="0"/>
      <w:divBdr>
        <w:top w:val="none" w:sz="0" w:space="0" w:color="auto"/>
        <w:left w:val="none" w:sz="0" w:space="0" w:color="auto"/>
        <w:bottom w:val="none" w:sz="0" w:space="0" w:color="auto"/>
        <w:right w:val="none" w:sz="0" w:space="0" w:color="auto"/>
      </w:divBdr>
      <w:divsChild>
        <w:div w:id="1499731431">
          <w:marLeft w:val="0"/>
          <w:marRight w:val="0"/>
          <w:marTop w:val="0"/>
          <w:marBottom w:val="0"/>
          <w:divBdr>
            <w:top w:val="none" w:sz="0" w:space="0" w:color="auto"/>
            <w:left w:val="none" w:sz="0" w:space="0" w:color="auto"/>
            <w:bottom w:val="none" w:sz="0" w:space="0" w:color="auto"/>
            <w:right w:val="none" w:sz="0" w:space="0" w:color="auto"/>
          </w:divBdr>
        </w:div>
        <w:div w:id="2005354850">
          <w:marLeft w:val="0"/>
          <w:marRight w:val="0"/>
          <w:marTop w:val="0"/>
          <w:marBottom w:val="0"/>
          <w:divBdr>
            <w:top w:val="none" w:sz="0" w:space="0" w:color="auto"/>
            <w:left w:val="none" w:sz="0" w:space="0" w:color="auto"/>
            <w:bottom w:val="none" w:sz="0" w:space="0" w:color="auto"/>
            <w:right w:val="none" w:sz="0" w:space="0" w:color="auto"/>
          </w:divBdr>
        </w:div>
      </w:divsChild>
    </w:div>
    <w:div w:id="1405684624">
      <w:bodyDiv w:val="1"/>
      <w:marLeft w:val="0"/>
      <w:marRight w:val="0"/>
      <w:marTop w:val="0"/>
      <w:marBottom w:val="0"/>
      <w:divBdr>
        <w:top w:val="none" w:sz="0" w:space="0" w:color="auto"/>
        <w:left w:val="none" w:sz="0" w:space="0" w:color="auto"/>
        <w:bottom w:val="none" w:sz="0" w:space="0" w:color="auto"/>
        <w:right w:val="none" w:sz="0" w:space="0" w:color="auto"/>
      </w:divBdr>
    </w:div>
    <w:div w:id="1405949131">
      <w:bodyDiv w:val="1"/>
      <w:marLeft w:val="0"/>
      <w:marRight w:val="0"/>
      <w:marTop w:val="0"/>
      <w:marBottom w:val="0"/>
      <w:divBdr>
        <w:top w:val="none" w:sz="0" w:space="0" w:color="auto"/>
        <w:left w:val="none" w:sz="0" w:space="0" w:color="auto"/>
        <w:bottom w:val="none" w:sz="0" w:space="0" w:color="auto"/>
        <w:right w:val="none" w:sz="0" w:space="0" w:color="auto"/>
      </w:divBdr>
      <w:divsChild>
        <w:div w:id="1877355582">
          <w:marLeft w:val="0"/>
          <w:marRight w:val="0"/>
          <w:marTop w:val="0"/>
          <w:marBottom w:val="0"/>
          <w:divBdr>
            <w:top w:val="none" w:sz="0" w:space="0" w:color="auto"/>
            <w:left w:val="none" w:sz="0" w:space="0" w:color="auto"/>
            <w:bottom w:val="none" w:sz="0" w:space="0" w:color="auto"/>
            <w:right w:val="none" w:sz="0" w:space="0" w:color="auto"/>
          </w:divBdr>
          <w:divsChild>
            <w:div w:id="706874159">
              <w:marLeft w:val="0"/>
              <w:marRight w:val="0"/>
              <w:marTop w:val="0"/>
              <w:marBottom w:val="0"/>
              <w:divBdr>
                <w:top w:val="none" w:sz="0" w:space="0" w:color="auto"/>
                <w:left w:val="none" w:sz="0" w:space="0" w:color="auto"/>
                <w:bottom w:val="none" w:sz="0" w:space="0" w:color="auto"/>
                <w:right w:val="none" w:sz="0" w:space="0" w:color="auto"/>
              </w:divBdr>
              <w:divsChild>
                <w:div w:id="1676762031">
                  <w:marLeft w:val="0"/>
                  <w:marRight w:val="0"/>
                  <w:marTop w:val="0"/>
                  <w:marBottom w:val="0"/>
                  <w:divBdr>
                    <w:top w:val="none" w:sz="0" w:space="0" w:color="auto"/>
                    <w:left w:val="none" w:sz="0" w:space="0" w:color="auto"/>
                    <w:bottom w:val="none" w:sz="0" w:space="0" w:color="auto"/>
                    <w:right w:val="none" w:sz="0" w:space="0" w:color="auto"/>
                  </w:divBdr>
                </w:div>
                <w:div w:id="2023777345">
                  <w:marLeft w:val="0"/>
                  <w:marRight w:val="0"/>
                  <w:marTop w:val="0"/>
                  <w:marBottom w:val="0"/>
                  <w:divBdr>
                    <w:top w:val="none" w:sz="0" w:space="0" w:color="auto"/>
                    <w:left w:val="none" w:sz="0" w:space="0" w:color="auto"/>
                    <w:bottom w:val="none" w:sz="0" w:space="0" w:color="auto"/>
                    <w:right w:val="none" w:sz="0" w:space="0" w:color="auto"/>
                  </w:divBdr>
                </w:div>
              </w:divsChild>
            </w:div>
            <w:div w:id="3512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749">
      <w:bodyDiv w:val="1"/>
      <w:marLeft w:val="0"/>
      <w:marRight w:val="0"/>
      <w:marTop w:val="0"/>
      <w:marBottom w:val="0"/>
      <w:divBdr>
        <w:top w:val="none" w:sz="0" w:space="0" w:color="auto"/>
        <w:left w:val="none" w:sz="0" w:space="0" w:color="auto"/>
        <w:bottom w:val="none" w:sz="0" w:space="0" w:color="auto"/>
        <w:right w:val="none" w:sz="0" w:space="0" w:color="auto"/>
      </w:divBdr>
    </w:div>
    <w:div w:id="1455254531">
      <w:bodyDiv w:val="1"/>
      <w:marLeft w:val="0"/>
      <w:marRight w:val="0"/>
      <w:marTop w:val="0"/>
      <w:marBottom w:val="0"/>
      <w:divBdr>
        <w:top w:val="none" w:sz="0" w:space="0" w:color="auto"/>
        <w:left w:val="none" w:sz="0" w:space="0" w:color="auto"/>
        <w:bottom w:val="none" w:sz="0" w:space="0" w:color="auto"/>
        <w:right w:val="none" w:sz="0" w:space="0" w:color="auto"/>
      </w:divBdr>
    </w:div>
    <w:div w:id="1560481773">
      <w:bodyDiv w:val="1"/>
      <w:marLeft w:val="0"/>
      <w:marRight w:val="0"/>
      <w:marTop w:val="0"/>
      <w:marBottom w:val="0"/>
      <w:divBdr>
        <w:top w:val="none" w:sz="0" w:space="0" w:color="auto"/>
        <w:left w:val="none" w:sz="0" w:space="0" w:color="auto"/>
        <w:bottom w:val="none" w:sz="0" w:space="0" w:color="auto"/>
        <w:right w:val="none" w:sz="0" w:space="0" w:color="auto"/>
      </w:divBdr>
      <w:divsChild>
        <w:div w:id="125701816">
          <w:marLeft w:val="0"/>
          <w:marRight w:val="0"/>
          <w:marTop w:val="0"/>
          <w:marBottom w:val="0"/>
          <w:divBdr>
            <w:top w:val="none" w:sz="0" w:space="0" w:color="auto"/>
            <w:left w:val="none" w:sz="0" w:space="0" w:color="auto"/>
            <w:bottom w:val="none" w:sz="0" w:space="0" w:color="auto"/>
            <w:right w:val="none" w:sz="0" w:space="0" w:color="auto"/>
          </w:divBdr>
        </w:div>
        <w:div w:id="615869809">
          <w:marLeft w:val="0"/>
          <w:marRight w:val="0"/>
          <w:marTop w:val="0"/>
          <w:marBottom w:val="0"/>
          <w:divBdr>
            <w:top w:val="none" w:sz="0" w:space="0" w:color="auto"/>
            <w:left w:val="none" w:sz="0" w:space="0" w:color="auto"/>
            <w:bottom w:val="none" w:sz="0" w:space="0" w:color="auto"/>
            <w:right w:val="none" w:sz="0" w:space="0" w:color="auto"/>
          </w:divBdr>
        </w:div>
        <w:div w:id="708529867">
          <w:marLeft w:val="0"/>
          <w:marRight w:val="0"/>
          <w:marTop w:val="0"/>
          <w:marBottom w:val="0"/>
          <w:divBdr>
            <w:top w:val="none" w:sz="0" w:space="0" w:color="auto"/>
            <w:left w:val="none" w:sz="0" w:space="0" w:color="auto"/>
            <w:bottom w:val="none" w:sz="0" w:space="0" w:color="auto"/>
            <w:right w:val="none" w:sz="0" w:space="0" w:color="auto"/>
          </w:divBdr>
        </w:div>
        <w:div w:id="1028067151">
          <w:marLeft w:val="0"/>
          <w:marRight w:val="0"/>
          <w:marTop w:val="0"/>
          <w:marBottom w:val="0"/>
          <w:divBdr>
            <w:top w:val="none" w:sz="0" w:space="0" w:color="auto"/>
            <w:left w:val="none" w:sz="0" w:space="0" w:color="auto"/>
            <w:bottom w:val="none" w:sz="0" w:space="0" w:color="auto"/>
            <w:right w:val="none" w:sz="0" w:space="0" w:color="auto"/>
          </w:divBdr>
        </w:div>
        <w:div w:id="1549144772">
          <w:marLeft w:val="0"/>
          <w:marRight w:val="0"/>
          <w:marTop w:val="0"/>
          <w:marBottom w:val="0"/>
          <w:divBdr>
            <w:top w:val="none" w:sz="0" w:space="0" w:color="auto"/>
            <w:left w:val="none" w:sz="0" w:space="0" w:color="auto"/>
            <w:bottom w:val="none" w:sz="0" w:space="0" w:color="auto"/>
            <w:right w:val="none" w:sz="0" w:space="0" w:color="auto"/>
          </w:divBdr>
        </w:div>
      </w:divsChild>
    </w:div>
    <w:div w:id="1566602717">
      <w:bodyDiv w:val="1"/>
      <w:marLeft w:val="0"/>
      <w:marRight w:val="0"/>
      <w:marTop w:val="0"/>
      <w:marBottom w:val="0"/>
      <w:divBdr>
        <w:top w:val="none" w:sz="0" w:space="0" w:color="auto"/>
        <w:left w:val="none" w:sz="0" w:space="0" w:color="auto"/>
        <w:bottom w:val="none" w:sz="0" w:space="0" w:color="auto"/>
        <w:right w:val="none" w:sz="0" w:space="0" w:color="auto"/>
      </w:divBdr>
    </w:div>
    <w:div w:id="1592205232">
      <w:bodyDiv w:val="1"/>
      <w:marLeft w:val="0"/>
      <w:marRight w:val="0"/>
      <w:marTop w:val="0"/>
      <w:marBottom w:val="0"/>
      <w:divBdr>
        <w:top w:val="none" w:sz="0" w:space="0" w:color="auto"/>
        <w:left w:val="none" w:sz="0" w:space="0" w:color="auto"/>
        <w:bottom w:val="none" w:sz="0" w:space="0" w:color="auto"/>
        <w:right w:val="none" w:sz="0" w:space="0" w:color="auto"/>
      </w:divBdr>
      <w:divsChild>
        <w:div w:id="1142387000">
          <w:marLeft w:val="0"/>
          <w:marRight w:val="0"/>
          <w:marTop w:val="0"/>
          <w:marBottom w:val="0"/>
          <w:divBdr>
            <w:top w:val="none" w:sz="0" w:space="0" w:color="auto"/>
            <w:left w:val="none" w:sz="0" w:space="0" w:color="auto"/>
            <w:bottom w:val="none" w:sz="0" w:space="0" w:color="auto"/>
            <w:right w:val="none" w:sz="0" w:space="0" w:color="auto"/>
          </w:divBdr>
        </w:div>
        <w:div w:id="413163659">
          <w:marLeft w:val="0"/>
          <w:marRight w:val="0"/>
          <w:marTop w:val="0"/>
          <w:marBottom w:val="0"/>
          <w:divBdr>
            <w:top w:val="none" w:sz="0" w:space="0" w:color="auto"/>
            <w:left w:val="none" w:sz="0" w:space="0" w:color="auto"/>
            <w:bottom w:val="none" w:sz="0" w:space="0" w:color="auto"/>
            <w:right w:val="none" w:sz="0" w:space="0" w:color="auto"/>
          </w:divBdr>
        </w:div>
      </w:divsChild>
    </w:div>
    <w:div w:id="1608805243">
      <w:bodyDiv w:val="1"/>
      <w:marLeft w:val="0"/>
      <w:marRight w:val="0"/>
      <w:marTop w:val="0"/>
      <w:marBottom w:val="0"/>
      <w:divBdr>
        <w:top w:val="none" w:sz="0" w:space="0" w:color="auto"/>
        <w:left w:val="none" w:sz="0" w:space="0" w:color="auto"/>
        <w:bottom w:val="none" w:sz="0" w:space="0" w:color="auto"/>
        <w:right w:val="none" w:sz="0" w:space="0" w:color="auto"/>
      </w:divBdr>
    </w:div>
    <w:div w:id="1692683113">
      <w:bodyDiv w:val="1"/>
      <w:marLeft w:val="0"/>
      <w:marRight w:val="0"/>
      <w:marTop w:val="0"/>
      <w:marBottom w:val="0"/>
      <w:divBdr>
        <w:top w:val="none" w:sz="0" w:space="0" w:color="auto"/>
        <w:left w:val="none" w:sz="0" w:space="0" w:color="auto"/>
        <w:bottom w:val="none" w:sz="0" w:space="0" w:color="auto"/>
        <w:right w:val="none" w:sz="0" w:space="0" w:color="auto"/>
      </w:divBdr>
      <w:divsChild>
        <w:div w:id="1416635429">
          <w:marLeft w:val="0"/>
          <w:marRight w:val="0"/>
          <w:marTop w:val="0"/>
          <w:marBottom w:val="0"/>
          <w:divBdr>
            <w:top w:val="none" w:sz="0" w:space="0" w:color="auto"/>
            <w:left w:val="none" w:sz="0" w:space="0" w:color="auto"/>
            <w:bottom w:val="none" w:sz="0" w:space="0" w:color="auto"/>
            <w:right w:val="none" w:sz="0" w:space="0" w:color="auto"/>
          </w:divBdr>
        </w:div>
        <w:div w:id="754285619">
          <w:marLeft w:val="0"/>
          <w:marRight w:val="0"/>
          <w:marTop w:val="0"/>
          <w:marBottom w:val="0"/>
          <w:divBdr>
            <w:top w:val="none" w:sz="0" w:space="0" w:color="auto"/>
            <w:left w:val="none" w:sz="0" w:space="0" w:color="auto"/>
            <w:bottom w:val="none" w:sz="0" w:space="0" w:color="auto"/>
            <w:right w:val="none" w:sz="0" w:space="0" w:color="auto"/>
          </w:divBdr>
          <w:divsChild>
            <w:div w:id="1331448445">
              <w:marLeft w:val="0"/>
              <w:marRight w:val="0"/>
              <w:marTop w:val="0"/>
              <w:marBottom w:val="0"/>
              <w:divBdr>
                <w:top w:val="none" w:sz="0" w:space="0" w:color="auto"/>
                <w:left w:val="none" w:sz="0" w:space="0" w:color="auto"/>
                <w:bottom w:val="none" w:sz="0" w:space="0" w:color="auto"/>
                <w:right w:val="none" w:sz="0" w:space="0" w:color="auto"/>
              </w:divBdr>
            </w:div>
            <w:div w:id="943460962">
              <w:marLeft w:val="0"/>
              <w:marRight w:val="0"/>
              <w:marTop w:val="0"/>
              <w:marBottom w:val="0"/>
              <w:divBdr>
                <w:top w:val="none" w:sz="0" w:space="0" w:color="auto"/>
                <w:left w:val="none" w:sz="0" w:space="0" w:color="auto"/>
                <w:bottom w:val="none" w:sz="0" w:space="0" w:color="auto"/>
                <w:right w:val="none" w:sz="0" w:space="0" w:color="auto"/>
              </w:divBdr>
            </w:div>
            <w:div w:id="11542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89603">
      <w:bodyDiv w:val="1"/>
      <w:marLeft w:val="0"/>
      <w:marRight w:val="0"/>
      <w:marTop w:val="0"/>
      <w:marBottom w:val="0"/>
      <w:divBdr>
        <w:top w:val="none" w:sz="0" w:space="0" w:color="auto"/>
        <w:left w:val="none" w:sz="0" w:space="0" w:color="auto"/>
        <w:bottom w:val="none" w:sz="0" w:space="0" w:color="auto"/>
        <w:right w:val="none" w:sz="0" w:space="0" w:color="auto"/>
      </w:divBdr>
    </w:div>
    <w:div w:id="1738555613">
      <w:bodyDiv w:val="1"/>
      <w:marLeft w:val="0"/>
      <w:marRight w:val="0"/>
      <w:marTop w:val="0"/>
      <w:marBottom w:val="0"/>
      <w:divBdr>
        <w:top w:val="none" w:sz="0" w:space="0" w:color="auto"/>
        <w:left w:val="none" w:sz="0" w:space="0" w:color="auto"/>
        <w:bottom w:val="none" w:sz="0" w:space="0" w:color="auto"/>
        <w:right w:val="none" w:sz="0" w:space="0" w:color="auto"/>
      </w:divBdr>
      <w:divsChild>
        <w:div w:id="867648096">
          <w:marLeft w:val="0"/>
          <w:marRight w:val="0"/>
          <w:marTop w:val="0"/>
          <w:marBottom w:val="0"/>
          <w:divBdr>
            <w:top w:val="none" w:sz="0" w:space="0" w:color="auto"/>
            <w:left w:val="none" w:sz="0" w:space="0" w:color="auto"/>
            <w:bottom w:val="none" w:sz="0" w:space="0" w:color="auto"/>
            <w:right w:val="none" w:sz="0" w:space="0" w:color="auto"/>
          </w:divBdr>
        </w:div>
        <w:div w:id="1352145002">
          <w:marLeft w:val="0"/>
          <w:marRight w:val="0"/>
          <w:marTop w:val="0"/>
          <w:marBottom w:val="0"/>
          <w:divBdr>
            <w:top w:val="none" w:sz="0" w:space="0" w:color="auto"/>
            <w:left w:val="none" w:sz="0" w:space="0" w:color="auto"/>
            <w:bottom w:val="none" w:sz="0" w:space="0" w:color="auto"/>
            <w:right w:val="none" w:sz="0" w:space="0" w:color="auto"/>
          </w:divBdr>
        </w:div>
        <w:div w:id="1938555119">
          <w:marLeft w:val="0"/>
          <w:marRight w:val="0"/>
          <w:marTop w:val="0"/>
          <w:marBottom w:val="0"/>
          <w:divBdr>
            <w:top w:val="none" w:sz="0" w:space="0" w:color="auto"/>
            <w:left w:val="none" w:sz="0" w:space="0" w:color="auto"/>
            <w:bottom w:val="none" w:sz="0" w:space="0" w:color="auto"/>
            <w:right w:val="none" w:sz="0" w:space="0" w:color="auto"/>
          </w:divBdr>
        </w:div>
      </w:divsChild>
    </w:div>
    <w:div w:id="1766340525">
      <w:bodyDiv w:val="1"/>
      <w:marLeft w:val="0"/>
      <w:marRight w:val="0"/>
      <w:marTop w:val="0"/>
      <w:marBottom w:val="0"/>
      <w:divBdr>
        <w:top w:val="none" w:sz="0" w:space="0" w:color="auto"/>
        <w:left w:val="none" w:sz="0" w:space="0" w:color="auto"/>
        <w:bottom w:val="none" w:sz="0" w:space="0" w:color="auto"/>
        <w:right w:val="none" w:sz="0" w:space="0" w:color="auto"/>
      </w:divBdr>
    </w:div>
    <w:div w:id="1779450006">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20730908">
      <w:bodyDiv w:val="1"/>
      <w:marLeft w:val="0"/>
      <w:marRight w:val="0"/>
      <w:marTop w:val="0"/>
      <w:marBottom w:val="0"/>
      <w:divBdr>
        <w:top w:val="none" w:sz="0" w:space="0" w:color="auto"/>
        <w:left w:val="none" w:sz="0" w:space="0" w:color="auto"/>
        <w:bottom w:val="none" w:sz="0" w:space="0" w:color="auto"/>
        <w:right w:val="none" w:sz="0" w:space="0" w:color="auto"/>
      </w:divBdr>
      <w:divsChild>
        <w:div w:id="411238882">
          <w:marLeft w:val="0"/>
          <w:marRight w:val="0"/>
          <w:marTop w:val="0"/>
          <w:marBottom w:val="0"/>
          <w:divBdr>
            <w:top w:val="none" w:sz="0" w:space="0" w:color="auto"/>
            <w:left w:val="none" w:sz="0" w:space="0" w:color="auto"/>
            <w:bottom w:val="none" w:sz="0" w:space="0" w:color="auto"/>
            <w:right w:val="none" w:sz="0" w:space="0" w:color="auto"/>
          </w:divBdr>
        </w:div>
        <w:div w:id="1209411299">
          <w:marLeft w:val="0"/>
          <w:marRight w:val="0"/>
          <w:marTop w:val="0"/>
          <w:marBottom w:val="0"/>
          <w:divBdr>
            <w:top w:val="none" w:sz="0" w:space="0" w:color="auto"/>
            <w:left w:val="none" w:sz="0" w:space="0" w:color="auto"/>
            <w:bottom w:val="none" w:sz="0" w:space="0" w:color="auto"/>
            <w:right w:val="none" w:sz="0" w:space="0" w:color="auto"/>
          </w:divBdr>
        </w:div>
      </w:divsChild>
    </w:div>
    <w:div w:id="1845852017">
      <w:bodyDiv w:val="1"/>
      <w:marLeft w:val="0"/>
      <w:marRight w:val="0"/>
      <w:marTop w:val="0"/>
      <w:marBottom w:val="0"/>
      <w:divBdr>
        <w:top w:val="none" w:sz="0" w:space="0" w:color="auto"/>
        <w:left w:val="none" w:sz="0" w:space="0" w:color="auto"/>
        <w:bottom w:val="none" w:sz="0" w:space="0" w:color="auto"/>
        <w:right w:val="none" w:sz="0" w:space="0" w:color="auto"/>
      </w:divBdr>
    </w:div>
    <w:div w:id="1856309793">
      <w:bodyDiv w:val="1"/>
      <w:marLeft w:val="0"/>
      <w:marRight w:val="0"/>
      <w:marTop w:val="0"/>
      <w:marBottom w:val="0"/>
      <w:divBdr>
        <w:top w:val="none" w:sz="0" w:space="0" w:color="auto"/>
        <w:left w:val="none" w:sz="0" w:space="0" w:color="auto"/>
        <w:bottom w:val="none" w:sz="0" w:space="0" w:color="auto"/>
        <w:right w:val="none" w:sz="0" w:space="0" w:color="auto"/>
      </w:divBdr>
    </w:div>
    <w:div w:id="1857959656">
      <w:bodyDiv w:val="1"/>
      <w:marLeft w:val="0"/>
      <w:marRight w:val="0"/>
      <w:marTop w:val="0"/>
      <w:marBottom w:val="0"/>
      <w:divBdr>
        <w:top w:val="none" w:sz="0" w:space="0" w:color="auto"/>
        <w:left w:val="none" w:sz="0" w:space="0" w:color="auto"/>
        <w:bottom w:val="none" w:sz="0" w:space="0" w:color="auto"/>
        <w:right w:val="none" w:sz="0" w:space="0" w:color="auto"/>
      </w:divBdr>
      <w:divsChild>
        <w:div w:id="787310408">
          <w:marLeft w:val="0"/>
          <w:marRight w:val="0"/>
          <w:marTop w:val="0"/>
          <w:marBottom w:val="0"/>
          <w:divBdr>
            <w:top w:val="none" w:sz="0" w:space="0" w:color="auto"/>
            <w:left w:val="none" w:sz="0" w:space="0" w:color="auto"/>
            <w:bottom w:val="none" w:sz="0" w:space="0" w:color="auto"/>
            <w:right w:val="none" w:sz="0" w:space="0" w:color="auto"/>
          </w:divBdr>
        </w:div>
      </w:divsChild>
    </w:div>
    <w:div w:id="1887713423">
      <w:bodyDiv w:val="1"/>
      <w:marLeft w:val="0"/>
      <w:marRight w:val="0"/>
      <w:marTop w:val="0"/>
      <w:marBottom w:val="0"/>
      <w:divBdr>
        <w:top w:val="none" w:sz="0" w:space="0" w:color="auto"/>
        <w:left w:val="none" w:sz="0" w:space="0" w:color="auto"/>
        <w:bottom w:val="none" w:sz="0" w:space="0" w:color="auto"/>
        <w:right w:val="none" w:sz="0" w:space="0" w:color="auto"/>
      </w:divBdr>
      <w:divsChild>
        <w:div w:id="1711955604">
          <w:marLeft w:val="0"/>
          <w:marRight w:val="0"/>
          <w:marTop w:val="0"/>
          <w:marBottom w:val="0"/>
          <w:divBdr>
            <w:top w:val="none" w:sz="0" w:space="0" w:color="auto"/>
            <w:left w:val="none" w:sz="0" w:space="0" w:color="auto"/>
            <w:bottom w:val="none" w:sz="0" w:space="0" w:color="auto"/>
            <w:right w:val="none" w:sz="0" w:space="0" w:color="auto"/>
          </w:divBdr>
        </w:div>
      </w:divsChild>
    </w:div>
    <w:div w:id="1929192328">
      <w:bodyDiv w:val="1"/>
      <w:marLeft w:val="0"/>
      <w:marRight w:val="0"/>
      <w:marTop w:val="0"/>
      <w:marBottom w:val="0"/>
      <w:divBdr>
        <w:top w:val="none" w:sz="0" w:space="0" w:color="auto"/>
        <w:left w:val="none" w:sz="0" w:space="0" w:color="auto"/>
        <w:bottom w:val="none" w:sz="0" w:space="0" w:color="auto"/>
        <w:right w:val="none" w:sz="0" w:space="0" w:color="auto"/>
      </w:divBdr>
    </w:div>
    <w:div w:id="1945110201">
      <w:bodyDiv w:val="1"/>
      <w:marLeft w:val="0"/>
      <w:marRight w:val="0"/>
      <w:marTop w:val="0"/>
      <w:marBottom w:val="0"/>
      <w:divBdr>
        <w:top w:val="none" w:sz="0" w:space="0" w:color="auto"/>
        <w:left w:val="none" w:sz="0" w:space="0" w:color="auto"/>
        <w:bottom w:val="none" w:sz="0" w:space="0" w:color="auto"/>
        <w:right w:val="none" w:sz="0" w:space="0" w:color="auto"/>
      </w:divBdr>
      <w:divsChild>
        <w:div w:id="1492408706">
          <w:marLeft w:val="0"/>
          <w:marRight w:val="0"/>
          <w:marTop w:val="0"/>
          <w:marBottom w:val="0"/>
          <w:divBdr>
            <w:top w:val="none" w:sz="0" w:space="0" w:color="auto"/>
            <w:left w:val="none" w:sz="0" w:space="0" w:color="auto"/>
            <w:bottom w:val="none" w:sz="0" w:space="0" w:color="auto"/>
            <w:right w:val="none" w:sz="0" w:space="0" w:color="auto"/>
          </w:divBdr>
        </w:div>
      </w:divsChild>
    </w:div>
    <w:div w:id="1968588759">
      <w:bodyDiv w:val="1"/>
      <w:marLeft w:val="0"/>
      <w:marRight w:val="0"/>
      <w:marTop w:val="0"/>
      <w:marBottom w:val="0"/>
      <w:divBdr>
        <w:top w:val="none" w:sz="0" w:space="0" w:color="auto"/>
        <w:left w:val="none" w:sz="0" w:space="0" w:color="auto"/>
        <w:bottom w:val="none" w:sz="0" w:space="0" w:color="auto"/>
        <w:right w:val="none" w:sz="0" w:space="0" w:color="auto"/>
      </w:divBdr>
    </w:div>
    <w:div w:id="1981884823">
      <w:bodyDiv w:val="1"/>
      <w:marLeft w:val="0"/>
      <w:marRight w:val="0"/>
      <w:marTop w:val="0"/>
      <w:marBottom w:val="0"/>
      <w:divBdr>
        <w:top w:val="none" w:sz="0" w:space="0" w:color="auto"/>
        <w:left w:val="none" w:sz="0" w:space="0" w:color="auto"/>
        <w:bottom w:val="none" w:sz="0" w:space="0" w:color="auto"/>
        <w:right w:val="none" w:sz="0" w:space="0" w:color="auto"/>
      </w:divBdr>
      <w:divsChild>
        <w:div w:id="43065794">
          <w:marLeft w:val="0"/>
          <w:marRight w:val="0"/>
          <w:marTop w:val="0"/>
          <w:marBottom w:val="0"/>
          <w:divBdr>
            <w:top w:val="none" w:sz="0" w:space="0" w:color="auto"/>
            <w:left w:val="none" w:sz="0" w:space="0" w:color="auto"/>
            <w:bottom w:val="none" w:sz="0" w:space="0" w:color="auto"/>
            <w:right w:val="none" w:sz="0" w:space="0" w:color="auto"/>
          </w:divBdr>
        </w:div>
        <w:div w:id="562372116">
          <w:marLeft w:val="0"/>
          <w:marRight w:val="0"/>
          <w:marTop w:val="0"/>
          <w:marBottom w:val="0"/>
          <w:divBdr>
            <w:top w:val="none" w:sz="0" w:space="0" w:color="auto"/>
            <w:left w:val="none" w:sz="0" w:space="0" w:color="auto"/>
            <w:bottom w:val="none" w:sz="0" w:space="0" w:color="auto"/>
            <w:right w:val="none" w:sz="0" w:space="0" w:color="auto"/>
          </w:divBdr>
        </w:div>
        <w:div w:id="715589308">
          <w:marLeft w:val="0"/>
          <w:marRight w:val="0"/>
          <w:marTop w:val="0"/>
          <w:marBottom w:val="0"/>
          <w:divBdr>
            <w:top w:val="none" w:sz="0" w:space="0" w:color="auto"/>
            <w:left w:val="none" w:sz="0" w:space="0" w:color="auto"/>
            <w:bottom w:val="none" w:sz="0" w:space="0" w:color="auto"/>
            <w:right w:val="none" w:sz="0" w:space="0" w:color="auto"/>
          </w:divBdr>
        </w:div>
      </w:divsChild>
    </w:div>
    <w:div w:id="1988389992">
      <w:bodyDiv w:val="1"/>
      <w:marLeft w:val="0"/>
      <w:marRight w:val="0"/>
      <w:marTop w:val="0"/>
      <w:marBottom w:val="0"/>
      <w:divBdr>
        <w:top w:val="none" w:sz="0" w:space="0" w:color="auto"/>
        <w:left w:val="none" w:sz="0" w:space="0" w:color="auto"/>
        <w:bottom w:val="none" w:sz="0" w:space="0" w:color="auto"/>
        <w:right w:val="none" w:sz="0" w:space="0" w:color="auto"/>
      </w:divBdr>
    </w:div>
    <w:div w:id="2006128520">
      <w:bodyDiv w:val="1"/>
      <w:marLeft w:val="0"/>
      <w:marRight w:val="0"/>
      <w:marTop w:val="0"/>
      <w:marBottom w:val="0"/>
      <w:divBdr>
        <w:top w:val="none" w:sz="0" w:space="0" w:color="auto"/>
        <w:left w:val="none" w:sz="0" w:space="0" w:color="auto"/>
        <w:bottom w:val="none" w:sz="0" w:space="0" w:color="auto"/>
        <w:right w:val="none" w:sz="0" w:space="0" w:color="auto"/>
      </w:divBdr>
      <w:divsChild>
        <w:div w:id="957679596">
          <w:marLeft w:val="0"/>
          <w:marRight w:val="0"/>
          <w:marTop w:val="0"/>
          <w:marBottom w:val="0"/>
          <w:divBdr>
            <w:top w:val="none" w:sz="0" w:space="0" w:color="auto"/>
            <w:left w:val="none" w:sz="0" w:space="0" w:color="auto"/>
            <w:bottom w:val="none" w:sz="0" w:space="0" w:color="auto"/>
            <w:right w:val="none" w:sz="0" w:space="0" w:color="auto"/>
          </w:divBdr>
        </w:div>
        <w:div w:id="1027215099">
          <w:marLeft w:val="0"/>
          <w:marRight w:val="0"/>
          <w:marTop w:val="0"/>
          <w:marBottom w:val="0"/>
          <w:divBdr>
            <w:top w:val="none" w:sz="0" w:space="0" w:color="auto"/>
            <w:left w:val="none" w:sz="0" w:space="0" w:color="auto"/>
            <w:bottom w:val="none" w:sz="0" w:space="0" w:color="auto"/>
            <w:right w:val="none" w:sz="0" w:space="0" w:color="auto"/>
          </w:divBdr>
          <w:divsChild>
            <w:div w:id="6297519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6153291">
      <w:bodyDiv w:val="1"/>
      <w:marLeft w:val="0"/>
      <w:marRight w:val="0"/>
      <w:marTop w:val="0"/>
      <w:marBottom w:val="0"/>
      <w:divBdr>
        <w:top w:val="none" w:sz="0" w:space="0" w:color="auto"/>
        <w:left w:val="none" w:sz="0" w:space="0" w:color="auto"/>
        <w:bottom w:val="none" w:sz="0" w:space="0" w:color="auto"/>
        <w:right w:val="none" w:sz="0" w:space="0" w:color="auto"/>
      </w:divBdr>
    </w:div>
    <w:div w:id="2034649579">
      <w:bodyDiv w:val="1"/>
      <w:marLeft w:val="0"/>
      <w:marRight w:val="0"/>
      <w:marTop w:val="0"/>
      <w:marBottom w:val="0"/>
      <w:divBdr>
        <w:top w:val="none" w:sz="0" w:space="0" w:color="auto"/>
        <w:left w:val="none" w:sz="0" w:space="0" w:color="auto"/>
        <w:bottom w:val="none" w:sz="0" w:space="0" w:color="auto"/>
        <w:right w:val="none" w:sz="0" w:space="0" w:color="auto"/>
      </w:divBdr>
    </w:div>
    <w:div w:id="2034913031">
      <w:bodyDiv w:val="1"/>
      <w:marLeft w:val="0"/>
      <w:marRight w:val="0"/>
      <w:marTop w:val="0"/>
      <w:marBottom w:val="0"/>
      <w:divBdr>
        <w:top w:val="none" w:sz="0" w:space="0" w:color="auto"/>
        <w:left w:val="none" w:sz="0" w:space="0" w:color="auto"/>
        <w:bottom w:val="none" w:sz="0" w:space="0" w:color="auto"/>
        <w:right w:val="none" w:sz="0" w:space="0" w:color="auto"/>
      </w:divBdr>
    </w:div>
    <w:div w:id="2036466403">
      <w:bodyDiv w:val="1"/>
      <w:marLeft w:val="0"/>
      <w:marRight w:val="0"/>
      <w:marTop w:val="0"/>
      <w:marBottom w:val="0"/>
      <w:divBdr>
        <w:top w:val="none" w:sz="0" w:space="0" w:color="auto"/>
        <w:left w:val="none" w:sz="0" w:space="0" w:color="auto"/>
        <w:bottom w:val="none" w:sz="0" w:space="0" w:color="auto"/>
        <w:right w:val="none" w:sz="0" w:space="0" w:color="auto"/>
      </w:divBdr>
    </w:div>
    <w:div w:id="2043706571">
      <w:bodyDiv w:val="1"/>
      <w:marLeft w:val="0"/>
      <w:marRight w:val="0"/>
      <w:marTop w:val="0"/>
      <w:marBottom w:val="0"/>
      <w:divBdr>
        <w:top w:val="none" w:sz="0" w:space="0" w:color="auto"/>
        <w:left w:val="none" w:sz="0" w:space="0" w:color="auto"/>
        <w:bottom w:val="none" w:sz="0" w:space="0" w:color="auto"/>
        <w:right w:val="none" w:sz="0" w:space="0" w:color="auto"/>
      </w:divBdr>
      <w:divsChild>
        <w:div w:id="714502278">
          <w:marLeft w:val="0"/>
          <w:marRight w:val="0"/>
          <w:marTop w:val="0"/>
          <w:marBottom w:val="0"/>
          <w:divBdr>
            <w:top w:val="none" w:sz="0" w:space="0" w:color="auto"/>
            <w:left w:val="none" w:sz="0" w:space="0" w:color="auto"/>
            <w:bottom w:val="none" w:sz="0" w:space="0" w:color="auto"/>
            <w:right w:val="none" w:sz="0" w:space="0" w:color="auto"/>
          </w:divBdr>
        </w:div>
        <w:div w:id="1249001174">
          <w:marLeft w:val="0"/>
          <w:marRight w:val="0"/>
          <w:marTop w:val="0"/>
          <w:marBottom w:val="0"/>
          <w:divBdr>
            <w:top w:val="none" w:sz="0" w:space="0" w:color="auto"/>
            <w:left w:val="none" w:sz="0" w:space="0" w:color="auto"/>
            <w:bottom w:val="none" w:sz="0" w:space="0" w:color="auto"/>
            <w:right w:val="none" w:sz="0" w:space="0" w:color="auto"/>
          </w:divBdr>
        </w:div>
      </w:divsChild>
    </w:div>
    <w:div w:id="2076006695">
      <w:bodyDiv w:val="1"/>
      <w:marLeft w:val="0"/>
      <w:marRight w:val="0"/>
      <w:marTop w:val="0"/>
      <w:marBottom w:val="0"/>
      <w:divBdr>
        <w:top w:val="none" w:sz="0" w:space="0" w:color="auto"/>
        <w:left w:val="none" w:sz="0" w:space="0" w:color="auto"/>
        <w:bottom w:val="none" w:sz="0" w:space="0" w:color="auto"/>
        <w:right w:val="none" w:sz="0" w:space="0" w:color="auto"/>
      </w:divBdr>
    </w:div>
    <w:div w:id="2083331509">
      <w:bodyDiv w:val="1"/>
      <w:marLeft w:val="0"/>
      <w:marRight w:val="0"/>
      <w:marTop w:val="0"/>
      <w:marBottom w:val="0"/>
      <w:divBdr>
        <w:top w:val="none" w:sz="0" w:space="0" w:color="auto"/>
        <w:left w:val="none" w:sz="0" w:space="0" w:color="auto"/>
        <w:bottom w:val="none" w:sz="0" w:space="0" w:color="auto"/>
        <w:right w:val="none" w:sz="0" w:space="0" w:color="auto"/>
      </w:divBdr>
      <w:divsChild>
        <w:div w:id="1417281886">
          <w:marLeft w:val="0"/>
          <w:marRight w:val="0"/>
          <w:marTop w:val="0"/>
          <w:marBottom w:val="0"/>
          <w:divBdr>
            <w:top w:val="none" w:sz="0" w:space="0" w:color="auto"/>
            <w:left w:val="none" w:sz="0" w:space="0" w:color="auto"/>
            <w:bottom w:val="none" w:sz="0" w:space="0" w:color="auto"/>
            <w:right w:val="none" w:sz="0" w:space="0" w:color="auto"/>
          </w:divBdr>
          <w:divsChild>
            <w:div w:id="788863842">
              <w:marLeft w:val="0"/>
              <w:marRight w:val="0"/>
              <w:marTop w:val="0"/>
              <w:marBottom w:val="0"/>
              <w:divBdr>
                <w:top w:val="none" w:sz="0" w:space="0" w:color="auto"/>
                <w:left w:val="none" w:sz="0" w:space="0" w:color="auto"/>
                <w:bottom w:val="none" w:sz="0" w:space="0" w:color="auto"/>
                <w:right w:val="none" w:sz="0" w:space="0" w:color="auto"/>
              </w:divBdr>
              <w:divsChild>
                <w:div w:id="137184625">
                  <w:marLeft w:val="0"/>
                  <w:marRight w:val="0"/>
                  <w:marTop w:val="0"/>
                  <w:marBottom w:val="0"/>
                  <w:divBdr>
                    <w:top w:val="none" w:sz="0" w:space="0" w:color="auto"/>
                    <w:left w:val="none" w:sz="0" w:space="0" w:color="auto"/>
                    <w:bottom w:val="none" w:sz="0" w:space="0" w:color="auto"/>
                    <w:right w:val="none" w:sz="0" w:space="0" w:color="auto"/>
                  </w:divBdr>
                  <w:divsChild>
                    <w:div w:id="1612711306">
                      <w:marLeft w:val="0"/>
                      <w:marRight w:val="0"/>
                      <w:marTop w:val="0"/>
                      <w:marBottom w:val="0"/>
                      <w:divBdr>
                        <w:top w:val="none" w:sz="0" w:space="0" w:color="auto"/>
                        <w:left w:val="none" w:sz="0" w:space="0" w:color="auto"/>
                        <w:bottom w:val="none" w:sz="0" w:space="0" w:color="auto"/>
                        <w:right w:val="none" w:sz="0" w:space="0" w:color="auto"/>
                      </w:divBdr>
                      <w:divsChild>
                        <w:div w:id="259337255">
                          <w:marLeft w:val="0"/>
                          <w:marRight w:val="0"/>
                          <w:marTop w:val="30"/>
                          <w:marBottom w:val="30"/>
                          <w:divBdr>
                            <w:top w:val="none" w:sz="0" w:space="0" w:color="auto"/>
                            <w:left w:val="none" w:sz="0" w:space="0" w:color="auto"/>
                            <w:bottom w:val="none" w:sz="0" w:space="0" w:color="auto"/>
                            <w:right w:val="none" w:sz="0" w:space="0" w:color="auto"/>
                          </w:divBdr>
                          <w:divsChild>
                            <w:div w:id="17624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937489">
          <w:marLeft w:val="0"/>
          <w:marRight w:val="0"/>
          <w:marTop w:val="0"/>
          <w:marBottom w:val="0"/>
          <w:divBdr>
            <w:top w:val="none" w:sz="0" w:space="0" w:color="auto"/>
            <w:left w:val="none" w:sz="0" w:space="0" w:color="auto"/>
            <w:bottom w:val="none" w:sz="0" w:space="0" w:color="auto"/>
            <w:right w:val="none" w:sz="0" w:space="0" w:color="auto"/>
          </w:divBdr>
          <w:divsChild>
            <w:div w:id="652754384">
              <w:marLeft w:val="0"/>
              <w:marRight w:val="0"/>
              <w:marTop w:val="0"/>
              <w:marBottom w:val="0"/>
              <w:divBdr>
                <w:top w:val="none" w:sz="0" w:space="0" w:color="auto"/>
                <w:left w:val="none" w:sz="0" w:space="0" w:color="auto"/>
                <w:bottom w:val="none" w:sz="0" w:space="0" w:color="auto"/>
                <w:right w:val="none" w:sz="0" w:space="0" w:color="auto"/>
              </w:divBdr>
              <w:divsChild>
                <w:div w:id="217712521">
                  <w:marLeft w:val="0"/>
                  <w:marRight w:val="0"/>
                  <w:marTop w:val="0"/>
                  <w:marBottom w:val="0"/>
                  <w:divBdr>
                    <w:top w:val="none" w:sz="0" w:space="0" w:color="auto"/>
                    <w:left w:val="none" w:sz="0" w:space="0" w:color="auto"/>
                    <w:bottom w:val="none" w:sz="0" w:space="0" w:color="auto"/>
                    <w:right w:val="none" w:sz="0" w:space="0" w:color="auto"/>
                  </w:divBdr>
                </w:div>
              </w:divsChild>
            </w:div>
            <w:div w:id="1321695723">
              <w:marLeft w:val="0"/>
              <w:marRight w:val="0"/>
              <w:marTop w:val="0"/>
              <w:marBottom w:val="0"/>
              <w:divBdr>
                <w:top w:val="none" w:sz="0" w:space="0" w:color="auto"/>
                <w:left w:val="none" w:sz="0" w:space="0" w:color="auto"/>
                <w:bottom w:val="none" w:sz="0" w:space="0" w:color="auto"/>
                <w:right w:val="none" w:sz="0" w:space="0" w:color="auto"/>
              </w:divBdr>
              <w:divsChild>
                <w:div w:id="630205845">
                  <w:marLeft w:val="0"/>
                  <w:marRight w:val="0"/>
                  <w:marTop w:val="0"/>
                  <w:marBottom w:val="0"/>
                  <w:divBdr>
                    <w:top w:val="none" w:sz="0" w:space="0" w:color="auto"/>
                    <w:left w:val="none" w:sz="0" w:space="0" w:color="auto"/>
                    <w:bottom w:val="none" w:sz="0" w:space="0" w:color="auto"/>
                    <w:right w:val="none" w:sz="0" w:space="0" w:color="auto"/>
                  </w:divBdr>
                  <w:divsChild>
                    <w:div w:id="1173227505">
                      <w:marLeft w:val="0"/>
                      <w:marRight w:val="0"/>
                      <w:marTop w:val="0"/>
                      <w:marBottom w:val="0"/>
                      <w:divBdr>
                        <w:top w:val="none" w:sz="0" w:space="0" w:color="auto"/>
                        <w:left w:val="none" w:sz="0" w:space="0" w:color="auto"/>
                        <w:bottom w:val="none" w:sz="0" w:space="0" w:color="auto"/>
                        <w:right w:val="none" w:sz="0" w:space="0" w:color="auto"/>
                      </w:divBdr>
                      <w:divsChild>
                        <w:div w:id="1378357938">
                          <w:marLeft w:val="0"/>
                          <w:marRight w:val="0"/>
                          <w:marTop w:val="0"/>
                          <w:marBottom w:val="0"/>
                          <w:divBdr>
                            <w:top w:val="none" w:sz="0" w:space="0" w:color="auto"/>
                            <w:left w:val="none" w:sz="0" w:space="0" w:color="auto"/>
                            <w:bottom w:val="none" w:sz="0" w:space="0" w:color="auto"/>
                            <w:right w:val="none" w:sz="0" w:space="0" w:color="auto"/>
                          </w:divBdr>
                          <w:divsChild>
                            <w:div w:id="795172999">
                              <w:marLeft w:val="0"/>
                              <w:marRight w:val="0"/>
                              <w:marTop w:val="30"/>
                              <w:marBottom w:val="30"/>
                              <w:divBdr>
                                <w:top w:val="none" w:sz="0" w:space="0" w:color="auto"/>
                                <w:left w:val="none" w:sz="0" w:space="0" w:color="auto"/>
                                <w:bottom w:val="none" w:sz="0" w:space="0" w:color="auto"/>
                                <w:right w:val="none" w:sz="0" w:space="0" w:color="auto"/>
                              </w:divBdr>
                              <w:divsChild>
                                <w:div w:id="19179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2160">
      <w:bodyDiv w:val="1"/>
      <w:marLeft w:val="0"/>
      <w:marRight w:val="0"/>
      <w:marTop w:val="0"/>
      <w:marBottom w:val="0"/>
      <w:divBdr>
        <w:top w:val="none" w:sz="0" w:space="0" w:color="auto"/>
        <w:left w:val="none" w:sz="0" w:space="0" w:color="auto"/>
        <w:bottom w:val="none" w:sz="0" w:space="0" w:color="auto"/>
        <w:right w:val="none" w:sz="0" w:space="0" w:color="auto"/>
      </w:divBdr>
    </w:div>
    <w:div w:id="2116167842">
      <w:bodyDiv w:val="1"/>
      <w:marLeft w:val="0"/>
      <w:marRight w:val="0"/>
      <w:marTop w:val="0"/>
      <w:marBottom w:val="0"/>
      <w:divBdr>
        <w:top w:val="none" w:sz="0" w:space="0" w:color="auto"/>
        <w:left w:val="none" w:sz="0" w:space="0" w:color="auto"/>
        <w:bottom w:val="none" w:sz="0" w:space="0" w:color="auto"/>
        <w:right w:val="none" w:sz="0" w:space="0" w:color="auto"/>
      </w:divBdr>
      <w:divsChild>
        <w:div w:id="85806209">
          <w:marLeft w:val="0"/>
          <w:marRight w:val="0"/>
          <w:marTop w:val="0"/>
          <w:marBottom w:val="0"/>
          <w:divBdr>
            <w:top w:val="none" w:sz="0" w:space="0" w:color="auto"/>
            <w:left w:val="none" w:sz="0" w:space="0" w:color="auto"/>
            <w:bottom w:val="none" w:sz="0" w:space="0" w:color="auto"/>
            <w:right w:val="none" w:sz="0" w:space="0" w:color="auto"/>
          </w:divBdr>
        </w:div>
        <w:div w:id="120617863">
          <w:marLeft w:val="0"/>
          <w:marRight w:val="0"/>
          <w:marTop w:val="0"/>
          <w:marBottom w:val="0"/>
          <w:divBdr>
            <w:top w:val="none" w:sz="0" w:space="0" w:color="auto"/>
            <w:left w:val="none" w:sz="0" w:space="0" w:color="auto"/>
            <w:bottom w:val="none" w:sz="0" w:space="0" w:color="auto"/>
            <w:right w:val="none" w:sz="0" w:space="0" w:color="auto"/>
          </w:divBdr>
        </w:div>
        <w:div w:id="128204058">
          <w:marLeft w:val="0"/>
          <w:marRight w:val="0"/>
          <w:marTop w:val="0"/>
          <w:marBottom w:val="0"/>
          <w:divBdr>
            <w:top w:val="none" w:sz="0" w:space="0" w:color="auto"/>
            <w:left w:val="none" w:sz="0" w:space="0" w:color="auto"/>
            <w:bottom w:val="none" w:sz="0" w:space="0" w:color="auto"/>
            <w:right w:val="none" w:sz="0" w:space="0" w:color="auto"/>
          </w:divBdr>
        </w:div>
        <w:div w:id="389118336">
          <w:marLeft w:val="0"/>
          <w:marRight w:val="0"/>
          <w:marTop w:val="0"/>
          <w:marBottom w:val="0"/>
          <w:divBdr>
            <w:top w:val="none" w:sz="0" w:space="0" w:color="auto"/>
            <w:left w:val="none" w:sz="0" w:space="0" w:color="auto"/>
            <w:bottom w:val="none" w:sz="0" w:space="0" w:color="auto"/>
            <w:right w:val="none" w:sz="0" w:space="0" w:color="auto"/>
          </w:divBdr>
        </w:div>
        <w:div w:id="485896598">
          <w:marLeft w:val="0"/>
          <w:marRight w:val="0"/>
          <w:marTop w:val="0"/>
          <w:marBottom w:val="0"/>
          <w:divBdr>
            <w:top w:val="none" w:sz="0" w:space="0" w:color="auto"/>
            <w:left w:val="none" w:sz="0" w:space="0" w:color="auto"/>
            <w:bottom w:val="none" w:sz="0" w:space="0" w:color="auto"/>
            <w:right w:val="none" w:sz="0" w:space="0" w:color="auto"/>
          </w:divBdr>
        </w:div>
        <w:div w:id="550966931">
          <w:marLeft w:val="0"/>
          <w:marRight w:val="0"/>
          <w:marTop w:val="0"/>
          <w:marBottom w:val="0"/>
          <w:divBdr>
            <w:top w:val="none" w:sz="0" w:space="0" w:color="auto"/>
            <w:left w:val="none" w:sz="0" w:space="0" w:color="auto"/>
            <w:bottom w:val="none" w:sz="0" w:space="0" w:color="auto"/>
            <w:right w:val="none" w:sz="0" w:space="0" w:color="auto"/>
          </w:divBdr>
        </w:div>
        <w:div w:id="561255871">
          <w:marLeft w:val="0"/>
          <w:marRight w:val="0"/>
          <w:marTop w:val="0"/>
          <w:marBottom w:val="0"/>
          <w:divBdr>
            <w:top w:val="none" w:sz="0" w:space="0" w:color="auto"/>
            <w:left w:val="none" w:sz="0" w:space="0" w:color="auto"/>
            <w:bottom w:val="none" w:sz="0" w:space="0" w:color="auto"/>
            <w:right w:val="none" w:sz="0" w:space="0" w:color="auto"/>
          </w:divBdr>
        </w:div>
        <w:div w:id="583298777">
          <w:marLeft w:val="0"/>
          <w:marRight w:val="0"/>
          <w:marTop w:val="0"/>
          <w:marBottom w:val="0"/>
          <w:divBdr>
            <w:top w:val="none" w:sz="0" w:space="0" w:color="auto"/>
            <w:left w:val="none" w:sz="0" w:space="0" w:color="auto"/>
            <w:bottom w:val="none" w:sz="0" w:space="0" w:color="auto"/>
            <w:right w:val="none" w:sz="0" w:space="0" w:color="auto"/>
          </w:divBdr>
        </w:div>
        <w:div w:id="762529144">
          <w:marLeft w:val="0"/>
          <w:marRight w:val="0"/>
          <w:marTop w:val="0"/>
          <w:marBottom w:val="0"/>
          <w:divBdr>
            <w:top w:val="none" w:sz="0" w:space="0" w:color="auto"/>
            <w:left w:val="none" w:sz="0" w:space="0" w:color="auto"/>
            <w:bottom w:val="none" w:sz="0" w:space="0" w:color="auto"/>
            <w:right w:val="none" w:sz="0" w:space="0" w:color="auto"/>
          </w:divBdr>
        </w:div>
        <w:div w:id="1275332525">
          <w:marLeft w:val="0"/>
          <w:marRight w:val="0"/>
          <w:marTop w:val="0"/>
          <w:marBottom w:val="0"/>
          <w:divBdr>
            <w:top w:val="none" w:sz="0" w:space="0" w:color="auto"/>
            <w:left w:val="none" w:sz="0" w:space="0" w:color="auto"/>
            <w:bottom w:val="none" w:sz="0" w:space="0" w:color="auto"/>
            <w:right w:val="none" w:sz="0" w:space="0" w:color="auto"/>
          </w:divBdr>
        </w:div>
        <w:div w:id="1339383151">
          <w:marLeft w:val="0"/>
          <w:marRight w:val="0"/>
          <w:marTop w:val="0"/>
          <w:marBottom w:val="0"/>
          <w:divBdr>
            <w:top w:val="none" w:sz="0" w:space="0" w:color="auto"/>
            <w:left w:val="none" w:sz="0" w:space="0" w:color="auto"/>
            <w:bottom w:val="none" w:sz="0" w:space="0" w:color="auto"/>
            <w:right w:val="none" w:sz="0" w:space="0" w:color="auto"/>
          </w:divBdr>
        </w:div>
        <w:div w:id="1465389367">
          <w:marLeft w:val="0"/>
          <w:marRight w:val="0"/>
          <w:marTop w:val="0"/>
          <w:marBottom w:val="0"/>
          <w:divBdr>
            <w:top w:val="none" w:sz="0" w:space="0" w:color="auto"/>
            <w:left w:val="none" w:sz="0" w:space="0" w:color="auto"/>
            <w:bottom w:val="none" w:sz="0" w:space="0" w:color="auto"/>
            <w:right w:val="none" w:sz="0" w:space="0" w:color="auto"/>
          </w:divBdr>
        </w:div>
        <w:div w:id="1739980845">
          <w:marLeft w:val="0"/>
          <w:marRight w:val="0"/>
          <w:marTop w:val="0"/>
          <w:marBottom w:val="0"/>
          <w:divBdr>
            <w:top w:val="none" w:sz="0" w:space="0" w:color="auto"/>
            <w:left w:val="none" w:sz="0" w:space="0" w:color="auto"/>
            <w:bottom w:val="none" w:sz="0" w:space="0" w:color="auto"/>
            <w:right w:val="none" w:sz="0" w:space="0" w:color="auto"/>
          </w:divBdr>
        </w:div>
        <w:div w:id="1825195402">
          <w:marLeft w:val="0"/>
          <w:marRight w:val="0"/>
          <w:marTop w:val="0"/>
          <w:marBottom w:val="0"/>
          <w:divBdr>
            <w:top w:val="none" w:sz="0" w:space="0" w:color="auto"/>
            <w:left w:val="none" w:sz="0" w:space="0" w:color="auto"/>
            <w:bottom w:val="none" w:sz="0" w:space="0" w:color="auto"/>
            <w:right w:val="none" w:sz="0" w:space="0" w:color="auto"/>
          </w:divBdr>
        </w:div>
        <w:div w:id="2015376798">
          <w:marLeft w:val="0"/>
          <w:marRight w:val="0"/>
          <w:marTop w:val="0"/>
          <w:marBottom w:val="0"/>
          <w:divBdr>
            <w:top w:val="none" w:sz="0" w:space="0" w:color="auto"/>
            <w:left w:val="none" w:sz="0" w:space="0" w:color="auto"/>
            <w:bottom w:val="none" w:sz="0" w:space="0" w:color="auto"/>
            <w:right w:val="none" w:sz="0" w:space="0" w:color="auto"/>
          </w:divBdr>
        </w:div>
        <w:div w:id="2022389627">
          <w:marLeft w:val="0"/>
          <w:marRight w:val="0"/>
          <w:marTop w:val="0"/>
          <w:marBottom w:val="0"/>
          <w:divBdr>
            <w:top w:val="none" w:sz="0" w:space="0" w:color="auto"/>
            <w:left w:val="none" w:sz="0" w:space="0" w:color="auto"/>
            <w:bottom w:val="none" w:sz="0" w:space="0" w:color="auto"/>
            <w:right w:val="none" w:sz="0" w:space="0" w:color="auto"/>
          </w:divBdr>
        </w:div>
      </w:divsChild>
    </w:div>
    <w:div w:id="2130931643">
      <w:bodyDiv w:val="1"/>
      <w:marLeft w:val="0"/>
      <w:marRight w:val="0"/>
      <w:marTop w:val="0"/>
      <w:marBottom w:val="0"/>
      <w:divBdr>
        <w:top w:val="none" w:sz="0" w:space="0" w:color="auto"/>
        <w:left w:val="none" w:sz="0" w:space="0" w:color="auto"/>
        <w:bottom w:val="none" w:sz="0" w:space="0" w:color="auto"/>
        <w:right w:val="none" w:sz="0" w:space="0" w:color="auto"/>
      </w:divBdr>
      <w:divsChild>
        <w:div w:id="776103496">
          <w:marLeft w:val="0"/>
          <w:marRight w:val="0"/>
          <w:marTop w:val="0"/>
          <w:marBottom w:val="0"/>
          <w:divBdr>
            <w:top w:val="none" w:sz="0" w:space="0" w:color="auto"/>
            <w:left w:val="none" w:sz="0" w:space="0" w:color="auto"/>
            <w:bottom w:val="none" w:sz="0" w:space="0" w:color="auto"/>
            <w:right w:val="none" w:sz="0" w:space="0" w:color="auto"/>
          </w:divBdr>
        </w:div>
        <w:div w:id="1316839659">
          <w:marLeft w:val="0"/>
          <w:marRight w:val="0"/>
          <w:marTop w:val="0"/>
          <w:marBottom w:val="0"/>
          <w:divBdr>
            <w:top w:val="none" w:sz="0" w:space="0" w:color="auto"/>
            <w:left w:val="none" w:sz="0" w:space="0" w:color="auto"/>
            <w:bottom w:val="none" w:sz="0" w:space="0" w:color="auto"/>
            <w:right w:val="none" w:sz="0" w:space="0" w:color="auto"/>
          </w:divBdr>
        </w:div>
        <w:div w:id="1621765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acebook.com/rsistaff1?__tn__=%2CdK-R-R&amp;eid=ARDwdjGuXLV8AT8d1qate4bH1p1Z9Sh_3hh6h7IlV2ItJjImXN8LjlxgCGRDXmbEg_anQu98szCx3Q3f&amp;fref=mentions" TargetMode="External"/><Relationship Id="rId26" Type="http://schemas.openxmlformats.org/officeDocument/2006/relationships/image" Target="media/image13.png"/><Relationship Id="rId39" Type="http://schemas.openxmlformats.org/officeDocument/2006/relationships/hyperlink" Target="https://www.almanac.com/news/everything-almanac-news/easter-motions-moon" TargetMode="External"/><Relationship Id="rId21" Type="http://schemas.openxmlformats.org/officeDocument/2006/relationships/image" Target="media/image8.jpeg"/><Relationship Id="rId34" Type="http://schemas.openxmlformats.org/officeDocument/2006/relationships/hyperlink" Target="https://en.wikipedia.org/wiki/Easter_Bunny" TargetMode="External"/><Relationship Id="rId42" Type="http://schemas.openxmlformats.org/officeDocument/2006/relationships/hyperlink" Target="https://en.wikipedia.org/wiki/Easter_parade" TargetMode="External"/><Relationship Id="rId47" Type="http://schemas.openxmlformats.org/officeDocument/2006/relationships/hyperlink" Target="http://www.nycourts.gov/whatsnew/pdf/Updated-Protocol-AttachmentA3.pdf" TargetMode="External"/><Relationship Id="rId50" Type="http://schemas.openxmlformats.org/officeDocument/2006/relationships/hyperlink" Target="https://nystateofhealth.ny.gov/" TargetMode="External"/><Relationship Id="rId55" Type="http://schemas.openxmlformats.org/officeDocument/2006/relationships/image" Target="media/image18.png"/><Relationship Id="rId63" Type="http://schemas.openxmlformats.org/officeDocument/2006/relationships/image" Target="media/image26.jpeg"/><Relationship Id="rId68" Type="http://schemas.openxmlformats.org/officeDocument/2006/relationships/image" Target="media/image31.png"/><Relationship Id="rId76" Type="http://schemas.openxmlformats.org/officeDocument/2006/relationships/image" Target="media/image39.jpeg"/><Relationship Id="rId84" Type="http://schemas.openxmlformats.org/officeDocument/2006/relationships/image" Target="media/image47.jpeg"/><Relationship Id="rId89" Type="http://schemas.openxmlformats.org/officeDocument/2006/relationships/hyperlink" Target="http://www.facebook.com/Restorationsocietyinc" TargetMode="Externa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http://www.rsiwny.org" TargetMode="External"/><Relationship Id="rId24" Type="http://schemas.openxmlformats.org/officeDocument/2006/relationships/image" Target="media/image11.jpg"/><Relationship Id="rId32" Type="http://schemas.openxmlformats.org/officeDocument/2006/relationships/hyperlink" Target="https://www.almanac.com/news/everything-almanac-news/easter-motions-moon" TargetMode="External"/><Relationship Id="rId37" Type="http://schemas.openxmlformats.org/officeDocument/2006/relationships/hyperlink" Target="https://www.almanac.com/content/full-moon-april" TargetMode="External"/><Relationship Id="rId40" Type="http://schemas.openxmlformats.org/officeDocument/2006/relationships/hyperlink" Target="https://en.wikipedia.org/wiki/Egg_hunting" TargetMode="External"/><Relationship Id="rId45" Type="http://schemas.openxmlformats.org/officeDocument/2006/relationships/hyperlink" Target="https://nystateofhealth.ny.gov/" TargetMode="External"/><Relationship Id="rId53" Type="http://schemas.openxmlformats.org/officeDocument/2006/relationships/hyperlink" Target="https://www.ssa.gov/onlineservices/" TargetMode="External"/><Relationship Id="rId58" Type="http://schemas.openxmlformats.org/officeDocument/2006/relationships/image" Target="media/image21.png"/><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42.png"/><Relationship Id="rId87" Type="http://schemas.openxmlformats.org/officeDocument/2006/relationships/hyperlink" Target="http://www.facebook.com/Restorationsocietyinc" TargetMode="Externa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image" Target="media/image45.jpeg"/><Relationship Id="rId90" Type="http://schemas.openxmlformats.org/officeDocument/2006/relationships/image" Target="media/image49.png"/><Relationship Id="rId95"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yperlink" Target="https://www.almanac.com/content/full-moon-april" TargetMode="External"/><Relationship Id="rId35" Type="http://schemas.openxmlformats.org/officeDocument/2006/relationships/hyperlink" Target="https://en.wikipedia.org/wiki/Easter_parade" TargetMode="External"/><Relationship Id="rId43" Type="http://schemas.openxmlformats.org/officeDocument/2006/relationships/hyperlink" Target="https://en.wikipedia.org/wiki/Easter_food" TargetMode="External"/><Relationship Id="rId48" Type="http://schemas.openxmlformats.org/officeDocument/2006/relationships/hyperlink" Target="https://www.ssa.gov/onlineservices/" TargetMode="External"/><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image" Target="media/image40.jpeg"/><Relationship Id="rId8" Type="http://schemas.openxmlformats.org/officeDocument/2006/relationships/hyperlink" Target="http://www.rsiwny.org" TargetMode="External"/><Relationship Id="rId51" Type="http://schemas.openxmlformats.org/officeDocument/2006/relationships/hyperlink" Target="https://nystateofhealth.ny.gov/agent/hx_brokerSearch?fromPage=INDIVIDUAL&amp;lang=en" TargetMode="External"/><Relationship Id="rId72" Type="http://schemas.openxmlformats.org/officeDocument/2006/relationships/image" Target="media/image35.png"/><Relationship Id="rId80" Type="http://schemas.openxmlformats.org/officeDocument/2006/relationships/image" Target="media/image43.jpeg"/><Relationship Id="rId85" Type="http://schemas.openxmlformats.org/officeDocument/2006/relationships/image" Target="media/image48.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acebook.com/rsistaff1?__tn__=%2CdK-R-R&amp;eid=ARDwdjGuXLV8AT8d1qate4bH1p1Z9Sh_3hh6h7IlV2ItJjImXN8LjlxgCGRDXmbEg_anQu98szCx3Q3f&amp;fref=mentions" TargetMode="External"/><Relationship Id="rId25" Type="http://schemas.openxmlformats.org/officeDocument/2006/relationships/image" Target="media/image12.jpeg"/><Relationship Id="rId33" Type="http://schemas.openxmlformats.org/officeDocument/2006/relationships/hyperlink" Target="https://en.wikipedia.org/wiki/Egg_hunting" TargetMode="External"/><Relationship Id="rId38" Type="http://schemas.openxmlformats.org/officeDocument/2006/relationships/hyperlink" Target="https://www.almanac.com/content/first-day-spring-vernal-equinox" TargetMode="External"/><Relationship Id="rId46" Type="http://schemas.openxmlformats.org/officeDocument/2006/relationships/hyperlink" Target="https://nystateofhealth.ny.gov/agent/hx_brokerSearch?fromPage=INDIVIDUAL&amp;lang=en" TargetMode="External"/><Relationship Id="rId59" Type="http://schemas.openxmlformats.org/officeDocument/2006/relationships/image" Target="media/image22.emf"/><Relationship Id="rId67"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hyperlink" Target="https://en.wikipedia.org/wiki/Easter_Bunny" TargetMode="External"/><Relationship Id="rId54" Type="http://schemas.openxmlformats.org/officeDocument/2006/relationships/hyperlink" Target="http://www.mybenefits.ny.gov/" TargetMode="External"/><Relationship Id="rId62" Type="http://schemas.openxmlformats.org/officeDocument/2006/relationships/image" Target="media/image25.jpeg"/><Relationship Id="rId70" Type="http://schemas.openxmlformats.org/officeDocument/2006/relationships/image" Target="media/image33.png"/><Relationship Id="rId75" Type="http://schemas.openxmlformats.org/officeDocument/2006/relationships/image" Target="media/image38.jpeg"/><Relationship Id="rId83" Type="http://schemas.openxmlformats.org/officeDocument/2006/relationships/image" Target="media/image46.jpeg"/><Relationship Id="rId88" Type="http://schemas.openxmlformats.org/officeDocument/2006/relationships/hyperlink" Target="http://www.rsiwny.org"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en.wikipedia.org/wiki/Easter_food" TargetMode="External"/><Relationship Id="rId49" Type="http://schemas.openxmlformats.org/officeDocument/2006/relationships/hyperlink" Target="http://www.mybenefits.ny.gov/" TargetMode="External"/><Relationship Id="rId57" Type="http://schemas.openxmlformats.org/officeDocument/2006/relationships/image" Target="media/image20.png"/><Relationship Id="rId10" Type="http://schemas.openxmlformats.org/officeDocument/2006/relationships/hyperlink" Target="http://www.rsiwny.org" TargetMode="External"/><Relationship Id="rId31" Type="http://schemas.openxmlformats.org/officeDocument/2006/relationships/hyperlink" Target="https://www.almanac.com/content/first-day-spring-vernal-equinox" TargetMode="External"/><Relationship Id="rId44" Type="http://schemas.openxmlformats.org/officeDocument/2006/relationships/image" Target="media/image17.png"/><Relationship Id="rId52" Type="http://schemas.openxmlformats.org/officeDocument/2006/relationships/hyperlink" Target="http://www.nycourts.gov/whatsnew/pdf/Updated-Protocol-AttachmentA3.pdf" TargetMode="External"/><Relationship Id="rId60" Type="http://schemas.openxmlformats.org/officeDocument/2006/relationships/image" Target="media/image23.jpe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jpeg"/><Relationship Id="rId81" Type="http://schemas.openxmlformats.org/officeDocument/2006/relationships/image" Target="media/image44.jpg"/><Relationship Id="rId86" Type="http://schemas.openxmlformats.org/officeDocument/2006/relationships/hyperlink" Target="http://www.rsiwny.org"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siwn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D4623-7D5B-4BDB-AB68-E3D842B1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2049</TotalTime>
  <Pages>14</Pages>
  <Words>42</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Drumsta</dc:creator>
  <cp:lastModifiedBy>Carolyn Drumsta</cp:lastModifiedBy>
  <cp:revision>156</cp:revision>
  <cp:lastPrinted>2020-03-30T17:00:00Z</cp:lastPrinted>
  <dcterms:created xsi:type="dcterms:W3CDTF">2019-12-11T14:05:00Z</dcterms:created>
  <dcterms:modified xsi:type="dcterms:W3CDTF">2020-03-30T18:28:00Z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